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36B" w:rsidRPr="00D55257" w:rsidRDefault="008B236B" w:rsidP="00F53079">
      <w:pPr>
        <w:ind w:firstLine="709"/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446.25pt;height:631.5pt;z-index:251658752">
            <v:imagedata r:id="rId7" o:title=""/>
            <w10:wrap type="topAndBottom"/>
          </v:shape>
          <o:OLEObject Type="Embed" ProgID="AcroExch.Document.7" ShapeID="_x0000_s1026" DrawAspect="Content" ObjectID="_1646818834" r:id="rId8"/>
        </w:pict>
      </w:r>
    </w:p>
    <w:p w:rsidR="008B236B" w:rsidRDefault="008B236B" w:rsidP="00F53079">
      <w:pPr>
        <w:ind w:firstLine="709"/>
        <w:jc w:val="center"/>
        <w:rPr>
          <w:b/>
        </w:rPr>
      </w:pPr>
    </w:p>
    <w:p w:rsidR="008B236B" w:rsidRDefault="008B236B" w:rsidP="00F53079">
      <w:pPr>
        <w:ind w:firstLine="709"/>
        <w:jc w:val="center"/>
        <w:rPr>
          <w:b/>
        </w:rPr>
      </w:pPr>
    </w:p>
    <w:p w:rsidR="008B236B" w:rsidRDefault="008B236B" w:rsidP="00F53079">
      <w:pPr>
        <w:ind w:firstLine="709"/>
        <w:jc w:val="center"/>
        <w:rPr>
          <w:b/>
        </w:rPr>
      </w:pPr>
    </w:p>
    <w:p w:rsidR="008B236B" w:rsidRDefault="008B236B" w:rsidP="00F53079">
      <w:pPr>
        <w:ind w:firstLine="709"/>
        <w:jc w:val="center"/>
        <w:rPr>
          <w:b/>
        </w:rPr>
      </w:pPr>
    </w:p>
    <w:p w:rsidR="008B236B" w:rsidRDefault="008B236B" w:rsidP="00F53079">
      <w:pPr>
        <w:ind w:firstLine="709"/>
        <w:jc w:val="center"/>
        <w:rPr>
          <w:b/>
        </w:rPr>
      </w:pPr>
    </w:p>
    <w:p w:rsidR="008B236B" w:rsidRDefault="008B236B" w:rsidP="00F53079">
      <w:pPr>
        <w:ind w:firstLine="709"/>
        <w:jc w:val="center"/>
        <w:rPr>
          <w:b/>
        </w:rPr>
      </w:pPr>
    </w:p>
    <w:p w:rsidR="008B236B" w:rsidRPr="0015011C" w:rsidRDefault="008B236B" w:rsidP="00F53079">
      <w:pPr>
        <w:ind w:firstLine="709"/>
        <w:jc w:val="center"/>
        <w:rPr>
          <w:b/>
        </w:rPr>
      </w:pPr>
      <w:r w:rsidRPr="0015011C">
        <w:rPr>
          <w:b/>
        </w:rPr>
        <w:t>Цели  и задачи производственной практики:</w:t>
      </w:r>
    </w:p>
    <w:p w:rsidR="008B236B" w:rsidRPr="00F92048" w:rsidRDefault="008B236B" w:rsidP="006658AF">
      <w:pPr>
        <w:ind w:firstLine="709"/>
        <w:jc w:val="both"/>
        <w:rPr>
          <w:sz w:val="28"/>
          <w:szCs w:val="28"/>
        </w:rPr>
      </w:pPr>
      <w:r w:rsidRPr="007D47DD">
        <w:rPr>
          <w:sz w:val="28"/>
          <w:szCs w:val="28"/>
        </w:rPr>
        <w:t>Формирование практических профессиональных умений и приобретение первоначального практического</w:t>
      </w:r>
      <w:r>
        <w:rPr>
          <w:sz w:val="28"/>
          <w:szCs w:val="28"/>
        </w:rPr>
        <w:t xml:space="preserve"> опыта работы по специальности </w:t>
      </w:r>
      <w:r w:rsidRPr="007D47DD">
        <w:rPr>
          <w:sz w:val="28"/>
          <w:szCs w:val="28"/>
        </w:rPr>
        <w:t>для последующего освоения общих и профессиональных компетенций по избранной специальности.</w:t>
      </w:r>
    </w:p>
    <w:p w:rsidR="008B236B" w:rsidRPr="0015011C" w:rsidRDefault="008B236B" w:rsidP="006C5F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70" w:right="-57" w:firstLine="709"/>
        <w:jc w:val="both"/>
      </w:pPr>
      <w:r w:rsidRPr="0015011C">
        <w:t xml:space="preserve">В результате прохождения производственной практики студент должен </w:t>
      </w:r>
      <w:r w:rsidRPr="0015011C">
        <w:rPr>
          <w:b/>
        </w:rPr>
        <w:t>иметь  практический опыт:</w:t>
      </w:r>
    </w:p>
    <w:p w:rsidR="008B236B" w:rsidRPr="0015011C" w:rsidRDefault="008B236B" w:rsidP="006C5F0C">
      <w:pPr>
        <w:numPr>
          <w:ilvl w:val="0"/>
          <w:numId w:val="9"/>
        </w:numPr>
        <w:tabs>
          <w:tab w:val="num" w:pos="248"/>
        </w:tabs>
        <w:ind w:left="-170" w:right="-57" w:firstLine="709"/>
        <w:contextualSpacing/>
        <w:jc w:val="both"/>
      </w:pPr>
      <w:r w:rsidRPr="0015011C">
        <w:t>выявления нарушенных потребностей пациента;</w:t>
      </w:r>
    </w:p>
    <w:p w:rsidR="008B236B" w:rsidRPr="0015011C" w:rsidRDefault="008B236B" w:rsidP="006C5F0C">
      <w:pPr>
        <w:numPr>
          <w:ilvl w:val="0"/>
          <w:numId w:val="9"/>
        </w:numPr>
        <w:tabs>
          <w:tab w:val="num" w:pos="248"/>
        </w:tabs>
        <w:ind w:left="-170" w:right="-57" w:firstLine="709"/>
        <w:contextualSpacing/>
        <w:jc w:val="both"/>
      </w:pPr>
      <w:r w:rsidRPr="0015011C">
        <w:t>планирования и осуществления сестринского ухода;</w:t>
      </w:r>
    </w:p>
    <w:p w:rsidR="008B236B" w:rsidRPr="0015011C" w:rsidRDefault="008B236B" w:rsidP="006C5F0C">
      <w:pPr>
        <w:numPr>
          <w:ilvl w:val="0"/>
          <w:numId w:val="9"/>
        </w:numPr>
        <w:tabs>
          <w:tab w:val="num" w:pos="248"/>
        </w:tabs>
        <w:ind w:left="-170" w:right="-57" w:firstLine="709"/>
        <w:contextualSpacing/>
        <w:jc w:val="both"/>
      </w:pPr>
      <w:r w:rsidRPr="0015011C">
        <w:t>оказания медицинских услуг в пределах своих полномочий;</w:t>
      </w:r>
    </w:p>
    <w:p w:rsidR="008B236B" w:rsidRPr="0015011C" w:rsidRDefault="008B236B" w:rsidP="006C5F0C">
      <w:pPr>
        <w:numPr>
          <w:ilvl w:val="0"/>
          <w:numId w:val="9"/>
        </w:numPr>
        <w:tabs>
          <w:tab w:val="num" w:pos="248"/>
        </w:tabs>
        <w:ind w:left="-170" w:right="-57" w:firstLine="709"/>
        <w:contextualSpacing/>
        <w:jc w:val="both"/>
      </w:pPr>
      <w:r w:rsidRPr="0015011C">
        <w:t>ведения медицинской документации;</w:t>
      </w:r>
    </w:p>
    <w:p w:rsidR="008B236B" w:rsidRPr="0015011C" w:rsidRDefault="008B236B" w:rsidP="006C5F0C">
      <w:pPr>
        <w:numPr>
          <w:ilvl w:val="0"/>
          <w:numId w:val="9"/>
        </w:numPr>
        <w:tabs>
          <w:tab w:val="num" w:pos="248"/>
        </w:tabs>
        <w:ind w:left="-170" w:right="-57" w:firstLine="709"/>
        <w:contextualSpacing/>
        <w:jc w:val="both"/>
      </w:pPr>
      <w:r w:rsidRPr="0015011C">
        <w:t>обеспечения санитарных условий в учреждениях здравоохранения и на дому;</w:t>
      </w:r>
    </w:p>
    <w:p w:rsidR="008B236B" w:rsidRPr="0015011C" w:rsidRDefault="008B236B" w:rsidP="006C5F0C">
      <w:pPr>
        <w:numPr>
          <w:ilvl w:val="0"/>
          <w:numId w:val="9"/>
        </w:numPr>
        <w:tabs>
          <w:tab w:val="num" w:pos="248"/>
        </w:tabs>
        <w:ind w:left="-170" w:right="-57" w:firstLine="709"/>
        <w:contextualSpacing/>
        <w:jc w:val="both"/>
      </w:pPr>
      <w:r w:rsidRPr="0015011C">
        <w:t>обеспечения гигиенических условий при получении и доставке лечебного питания для пациентов в ЛПУ;</w:t>
      </w:r>
    </w:p>
    <w:p w:rsidR="008B236B" w:rsidRPr="0015011C" w:rsidRDefault="008B236B" w:rsidP="006C5F0C">
      <w:pPr>
        <w:numPr>
          <w:ilvl w:val="0"/>
          <w:numId w:val="9"/>
        </w:numPr>
        <w:tabs>
          <w:tab w:val="num" w:pos="248"/>
        </w:tabs>
        <w:ind w:left="-170" w:right="-57" w:firstLine="709"/>
        <w:contextualSpacing/>
        <w:jc w:val="both"/>
      </w:pPr>
      <w:r w:rsidRPr="0015011C">
        <w:t>применения средств транспортировки пациентов и средств малой механизации с учетом основ эргономики;</w:t>
      </w:r>
    </w:p>
    <w:p w:rsidR="008B236B" w:rsidRPr="0015011C" w:rsidRDefault="008B236B" w:rsidP="006C5F0C">
      <w:pPr>
        <w:numPr>
          <w:ilvl w:val="0"/>
          <w:numId w:val="9"/>
        </w:numPr>
        <w:tabs>
          <w:tab w:val="num" w:pos="248"/>
        </w:tabs>
        <w:ind w:left="-170" w:right="-57" w:firstLine="709"/>
        <w:contextualSpacing/>
        <w:jc w:val="both"/>
        <w:rPr>
          <w:spacing w:val="-6"/>
        </w:rPr>
      </w:pPr>
      <w:r w:rsidRPr="0015011C">
        <w:t>соблюдения требований техники безопасности и противопожарной безопасности</w:t>
      </w:r>
      <w:r w:rsidRPr="0015011C">
        <w:rPr>
          <w:spacing w:val="-6"/>
        </w:rPr>
        <w:t xml:space="preserve"> при уходе за пациентом во время проведения процедур и манипуляций.</w:t>
      </w:r>
    </w:p>
    <w:p w:rsidR="008B236B" w:rsidRPr="0015011C" w:rsidRDefault="008B236B" w:rsidP="006C5F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70" w:right="-57" w:firstLine="709"/>
        <w:contextualSpacing/>
        <w:jc w:val="center"/>
        <w:rPr>
          <w:b/>
        </w:rPr>
      </w:pPr>
      <w:r w:rsidRPr="0015011C">
        <w:rPr>
          <w:b/>
        </w:rPr>
        <w:t>уметь:</w:t>
      </w:r>
    </w:p>
    <w:p w:rsidR="008B236B" w:rsidRPr="0015011C" w:rsidRDefault="008B236B" w:rsidP="006C5F0C">
      <w:pPr>
        <w:numPr>
          <w:ilvl w:val="0"/>
          <w:numId w:val="9"/>
        </w:numPr>
        <w:tabs>
          <w:tab w:val="num" w:pos="248"/>
        </w:tabs>
        <w:ind w:left="-170" w:right="-57" w:firstLine="709"/>
        <w:contextualSpacing/>
        <w:jc w:val="both"/>
      </w:pPr>
      <w:r w:rsidRPr="0015011C">
        <w:t>эффективно общаться с пациентом;</w:t>
      </w:r>
    </w:p>
    <w:p w:rsidR="008B236B" w:rsidRPr="0015011C" w:rsidRDefault="008B236B" w:rsidP="006C5F0C">
      <w:pPr>
        <w:numPr>
          <w:ilvl w:val="0"/>
          <w:numId w:val="9"/>
        </w:numPr>
        <w:tabs>
          <w:tab w:val="num" w:pos="248"/>
        </w:tabs>
        <w:ind w:left="-170" w:right="-57" w:firstLine="709"/>
        <w:contextualSpacing/>
        <w:jc w:val="both"/>
      </w:pPr>
      <w:r w:rsidRPr="0015011C">
        <w:t>собирать информацию о состоянии здоровья пациента;</w:t>
      </w:r>
    </w:p>
    <w:p w:rsidR="008B236B" w:rsidRPr="0015011C" w:rsidRDefault="008B236B" w:rsidP="006C5F0C">
      <w:pPr>
        <w:numPr>
          <w:ilvl w:val="0"/>
          <w:numId w:val="9"/>
        </w:numPr>
        <w:tabs>
          <w:tab w:val="num" w:pos="248"/>
        </w:tabs>
        <w:ind w:left="-170" w:right="-57" w:firstLine="709"/>
        <w:contextualSpacing/>
        <w:jc w:val="both"/>
      </w:pPr>
      <w:r w:rsidRPr="0015011C">
        <w:t>определять проблемы пациента, связанные с состоянием его здоровья;</w:t>
      </w:r>
    </w:p>
    <w:p w:rsidR="008B236B" w:rsidRPr="0015011C" w:rsidRDefault="008B236B" w:rsidP="006C5F0C">
      <w:pPr>
        <w:numPr>
          <w:ilvl w:val="0"/>
          <w:numId w:val="9"/>
        </w:numPr>
        <w:tabs>
          <w:tab w:val="num" w:pos="248"/>
        </w:tabs>
        <w:ind w:left="-170" w:right="-57" w:firstLine="709"/>
        <w:contextualSpacing/>
        <w:jc w:val="both"/>
      </w:pPr>
      <w:r w:rsidRPr="0015011C">
        <w:t>заполнять медицинскую документацию;</w:t>
      </w:r>
    </w:p>
    <w:p w:rsidR="008B236B" w:rsidRPr="0015011C" w:rsidRDefault="008B236B" w:rsidP="006C5F0C">
      <w:pPr>
        <w:numPr>
          <w:ilvl w:val="0"/>
          <w:numId w:val="9"/>
        </w:numPr>
        <w:tabs>
          <w:tab w:val="num" w:pos="248"/>
        </w:tabs>
        <w:ind w:left="-170" w:right="-57" w:firstLine="709"/>
        <w:contextualSpacing/>
        <w:jc w:val="both"/>
      </w:pPr>
      <w:r w:rsidRPr="0015011C">
        <w:t>выполнять медицинские услуги в пределах своих полномочий;</w:t>
      </w:r>
    </w:p>
    <w:p w:rsidR="008B236B" w:rsidRPr="0015011C" w:rsidRDefault="008B236B" w:rsidP="006C5F0C">
      <w:pPr>
        <w:numPr>
          <w:ilvl w:val="0"/>
          <w:numId w:val="9"/>
        </w:numPr>
        <w:tabs>
          <w:tab w:val="num" w:pos="248"/>
        </w:tabs>
        <w:ind w:left="-170" w:right="-57" w:firstLine="709"/>
        <w:contextualSpacing/>
        <w:jc w:val="both"/>
      </w:pPr>
      <w:r w:rsidRPr="0015011C">
        <w:t>оказывать помощь медицинской сестре в подготовке пациента к лечебно-диагностическим мероприятиям;</w:t>
      </w:r>
    </w:p>
    <w:p w:rsidR="008B236B" w:rsidRPr="0015011C" w:rsidRDefault="008B236B" w:rsidP="006C5F0C">
      <w:pPr>
        <w:numPr>
          <w:ilvl w:val="0"/>
          <w:numId w:val="9"/>
        </w:numPr>
        <w:tabs>
          <w:tab w:val="num" w:pos="248"/>
        </w:tabs>
        <w:ind w:left="-170" w:right="-57" w:firstLine="709"/>
        <w:contextualSpacing/>
        <w:jc w:val="both"/>
      </w:pPr>
      <w:r w:rsidRPr="0015011C">
        <w:t>оказывать помощь при потере, смерти, горе;</w:t>
      </w:r>
    </w:p>
    <w:p w:rsidR="008B236B" w:rsidRPr="0015011C" w:rsidRDefault="008B236B" w:rsidP="006C5F0C">
      <w:pPr>
        <w:numPr>
          <w:ilvl w:val="0"/>
          <w:numId w:val="9"/>
        </w:numPr>
        <w:tabs>
          <w:tab w:val="num" w:pos="248"/>
        </w:tabs>
        <w:ind w:left="-170" w:right="-57" w:firstLine="709"/>
        <w:contextualSpacing/>
        <w:jc w:val="both"/>
      </w:pPr>
      <w:r w:rsidRPr="0015011C">
        <w:t>осуществлять посмертный уход;</w:t>
      </w:r>
    </w:p>
    <w:p w:rsidR="008B236B" w:rsidRPr="0015011C" w:rsidRDefault="008B236B" w:rsidP="006C5F0C">
      <w:pPr>
        <w:numPr>
          <w:ilvl w:val="0"/>
          <w:numId w:val="9"/>
        </w:numPr>
        <w:tabs>
          <w:tab w:val="num" w:pos="248"/>
        </w:tabs>
        <w:ind w:left="-170" w:right="-57" w:firstLine="709"/>
        <w:contextualSpacing/>
        <w:jc w:val="both"/>
      </w:pPr>
      <w:r w:rsidRPr="0015011C">
        <w:t>обеспечить безопасную больничную среду для пациента, его окружения и персонала;</w:t>
      </w:r>
    </w:p>
    <w:p w:rsidR="008B236B" w:rsidRPr="0015011C" w:rsidRDefault="008B236B" w:rsidP="006C5F0C">
      <w:pPr>
        <w:numPr>
          <w:ilvl w:val="0"/>
          <w:numId w:val="9"/>
        </w:numPr>
        <w:tabs>
          <w:tab w:val="num" w:pos="248"/>
        </w:tabs>
        <w:ind w:left="-170" w:right="-57" w:firstLine="709"/>
        <w:contextualSpacing/>
        <w:jc w:val="both"/>
      </w:pPr>
      <w:r w:rsidRPr="0015011C">
        <w:t>проводить текущую и генеральную уборку помещений с использованием различных дезинфицирующих средств;</w:t>
      </w:r>
    </w:p>
    <w:p w:rsidR="008B236B" w:rsidRPr="0015011C" w:rsidRDefault="008B236B" w:rsidP="006C5F0C">
      <w:pPr>
        <w:numPr>
          <w:ilvl w:val="0"/>
          <w:numId w:val="9"/>
        </w:numPr>
        <w:tabs>
          <w:tab w:val="num" w:pos="248"/>
        </w:tabs>
        <w:ind w:left="-170" w:right="-57" w:firstLine="709"/>
        <w:contextualSpacing/>
        <w:jc w:val="both"/>
      </w:pPr>
      <w:r w:rsidRPr="0015011C">
        <w:t>консультировать пациента и его окружение по вопросам ухода и самоухода, инфекционной безопасности, физических нагрузок, употребления продуктов питания и т.д.;</w:t>
      </w:r>
    </w:p>
    <w:p w:rsidR="008B236B" w:rsidRPr="0015011C" w:rsidRDefault="008B236B" w:rsidP="006C5F0C">
      <w:pPr>
        <w:numPr>
          <w:ilvl w:val="0"/>
          <w:numId w:val="9"/>
        </w:numPr>
        <w:tabs>
          <w:tab w:val="num" w:pos="248"/>
        </w:tabs>
        <w:ind w:left="-170" w:right="-57" w:firstLine="709"/>
        <w:contextualSpacing/>
        <w:jc w:val="both"/>
      </w:pPr>
      <w:r w:rsidRPr="0015011C">
        <w:t>составлять памятки для пациента и его окружения по вопросам ухода и самоухода, инфекционной безопасности, физических нагрузок, употребления продуктов питания и т.д.;</w:t>
      </w:r>
    </w:p>
    <w:p w:rsidR="008B236B" w:rsidRPr="0015011C" w:rsidRDefault="008B236B" w:rsidP="006C5F0C">
      <w:pPr>
        <w:numPr>
          <w:ilvl w:val="0"/>
          <w:numId w:val="9"/>
        </w:numPr>
        <w:tabs>
          <w:tab w:val="num" w:pos="248"/>
        </w:tabs>
        <w:ind w:left="-170" w:right="-57" w:firstLine="709"/>
        <w:contextualSpacing/>
        <w:jc w:val="both"/>
      </w:pPr>
      <w:r w:rsidRPr="0015011C">
        <w:t>использовать правила эргономики в процессе сестринского ухода и обеспечения безопасного перемещения больного.</w:t>
      </w:r>
    </w:p>
    <w:p w:rsidR="008B236B" w:rsidRPr="0015011C" w:rsidRDefault="008B236B" w:rsidP="006C5F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70" w:right="-57" w:firstLine="709"/>
        <w:contextualSpacing/>
        <w:jc w:val="center"/>
        <w:rPr>
          <w:b/>
        </w:rPr>
      </w:pPr>
      <w:r w:rsidRPr="0015011C">
        <w:rPr>
          <w:b/>
        </w:rPr>
        <w:t>знать:</w:t>
      </w:r>
    </w:p>
    <w:p w:rsidR="008B236B" w:rsidRPr="0015011C" w:rsidRDefault="008B236B" w:rsidP="006C5F0C">
      <w:pPr>
        <w:numPr>
          <w:ilvl w:val="0"/>
          <w:numId w:val="13"/>
        </w:numPr>
        <w:tabs>
          <w:tab w:val="num" w:pos="248"/>
        </w:tabs>
        <w:ind w:left="-170" w:right="-57" w:firstLine="709"/>
        <w:contextualSpacing/>
        <w:jc w:val="both"/>
      </w:pPr>
      <w:r w:rsidRPr="0015011C">
        <w:t>способы реализации сестринского ухода;</w:t>
      </w:r>
    </w:p>
    <w:p w:rsidR="008B236B" w:rsidRPr="0015011C" w:rsidRDefault="008B236B" w:rsidP="006C5F0C">
      <w:pPr>
        <w:numPr>
          <w:ilvl w:val="0"/>
          <w:numId w:val="13"/>
        </w:numPr>
        <w:tabs>
          <w:tab w:val="num" w:pos="248"/>
        </w:tabs>
        <w:ind w:left="-170" w:right="-57" w:firstLine="709"/>
        <w:contextualSpacing/>
        <w:jc w:val="both"/>
      </w:pPr>
      <w:r w:rsidRPr="0015011C">
        <w:t>технологии выполнения медицинских услуг;</w:t>
      </w:r>
    </w:p>
    <w:p w:rsidR="008B236B" w:rsidRPr="0015011C" w:rsidRDefault="008B236B" w:rsidP="006C5F0C">
      <w:pPr>
        <w:numPr>
          <w:ilvl w:val="0"/>
          <w:numId w:val="13"/>
        </w:numPr>
        <w:tabs>
          <w:tab w:val="num" w:pos="248"/>
        </w:tabs>
        <w:ind w:left="-170" w:right="-57" w:firstLine="709"/>
        <w:contextualSpacing/>
        <w:jc w:val="both"/>
      </w:pPr>
      <w:r w:rsidRPr="0015011C">
        <w:t>медицинскую документацию;</w:t>
      </w:r>
    </w:p>
    <w:p w:rsidR="008B236B" w:rsidRPr="0015011C" w:rsidRDefault="008B236B" w:rsidP="006C5F0C">
      <w:pPr>
        <w:numPr>
          <w:ilvl w:val="0"/>
          <w:numId w:val="13"/>
        </w:numPr>
        <w:tabs>
          <w:tab w:val="num" w:pos="248"/>
        </w:tabs>
        <w:ind w:left="-170" w:right="-57" w:firstLine="709"/>
        <w:contextualSpacing/>
        <w:jc w:val="both"/>
      </w:pPr>
      <w:r w:rsidRPr="0015011C">
        <w:t>факторы, влияющие на безопасность пациента и персонала;</w:t>
      </w:r>
    </w:p>
    <w:p w:rsidR="008B236B" w:rsidRPr="0015011C" w:rsidRDefault="008B236B" w:rsidP="006C5F0C">
      <w:pPr>
        <w:numPr>
          <w:ilvl w:val="0"/>
          <w:numId w:val="13"/>
        </w:numPr>
        <w:tabs>
          <w:tab w:val="num" w:pos="248"/>
        </w:tabs>
        <w:ind w:left="-170" w:right="-57" w:firstLine="709"/>
        <w:contextualSpacing/>
        <w:jc w:val="both"/>
      </w:pPr>
      <w:r w:rsidRPr="0015011C">
        <w:t>принципы санитарно-гигиенического воспитания и образования среди населения;</w:t>
      </w:r>
    </w:p>
    <w:p w:rsidR="008B236B" w:rsidRPr="0015011C" w:rsidRDefault="008B236B" w:rsidP="006C5F0C">
      <w:pPr>
        <w:numPr>
          <w:ilvl w:val="0"/>
          <w:numId w:val="13"/>
        </w:numPr>
        <w:tabs>
          <w:tab w:val="num" w:pos="248"/>
        </w:tabs>
        <w:ind w:left="-170" w:right="-57" w:firstLine="709"/>
        <w:contextualSpacing/>
        <w:jc w:val="both"/>
      </w:pPr>
      <w:r w:rsidRPr="0015011C">
        <w:t>основы профилактики внутрибольничной инфекции;</w:t>
      </w:r>
    </w:p>
    <w:p w:rsidR="008B236B" w:rsidRPr="0015011C" w:rsidRDefault="008B236B" w:rsidP="006C5F0C">
      <w:pPr>
        <w:numPr>
          <w:ilvl w:val="0"/>
          <w:numId w:val="13"/>
        </w:numPr>
        <w:tabs>
          <w:tab w:val="num" w:pos="248"/>
        </w:tabs>
        <w:ind w:left="-170" w:right="-57" w:firstLine="709"/>
        <w:contextualSpacing/>
        <w:jc w:val="both"/>
      </w:pPr>
      <w:r w:rsidRPr="0015011C">
        <w:t>основы эргономики.</w:t>
      </w:r>
    </w:p>
    <w:p w:rsidR="008B236B" w:rsidRPr="00BC4132" w:rsidRDefault="008B236B" w:rsidP="001E77CD">
      <w:pPr>
        <w:ind w:left="-170" w:right="-57" w:firstLine="919"/>
        <w:contextualSpacing/>
        <w:jc w:val="both"/>
        <w:rPr>
          <w:sz w:val="28"/>
          <w:szCs w:val="28"/>
        </w:rPr>
      </w:pPr>
    </w:p>
    <w:p w:rsidR="008B236B" w:rsidRDefault="008B236B" w:rsidP="00820E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120"/>
        <w:contextualSpacing/>
        <w:rPr>
          <w:sz w:val="28"/>
          <w:szCs w:val="28"/>
        </w:rPr>
      </w:pPr>
    </w:p>
    <w:p w:rsidR="008B236B" w:rsidRDefault="008B236B" w:rsidP="00820E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120"/>
        <w:contextualSpacing/>
        <w:rPr>
          <w:sz w:val="28"/>
          <w:szCs w:val="28"/>
        </w:rPr>
      </w:pPr>
    </w:p>
    <w:p w:rsidR="008B236B" w:rsidRDefault="008B236B" w:rsidP="00820E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120"/>
        <w:contextualSpacing/>
        <w:rPr>
          <w:sz w:val="28"/>
          <w:szCs w:val="28"/>
        </w:rPr>
      </w:pPr>
    </w:p>
    <w:p w:rsidR="008B236B" w:rsidRDefault="008B236B" w:rsidP="00820E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120"/>
        <w:contextualSpacing/>
        <w:rPr>
          <w:sz w:val="28"/>
          <w:szCs w:val="28"/>
        </w:rPr>
      </w:pPr>
    </w:p>
    <w:p w:rsidR="008B236B" w:rsidRPr="00E828DB" w:rsidRDefault="008B236B" w:rsidP="00E828DB">
      <w:pPr>
        <w:spacing w:line="360" w:lineRule="auto"/>
        <w:contextualSpacing/>
        <w:jc w:val="center"/>
        <w:outlineLvl w:val="0"/>
        <w:rPr>
          <w:b/>
          <w:sz w:val="28"/>
          <w:szCs w:val="28"/>
        </w:rPr>
      </w:pPr>
      <w:r w:rsidRPr="00E828DB">
        <w:rPr>
          <w:b/>
          <w:sz w:val="28"/>
          <w:szCs w:val="28"/>
        </w:rPr>
        <w:t>База прохождения практики:</w:t>
      </w:r>
    </w:p>
    <w:p w:rsidR="008B236B" w:rsidRPr="00E828DB" w:rsidRDefault="008B236B" w:rsidP="00E828DB">
      <w:pPr>
        <w:spacing w:line="360" w:lineRule="auto"/>
        <w:contextualSpacing/>
        <w:jc w:val="center"/>
        <w:outlineLvl w:val="0"/>
        <w:rPr>
          <w:b/>
          <w:sz w:val="28"/>
          <w:szCs w:val="28"/>
        </w:rPr>
      </w:pPr>
      <w:r w:rsidRPr="00E828DB">
        <w:rPr>
          <w:b/>
          <w:sz w:val="28"/>
          <w:szCs w:val="28"/>
        </w:rPr>
        <w:t>ГБУЗ АО «Няндомская центральная районная больница»</w:t>
      </w:r>
    </w:p>
    <w:p w:rsidR="008B236B" w:rsidRPr="00E828DB" w:rsidRDefault="008B236B" w:rsidP="00E828DB">
      <w:pPr>
        <w:spacing w:line="360" w:lineRule="auto"/>
        <w:contextualSpacing/>
        <w:jc w:val="center"/>
        <w:outlineLvl w:val="0"/>
        <w:rPr>
          <w:b/>
          <w:sz w:val="28"/>
          <w:szCs w:val="28"/>
        </w:rPr>
      </w:pPr>
    </w:p>
    <w:p w:rsidR="008B236B" w:rsidRPr="00E828DB" w:rsidRDefault="008B236B" w:rsidP="00E828DB">
      <w:pPr>
        <w:spacing w:line="360" w:lineRule="auto"/>
        <w:contextualSpacing/>
        <w:jc w:val="center"/>
        <w:outlineLvl w:val="0"/>
        <w:rPr>
          <w:b/>
          <w:sz w:val="28"/>
          <w:szCs w:val="28"/>
        </w:rPr>
      </w:pPr>
    </w:p>
    <w:p w:rsidR="008B236B" w:rsidRPr="00E828DB" w:rsidRDefault="008B236B" w:rsidP="00E828DB">
      <w:pPr>
        <w:spacing w:line="360" w:lineRule="auto"/>
        <w:contextualSpacing/>
        <w:jc w:val="center"/>
        <w:outlineLvl w:val="0"/>
        <w:rPr>
          <w:b/>
          <w:i/>
          <w:sz w:val="28"/>
          <w:szCs w:val="28"/>
        </w:rPr>
      </w:pPr>
      <w:r w:rsidRPr="00E828DB">
        <w:rPr>
          <w:b/>
          <w:i/>
          <w:sz w:val="28"/>
          <w:szCs w:val="28"/>
        </w:rPr>
        <w:t>Сроки прохождения практики:</w:t>
      </w:r>
    </w:p>
    <w:p w:rsidR="008B236B" w:rsidRPr="00E828DB" w:rsidRDefault="008B236B" w:rsidP="00E828DB">
      <w:pPr>
        <w:spacing w:line="360" w:lineRule="auto"/>
        <w:contextualSpacing/>
        <w:jc w:val="center"/>
        <w:outlineLvl w:val="0"/>
        <w:rPr>
          <w:b/>
          <w:sz w:val="28"/>
          <w:szCs w:val="28"/>
        </w:rPr>
      </w:pPr>
    </w:p>
    <w:p w:rsidR="008B236B" w:rsidRPr="00E828DB" w:rsidRDefault="008B236B" w:rsidP="00E828DB">
      <w:pPr>
        <w:spacing w:line="360" w:lineRule="auto"/>
        <w:contextualSpacing/>
        <w:outlineLvl w:val="0"/>
        <w:rPr>
          <w:sz w:val="28"/>
          <w:szCs w:val="28"/>
        </w:rPr>
      </w:pPr>
      <w:r w:rsidRPr="00E828DB">
        <w:rPr>
          <w:sz w:val="28"/>
          <w:szCs w:val="28"/>
        </w:rPr>
        <w:t>С «___»_______________20__года по «___»______________20___года</w:t>
      </w:r>
    </w:p>
    <w:p w:rsidR="008B236B" w:rsidRPr="00E828DB" w:rsidRDefault="008B236B" w:rsidP="00E828DB">
      <w:pPr>
        <w:spacing w:line="360" w:lineRule="auto"/>
        <w:contextualSpacing/>
        <w:jc w:val="center"/>
        <w:outlineLvl w:val="0"/>
        <w:rPr>
          <w:b/>
          <w:sz w:val="28"/>
          <w:szCs w:val="28"/>
        </w:rPr>
      </w:pPr>
    </w:p>
    <w:p w:rsidR="008B236B" w:rsidRPr="00E828DB" w:rsidRDefault="008B236B" w:rsidP="00E828DB">
      <w:pPr>
        <w:spacing w:line="360" w:lineRule="auto"/>
        <w:contextualSpacing/>
        <w:jc w:val="center"/>
        <w:outlineLvl w:val="0"/>
        <w:rPr>
          <w:b/>
          <w:sz w:val="28"/>
          <w:szCs w:val="28"/>
        </w:rPr>
      </w:pPr>
    </w:p>
    <w:p w:rsidR="008B236B" w:rsidRPr="00E828DB" w:rsidRDefault="008B236B" w:rsidP="00E828DB">
      <w:pPr>
        <w:spacing w:line="360" w:lineRule="auto"/>
        <w:contextualSpacing/>
        <w:jc w:val="center"/>
        <w:outlineLvl w:val="0"/>
        <w:rPr>
          <w:b/>
          <w:sz w:val="28"/>
          <w:szCs w:val="28"/>
        </w:rPr>
      </w:pPr>
    </w:p>
    <w:p w:rsidR="008B236B" w:rsidRPr="00E828DB" w:rsidRDefault="008B236B" w:rsidP="00E828DB">
      <w:pPr>
        <w:spacing w:line="360" w:lineRule="auto"/>
        <w:contextualSpacing/>
        <w:jc w:val="center"/>
        <w:outlineLvl w:val="0"/>
        <w:rPr>
          <w:b/>
          <w:sz w:val="28"/>
          <w:szCs w:val="28"/>
        </w:rPr>
      </w:pPr>
      <w:r w:rsidRPr="00E828DB">
        <w:rPr>
          <w:b/>
          <w:sz w:val="28"/>
          <w:szCs w:val="28"/>
        </w:rPr>
        <w:t>Срок сдачи документации:</w:t>
      </w:r>
    </w:p>
    <w:p w:rsidR="008B236B" w:rsidRPr="00E828DB" w:rsidRDefault="008B236B" w:rsidP="00E828DB">
      <w:pPr>
        <w:spacing w:line="360" w:lineRule="auto"/>
        <w:contextualSpacing/>
        <w:jc w:val="center"/>
        <w:outlineLvl w:val="0"/>
        <w:rPr>
          <w:b/>
          <w:sz w:val="28"/>
          <w:szCs w:val="28"/>
        </w:rPr>
      </w:pPr>
    </w:p>
    <w:p w:rsidR="008B236B" w:rsidRPr="00E828DB" w:rsidRDefault="008B236B" w:rsidP="00E828DB">
      <w:pPr>
        <w:spacing w:line="360" w:lineRule="auto"/>
        <w:contextualSpacing/>
        <w:jc w:val="center"/>
        <w:outlineLvl w:val="0"/>
        <w:rPr>
          <w:sz w:val="28"/>
          <w:szCs w:val="28"/>
        </w:rPr>
      </w:pPr>
      <w:r w:rsidRPr="00E828DB">
        <w:rPr>
          <w:sz w:val="28"/>
          <w:szCs w:val="28"/>
        </w:rPr>
        <w:t>«_____»_______________________20_____года</w:t>
      </w:r>
    </w:p>
    <w:p w:rsidR="008B236B" w:rsidRPr="00E828DB" w:rsidRDefault="008B236B" w:rsidP="00E828DB">
      <w:pPr>
        <w:spacing w:line="360" w:lineRule="auto"/>
        <w:contextualSpacing/>
        <w:jc w:val="both"/>
        <w:outlineLvl w:val="0"/>
        <w:rPr>
          <w:sz w:val="28"/>
          <w:szCs w:val="28"/>
        </w:rPr>
      </w:pPr>
    </w:p>
    <w:p w:rsidR="008B236B" w:rsidRPr="00E828DB" w:rsidRDefault="008B236B" w:rsidP="00E828DB">
      <w:pPr>
        <w:spacing w:line="360" w:lineRule="auto"/>
        <w:contextualSpacing/>
        <w:jc w:val="both"/>
        <w:outlineLvl w:val="0"/>
        <w:rPr>
          <w:sz w:val="28"/>
          <w:szCs w:val="28"/>
        </w:rPr>
      </w:pPr>
    </w:p>
    <w:p w:rsidR="008B236B" w:rsidRPr="00E828DB" w:rsidRDefault="008B236B" w:rsidP="00E828DB">
      <w:pPr>
        <w:spacing w:line="360" w:lineRule="auto"/>
        <w:contextualSpacing/>
        <w:jc w:val="both"/>
        <w:outlineLvl w:val="0"/>
        <w:rPr>
          <w:sz w:val="28"/>
          <w:szCs w:val="28"/>
        </w:rPr>
      </w:pPr>
    </w:p>
    <w:p w:rsidR="008B236B" w:rsidRPr="00E828DB" w:rsidRDefault="008B236B" w:rsidP="00E828DB">
      <w:pPr>
        <w:spacing w:line="360" w:lineRule="auto"/>
        <w:contextualSpacing/>
        <w:jc w:val="both"/>
        <w:outlineLvl w:val="0"/>
        <w:rPr>
          <w:sz w:val="28"/>
          <w:szCs w:val="28"/>
        </w:rPr>
      </w:pPr>
    </w:p>
    <w:p w:rsidR="008B236B" w:rsidRPr="00E828DB" w:rsidRDefault="008B236B" w:rsidP="00E828DB">
      <w:pPr>
        <w:spacing w:line="360" w:lineRule="auto"/>
        <w:contextualSpacing/>
        <w:jc w:val="both"/>
        <w:outlineLvl w:val="0"/>
        <w:rPr>
          <w:sz w:val="28"/>
          <w:szCs w:val="28"/>
        </w:rPr>
      </w:pPr>
    </w:p>
    <w:p w:rsidR="008B236B" w:rsidRPr="00E828DB" w:rsidRDefault="008B236B" w:rsidP="00E828DB">
      <w:pPr>
        <w:spacing w:line="360" w:lineRule="auto"/>
        <w:contextualSpacing/>
        <w:jc w:val="both"/>
        <w:outlineLvl w:val="0"/>
        <w:rPr>
          <w:sz w:val="28"/>
          <w:szCs w:val="28"/>
        </w:rPr>
      </w:pPr>
      <w:r w:rsidRPr="00E828DB">
        <w:rPr>
          <w:sz w:val="28"/>
          <w:szCs w:val="28"/>
        </w:rPr>
        <w:t>Методический руководитель практики:</w:t>
      </w:r>
      <w:r w:rsidRPr="003A29F2">
        <w:rPr>
          <w:b/>
          <w:i/>
        </w:rPr>
        <w:t xml:space="preserve"> </w:t>
      </w:r>
    </w:p>
    <w:p w:rsidR="008B236B" w:rsidRDefault="008B236B" w:rsidP="00E828DB">
      <w:pPr>
        <w:spacing w:line="360" w:lineRule="auto"/>
        <w:contextualSpacing/>
        <w:jc w:val="both"/>
        <w:outlineLvl w:val="0"/>
        <w:rPr>
          <w:b/>
          <w:i/>
        </w:rPr>
      </w:pPr>
      <w:r w:rsidRPr="00E828DB">
        <w:rPr>
          <w:sz w:val="28"/>
          <w:szCs w:val="28"/>
        </w:rPr>
        <w:t>Общий руководитель практики от лечебного учреждения</w:t>
      </w:r>
      <w:r>
        <w:rPr>
          <w:sz w:val="28"/>
          <w:szCs w:val="28"/>
        </w:rPr>
        <w:t>:</w:t>
      </w:r>
      <w:r w:rsidRPr="003A29F2">
        <w:rPr>
          <w:b/>
          <w:i/>
        </w:rPr>
        <w:t xml:space="preserve"> </w:t>
      </w:r>
    </w:p>
    <w:p w:rsidR="008B236B" w:rsidRDefault="008B236B" w:rsidP="00E828DB">
      <w:pPr>
        <w:spacing w:line="360" w:lineRule="auto"/>
        <w:contextualSpacing/>
        <w:jc w:val="both"/>
        <w:outlineLvl w:val="0"/>
        <w:rPr>
          <w:sz w:val="28"/>
          <w:szCs w:val="28"/>
        </w:rPr>
      </w:pPr>
      <w:r w:rsidRPr="00E828DB">
        <w:rPr>
          <w:sz w:val="28"/>
          <w:szCs w:val="28"/>
        </w:rPr>
        <w:t>Непосредственный руководитель практики от лечебного учреждения</w:t>
      </w:r>
    </w:p>
    <w:tbl>
      <w:tblPr>
        <w:tblW w:w="9776" w:type="dxa"/>
        <w:tblInd w:w="78" w:type="dxa"/>
        <w:tblLook w:val="00A0"/>
      </w:tblPr>
      <w:tblGrid>
        <w:gridCol w:w="9776"/>
      </w:tblGrid>
      <w:tr w:rsidR="008B236B" w:rsidRPr="00572C65" w:rsidTr="00A70545">
        <w:trPr>
          <w:trHeight w:val="272"/>
        </w:trPr>
        <w:tc>
          <w:tcPr>
            <w:tcW w:w="97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B236B" w:rsidRPr="00572C65" w:rsidRDefault="008B236B" w:rsidP="006658AF">
            <w:pPr>
              <w:spacing w:line="360" w:lineRule="auto"/>
              <w:rPr>
                <w:b/>
              </w:rPr>
            </w:pPr>
            <w:r w:rsidRPr="00572C65">
              <w:rPr>
                <w:b/>
              </w:rPr>
              <w:t xml:space="preserve">центральное стерилизационное отделение: </w:t>
            </w:r>
          </w:p>
        </w:tc>
      </w:tr>
      <w:tr w:rsidR="008B236B" w:rsidRPr="00572C65" w:rsidTr="00A70545">
        <w:trPr>
          <w:trHeight w:val="272"/>
        </w:trPr>
        <w:tc>
          <w:tcPr>
            <w:tcW w:w="97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B236B" w:rsidRPr="00572C65" w:rsidRDefault="008B236B" w:rsidP="006658AF">
            <w:pPr>
              <w:spacing w:line="360" w:lineRule="auto"/>
              <w:rPr>
                <w:b/>
              </w:rPr>
            </w:pPr>
            <w:r w:rsidRPr="00572C65">
              <w:rPr>
                <w:b/>
              </w:rPr>
              <w:t xml:space="preserve">хирургическое отделение:  </w:t>
            </w:r>
          </w:p>
        </w:tc>
      </w:tr>
      <w:tr w:rsidR="008B236B" w:rsidRPr="00572C65" w:rsidTr="00A70545">
        <w:trPr>
          <w:trHeight w:val="272"/>
        </w:trPr>
        <w:tc>
          <w:tcPr>
            <w:tcW w:w="97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B236B" w:rsidRPr="00572C65" w:rsidRDefault="008B236B" w:rsidP="006658AF">
            <w:pPr>
              <w:spacing w:line="360" w:lineRule="auto"/>
              <w:rPr>
                <w:b/>
              </w:rPr>
            </w:pPr>
            <w:r w:rsidRPr="00572C65">
              <w:rPr>
                <w:b/>
              </w:rPr>
              <w:t xml:space="preserve">терапевтическое отделение:  </w:t>
            </w:r>
          </w:p>
        </w:tc>
      </w:tr>
      <w:tr w:rsidR="008B236B" w:rsidRPr="00572C65" w:rsidTr="00A70545">
        <w:trPr>
          <w:trHeight w:val="272"/>
        </w:trPr>
        <w:tc>
          <w:tcPr>
            <w:tcW w:w="97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B236B" w:rsidRPr="00572C65" w:rsidRDefault="008B236B" w:rsidP="006658AF">
            <w:pPr>
              <w:spacing w:line="360" w:lineRule="auto"/>
              <w:rPr>
                <w:b/>
              </w:rPr>
            </w:pPr>
            <w:r w:rsidRPr="00572C65">
              <w:rPr>
                <w:b/>
              </w:rPr>
              <w:t xml:space="preserve">клинико-диагностическая лаборатория:  </w:t>
            </w:r>
          </w:p>
        </w:tc>
      </w:tr>
      <w:tr w:rsidR="008B236B" w:rsidRPr="00572C65" w:rsidTr="00A70545">
        <w:trPr>
          <w:trHeight w:val="272"/>
        </w:trPr>
        <w:tc>
          <w:tcPr>
            <w:tcW w:w="97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B236B" w:rsidRPr="00572C65" w:rsidRDefault="008B236B" w:rsidP="006658AF">
            <w:pPr>
              <w:spacing w:line="360" w:lineRule="auto"/>
              <w:rPr>
                <w:b/>
              </w:rPr>
            </w:pPr>
            <w:r w:rsidRPr="00572C65">
              <w:rPr>
                <w:b/>
              </w:rPr>
              <w:t xml:space="preserve">ЭКГ кабинет:  </w:t>
            </w:r>
          </w:p>
        </w:tc>
      </w:tr>
      <w:tr w:rsidR="008B236B" w:rsidRPr="00572C65" w:rsidTr="00A70545">
        <w:trPr>
          <w:trHeight w:val="272"/>
        </w:trPr>
        <w:tc>
          <w:tcPr>
            <w:tcW w:w="97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B236B" w:rsidRPr="00572C65" w:rsidRDefault="008B236B" w:rsidP="006658AF">
            <w:pPr>
              <w:spacing w:line="360" w:lineRule="auto"/>
              <w:rPr>
                <w:b/>
              </w:rPr>
            </w:pPr>
            <w:r w:rsidRPr="00572C65">
              <w:rPr>
                <w:b/>
              </w:rPr>
              <w:t xml:space="preserve">аптека ЦРБ: </w:t>
            </w:r>
          </w:p>
        </w:tc>
      </w:tr>
      <w:tr w:rsidR="008B236B" w:rsidRPr="00572C65" w:rsidTr="00A70545">
        <w:trPr>
          <w:trHeight w:val="272"/>
        </w:trPr>
        <w:tc>
          <w:tcPr>
            <w:tcW w:w="97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B236B" w:rsidRPr="00572C65" w:rsidRDefault="008B236B" w:rsidP="006658AF">
            <w:pPr>
              <w:spacing w:line="360" w:lineRule="auto"/>
              <w:rPr>
                <w:b/>
              </w:rPr>
            </w:pPr>
            <w:r w:rsidRPr="00572C65">
              <w:rPr>
                <w:b/>
              </w:rPr>
              <w:t xml:space="preserve">кабинет ФГДС: </w:t>
            </w:r>
          </w:p>
        </w:tc>
      </w:tr>
      <w:tr w:rsidR="008B236B" w:rsidRPr="00572C65" w:rsidTr="00A70545">
        <w:trPr>
          <w:trHeight w:val="272"/>
        </w:trPr>
        <w:tc>
          <w:tcPr>
            <w:tcW w:w="97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B236B" w:rsidRPr="00572C65" w:rsidRDefault="008B236B" w:rsidP="006658AF">
            <w:pPr>
              <w:spacing w:line="360" w:lineRule="auto"/>
              <w:rPr>
                <w:b/>
              </w:rPr>
            </w:pPr>
            <w:r w:rsidRPr="00572C65">
              <w:rPr>
                <w:b/>
              </w:rPr>
              <w:t xml:space="preserve">рентген кабинет: </w:t>
            </w:r>
          </w:p>
        </w:tc>
      </w:tr>
    </w:tbl>
    <w:p w:rsidR="008B236B" w:rsidRDefault="008B236B" w:rsidP="00820E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120"/>
        <w:contextualSpacing/>
        <w:rPr>
          <w:sz w:val="28"/>
          <w:szCs w:val="28"/>
        </w:rPr>
      </w:pPr>
    </w:p>
    <w:p w:rsidR="008B236B" w:rsidRDefault="008B236B" w:rsidP="00820E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120"/>
        <w:contextualSpacing/>
        <w:rPr>
          <w:sz w:val="28"/>
          <w:szCs w:val="28"/>
        </w:rPr>
      </w:pPr>
    </w:p>
    <w:p w:rsidR="008B236B" w:rsidRDefault="008B236B" w:rsidP="00820E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120"/>
        <w:contextualSpacing/>
        <w:rPr>
          <w:sz w:val="28"/>
          <w:szCs w:val="28"/>
        </w:rPr>
      </w:pPr>
    </w:p>
    <w:p w:rsidR="008B236B" w:rsidRDefault="008B236B" w:rsidP="000D678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120"/>
        <w:contextualSpacing/>
        <w:jc w:val="center"/>
        <w:rPr>
          <w:b/>
          <w:sz w:val="28"/>
          <w:szCs w:val="28"/>
        </w:rPr>
      </w:pPr>
      <w:r w:rsidRPr="000D6789">
        <w:rPr>
          <w:b/>
          <w:sz w:val="28"/>
          <w:szCs w:val="28"/>
        </w:rPr>
        <w:t>Распределение рабочего времени</w:t>
      </w:r>
    </w:p>
    <w:p w:rsidR="008B236B" w:rsidRPr="000D6789" w:rsidRDefault="008B236B" w:rsidP="000D678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120"/>
        <w:contextualSpacing/>
        <w:jc w:val="center"/>
        <w:rPr>
          <w:b/>
          <w:sz w:val="28"/>
          <w:szCs w:val="28"/>
        </w:rPr>
      </w:pPr>
    </w:p>
    <w:tbl>
      <w:tblPr>
        <w:tblW w:w="0" w:type="auto"/>
        <w:tblInd w:w="-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2"/>
        <w:gridCol w:w="4365"/>
        <w:gridCol w:w="2464"/>
        <w:gridCol w:w="2464"/>
      </w:tblGrid>
      <w:tr w:rsidR="008B236B" w:rsidRPr="006B4912" w:rsidTr="00905EC8">
        <w:tc>
          <w:tcPr>
            <w:tcW w:w="562" w:type="dxa"/>
          </w:tcPr>
          <w:p w:rsidR="008B236B" w:rsidRPr="000F4D66" w:rsidRDefault="008B236B" w:rsidP="00A7054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0F4D66">
              <w:rPr>
                <w:color w:val="000000"/>
              </w:rPr>
              <w:t>№</w:t>
            </w:r>
          </w:p>
        </w:tc>
        <w:tc>
          <w:tcPr>
            <w:tcW w:w="4365" w:type="dxa"/>
          </w:tcPr>
          <w:p w:rsidR="008B236B" w:rsidRPr="000F4D66" w:rsidRDefault="008B236B" w:rsidP="00A70545">
            <w:pPr>
              <w:tabs>
                <w:tab w:val="left" w:pos="1507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0F4D66">
              <w:rPr>
                <w:color w:val="000000"/>
              </w:rPr>
              <w:t>Наименование отделений</w:t>
            </w:r>
          </w:p>
        </w:tc>
        <w:tc>
          <w:tcPr>
            <w:tcW w:w="2464" w:type="dxa"/>
          </w:tcPr>
          <w:p w:rsidR="008B236B" w:rsidRPr="000F4D66" w:rsidRDefault="008B236B" w:rsidP="00A7054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0F4D66">
              <w:rPr>
                <w:color w:val="000000"/>
              </w:rPr>
              <w:t>Количество дней</w:t>
            </w:r>
          </w:p>
        </w:tc>
        <w:tc>
          <w:tcPr>
            <w:tcW w:w="2464" w:type="dxa"/>
          </w:tcPr>
          <w:p w:rsidR="008B236B" w:rsidRPr="000F4D66" w:rsidRDefault="008B236B" w:rsidP="00A7054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0F4D66">
              <w:rPr>
                <w:color w:val="000000"/>
              </w:rPr>
              <w:t>Количество часов</w:t>
            </w:r>
          </w:p>
        </w:tc>
      </w:tr>
      <w:tr w:rsidR="008B236B" w:rsidRPr="006B4912" w:rsidTr="00905EC8">
        <w:trPr>
          <w:trHeight w:val="393"/>
        </w:trPr>
        <w:tc>
          <w:tcPr>
            <w:tcW w:w="562" w:type="dxa"/>
          </w:tcPr>
          <w:p w:rsidR="008B236B" w:rsidRPr="000F4D66" w:rsidRDefault="008B236B" w:rsidP="00A7054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0F4D66">
              <w:rPr>
                <w:color w:val="000000"/>
              </w:rPr>
              <w:t>1</w:t>
            </w:r>
          </w:p>
        </w:tc>
        <w:tc>
          <w:tcPr>
            <w:tcW w:w="4365" w:type="dxa"/>
          </w:tcPr>
          <w:p w:rsidR="008B236B" w:rsidRPr="000F4D66" w:rsidRDefault="008B236B" w:rsidP="00A70545">
            <w:pPr>
              <w:tabs>
                <w:tab w:val="left" w:pos="603"/>
                <w:tab w:val="left" w:pos="3349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0F4D66">
              <w:rPr>
                <w:color w:val="000000"/>
              </w:rPr>
              <w:t>Приёмное отделение</w:t>
            </w:r>
          </w:p>
        </w:tc>
        <w:tc>
          <w:tcPr>
            <w:tcW w:w="2464" w:type="dxa"/>
          </w:tcPr>
          <w:p w:rsidR="008B236B" w:rsidRPr="000F4D66" w:rsidRDefault="008B236B" w:rsidP="00A7054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0F4D66">
              <w:rPr>
                <w:color w:val="000000"/>
              </w:rPr>
              <w:t>1</w:t>
            </w:r>
          </w:p>
        </w:tc>
        <w:tc>
          <w:tcPr>
            <w:tcW w:w="2464" w:type="dxa"/>
          </w:tcPr>
          <w:p w:rsidR="008B236B" w:rsidRPr="000F4D66" w:rsidRDefault="008B236B" w:rsidP="00A7054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0F4D66">
              <w:rPr>
                <w:color w:val="000000"/>
              </w:rPr>
              <w:t>6</w:t>
            </w:r>
          </w:p>
        </w:tc>
      </w:tr>
      <w:tr w:rsidR="008B236B" w:rsidRPr="006B4912" w:rsidTr="00905EC8">
        <w:tc>
          <w:tcPr>
            <w:tcW w:w="562" w:type="dxa"/>
          </w:tcPr>
          <w:p w:rsidR="008B236B" w:rsidRPr="000F4D66" w:rsidRDefault="008B236B" w:rsidP="00A7054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0F4D66">
              <w:rPr>
                <w:color w:val="000000"/>
              </w:rPr>
              <w:t>2</w:t>
            </w:r>
          </w:p>
        </w:tc>
        <w:tc>
          <w:tcPr>
            <w:tcW w:w="4365" w:type="dxa"/>
          </w:tcPr>
          <w:p w:rsidR="008B236B" w:rsidRPr="000F4D66" w:rsidRDefault="008B236B" w:rsidP="00A70545">
            <w:pPr>
              <w:tabs>
                <w:tab w:val="left" w:pos="135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0F4D66">
              <w:rPr>
                <w:color w:val="000000"/>
              </w:rPr>
              <w:t>Клинико-диагностическая лаборатория</w:t>
            </w:r>
          </w:p>
        </w:tc>
        <w:tc>
          <w:tcPr>
            <w:tcW w:w="2464" w:type="dxa"/>
          </w:tcPr>
          <w:p w:rsidR="008B236B" w:rsidRPr="000F4D66" w:rsidRDefault="008B236B" w:rsidP="00A70545">
            <w:pPr>
              <w:tabs>
                <w:tab w:val="left" w:pos="970"/>
                <w:tab w:val="center" w:pos="112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0F4D66">
              <w:rPr>
                <w:color w:val="000000"/>
              </w:rPr>
              <w:t>1</w:t>
            </w:r>
          </w:p>
        </w:tc>
        <w:tc>
          <w:tcPr>
            <w:tcW w:w="2464" w:type="dxa"/>
          </w:tcPr>
          <w:p w:rsidR="008B236B" w:rsidRPr="000F4D66" w:rsidRDefault="008B236B" w:rsidP="00A7054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0F4D66">
              <w:rPr>
                <w:color w:val="000000"/>
              </w:rPr>
              <w:t>6</w:t>
            </w:r>
          </w:p>
        </w:tc>
      </w:tr>
      <w:tr w:rsidR="008B236B" w:rsidRPr="006B4912" w:rsidTr="00905EC8">
        <w:tc>
          <w:tcPr>
            <w:tcW w:w="562" w:type="dxa"/>
          </w:tcPr>
          <w:p w:rsidR="008B236B" w:rsidRPr="000F4D66" w:rsidRDefault="008B236B" w:rsidP="00A7054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0F4D66">
              <w:rPr>
                <w:color w:val="000000"/>
              </w:rPr>
              <w:t>3</w:t>
            </w:r>
          </w:p>
        </w:tc>
        <w:tc>
          <w:tcPr>
            <w:tcW w:w="4365" w:type="dxa"/>
          </w:tcPr>
          <w:p w:rsidR="008B236B" w:rsidRPr="000F4D66" w:rsidRDefault="008B236B" w:rsidP="00A70545">
            <w:pPr>
              <w:tabs>
                <w:tab w:val="left" w:pos="1155"/>
                <w:tab w:val="left" w:pos="135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0F4D66">
              <w:rPr>
                <w:color w:val="000000"/>
                <w:lang w:val="en-US"/>
              </w:rPr>
              <w:t>Rg</w:t>
            </w:r>
            <w:r w:rsidRPr="000F4D66">
              <w:rPr>
                <w:color w:val="000000"/>
              </w:rPr>
              <w:t xml:space="preserve"> кабинет</w:t>
            </w:r>
          </w:p>
        </w:tc>
        <w:tc>
          <w:tcPr>
            <w:tcW w:w="2464" w:type="dxa"/>
          </w:tcPr>
          <w:p w:rsidR="008B236B" w:rsidRPr="000F4D66" w:rsidRDefault="008B236B" w:rsidP="00A7054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0F4D66">
              <w:rPr>
                <w:color w:val="000000"/>
              </w:rPr>
              <w:t>1</w:t>
            </w:r>
          </w:p>
        </w:tc>
        <w:tc>
          <w:tcPr>
            <w:tcW w:w="2464" w:type="dxa"/>
          </w:tcPr>
          <w:p w:rsidR="008B236B" w:rsidRPr="000F4D66" w:rsidRDefault="008B236B" w:rsidP="00A7054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0F4D66">
              <w:rPr>
                <w:color w:val="000000"/>
              </w:rPr>
              <w:t>6</w:t>
            </w:r>
          </w:p>
        </w:tc>
      </w:tr>
      <w:tr w:rsidR="008B236B" w:rsidRPr="006B4912" w:rsidTr="00905EC8">
        <w:tc>
          <w:tcPr>
            <w:tcW w:w="562" w:type="dxa"/>
          </w:tcPr>
          <w:p w:rsidR="008B236B" w:rsidRPr="000F4D66" w:rsidRDefault="008B236B" w:rsidP="00A7054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0F4D66">
              <w:rPr>
                <w:color w:val="000000"/>
              </w:rPr>
              <w:t>4</w:t>
            </w:r>
          </w:p>
        </w:tc>
        <w:tc>
          <w:tcPr>
            <w:tcW w:w="4365" w:type="dxa"/>
          </w:tcPr>
          <w:p w:rsidR="008B236B" w:rsidRPr="000F4D66" w:rsidRDefault="008B236B" w:rsidP="00A70545">
            <w:pPr>
              <w:tabs>
                <w:tab w:val="left" w:pos="1169"/>
                <w:tab w:val="left" w:pos="135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0F4D66">
              <w:rPr>
                <w:color w:val="000000"/>
              </w:rPr>
              <w:t>ЭКГ - кабинет</w:t>
            </w:r>
          </w:p>
        </w:tc>
        <w:tc>
          <w:tcPr>
            <w:tcW w:w="2464" w:type="dxa"/>
          </w:tcPr>
          <w:p w:rsidR="008B236B" w:rsidRPr="000F4D66" w:rsidRDefault="008B236B" w:rsidP="00A7054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0F4D66">
              <w:rPr>
                <w:color w:val="000000"/>
              </w:rPr>
              <w:t>1</w:t>
            </w:r>
          </w:p>
        </w:tc>
        <w:tc>
          <w:tcPr>
            <w:tcW w:w="2464" w:type="dxa"/>
          </w:tcPr>
          <w:p w:rsidR="008B236B" w:rsidRPr="000F4D66" w:rsidRDefault="008B236B" w:rsidP="00A7054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0F4D66">
              <w:rPr>
                <w:color w:val="000000"/>
              </w:rPr>
              <w:t>6</w:t>
            </w:r>
          </w:p>
        </w:tc>
      </w:tr>
      <w:tr w:rsidR="008B236B" w:rsidRPr="006B4912" w:rsidTr="00905EC8">
        <w:tc>
          <w:tcPr>
            <w:tcW w:w="562" w:type="dxa"/>
          </w:tcPr>
          <w:p w:rsidR="008B236B" w:rsidRPr="000F4D66" w:rsidRDefault="008B236B" w:rsidP="00A7054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0F4D66">
              <w:rPr>
                <w:color w:val="000000"/>
              </w:rPr>
              <w:t>5</w:t>
            </w:r>
          </w:p>
        </w:tc>
        <w:tc>
          <w:tcPr>
            <w:tcW w:w="4365" w:type="dxa"/>
          </w:tcPr>
          <w:p w:rsidR="008B236B" w:rsidRPr="000F4D66" w:rsidRDefault="008B236B" w:rsidP="00A70545">
            <w:pPr>
              <w:tabs>
                <w:tab w:val="left" w:pos="1169"/>
                <w:tab w:val="left" w:pos="135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0F4D66">
              <w:rPr>
                <w:color w:val="000000"/>
              </w:rPr>
              <w:t>Аптека МО</w:t>
            </w:r>
          </w:p>
        </w:tc>
        <w:tc>
          <w:tcPr>
            <w:tcW w:w="2464" w:type="dxa"/>
          </w:tcPr>
          <w:p w:rsidR="008B236B" w:rsidRPr="000F4D66" w:rsidRDefault="008B236B" w:rsidP="00A7054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0F4D66">
              <w:rPr>
                <w:color w:val="000000"/>
              </w:rPr>
              <w:t>1</w:t>
            </w:r>
          </w:p>
        </w:tc>
        <w:tc>
          <w:tcPr>
            <w:tcW w:w="2464" w:type="dxa"/>
          </w:tcPr>
          <w:p w:rsidR="008B236B" w:rsidRPr="000F4D66" w:rsidRDefault="008B236B" w:rsidP="00A7054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0F4D66">
              <w:rPr>
                <w:color w:val="000000"/>
              </w:rPr>
              <w:t>6</w:t>
            </w:r>
          </w:p>
        </w:tc>
      </w:tr>
      <w:tr w:rsidR="008B236B" w:rsidRPr="006B4912" w:rsidTr="00905EC8">
        <w:tc>
          <w:tcPr>
            <w:tcW w:w="562" w:type="dxa"/>
          </w:tcPr>
          <w:p w:rsidR="008B236B" w:rsidRPr="000F4D66" w:rsidRDefault="008B236B" w:rsidP="00A7054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0F4D66">
              <w:rPr>
                <w:color w:val="000000"/>
              </w:rPr>
              <w:t>6</w:t>
            </w:r>
          </w:p>
        </w:tc>
        <w:tc>
          <w:tcPr>
            <w:tcW w:w="4365" w:type="dxa"/>
          </w:tcPr>
          <w:p w:rsidR="008B236B" w:rsidRPr="000F4D66" w:rsidRDefault="008B236B" w:rsidP="00A70545">
            <w:pPr>
              <w:tabs>
                <w:tab w:val="left" w:pos="1169"/>
                <w:tab w:val="left" w:pos="135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0F4D66">
              <w:rPr>
                <w:color w:val="000000"/>
              </w:rPr>
              <w:t>Пост палатной мед. сестры</w:t>
            </w:r>
          </w:p>
        </w:tc>
        <w:tc>
          <w:tcPr>
            <w:tcW w:w="2464" w:type="dxa"/>
          </w:tcPr>
          <w:p w:rsidR="008B236B" w:rsidRPr="000F4D66" w:rsidRDefault="008B236B" w:rsidP="00A7054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464" w:type="dxa"/>
          </w:tcPr>
          <w:p w:rsidR="008B236B" w:rsidRPr="000F4D66" w:rsidRDefault="008B236B" w:rsidP="00A7054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8B236B" w:rsidRPr="006B4912" w:rsidTr="00905EC8">
        <w:tc>
          <w:tcPr>
            <w:tcW w:w="562" w:type="dxa"/>
          </w:tcPr>
          <w:p w:rsidR="008B236B" w:rsidRPr="000F4D66" w:rsidRDefault="008B236B" w:rsidP="00A7054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0F4D66">
              <w:rPr>
                <w:color w:val="000000"/>
              </w:rPr>
              <w:t>7</w:t>
            </w:r>
          </w:p>
        </w:tc>
        <w:tc>
          <w:tcPr>
            <w:tcW w:w="4365" w:type="dxa"/>
          </w:tcPr>
          <w:p w:rsidR="008B236B" w:rsidRPr="000F4D66" w:rsidRDefault="008B236B" w:rsidP="00A70545">
            <w:pPr>
              <w:tabs>
                <w:tab w:val="left" w:pos="1169"/>
                <w:tab w:val="left" w:pos="135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0F4D66">
              <w:rPr>
                <w:color w:val="000000"/>
              </w:rPr>
              <w:t>Процедурный кабинет</w:t>
            </w:r>
          </w:p>
        </w:tc>
        <w:tc>
          <w:tcPr>
            <w:tcW w:w="2464" w:type="dxa"/>
          </w:tcPr>
          <w:p w:rsidR="008B236B" w:rsidRPr="000F4D66" w:rsidRDefault="008B236B" w:rsidP="00A7054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0F4D66">
              <w:rPr>
                <w:color w:val="000000"/>
              </w:rPr>
              <w:t>2</w:t>
            </w:r>
          </w:p>
        </w:tc>
        <w:tc>
          <w:tcPr>
            <w:tcW w:w="2464" w:type="dxa"/>
          </w:tcPr>
          <w:p w:rsidR="008B236B" w:rsidRPr="000F4D66" w:rsidRDefault="008B236B" w:rsidP="00A7054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0F4D66">
              <w:rPr>
                <w:color w:val="000000"/>
              </w:rPr>
              <w:t>12</w:t>
            </w:r>
          </w:p>
        </w:tc>
      </w:tr>
      <w:tr w:rsidR="008B236B" w:rsidRPr="006B4912" w:rsidTr="00905EC8">
        <w:tc>
          <w:tcPr>
            <w:tcW w:w="562" w:type="dxa"/>
          </w:tcPr>
          <w:p w:rsidR="008B236B" w:rsidRPr="000F4D66" w:rsidRDefault="008B236B" w:rsidP="00A7054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0F4D66">
              <w:rPr>
                <w:color w:val="000000"/>
              </w:rPr>
              <w:t>8</w:t>
            </w:r>
          </w:p>
        </w:tc>
        <w:tc>
          <w:tcPr>
            <w:tcW w:w="4365" w:type="dxa"/>
          </w:tcPr>
          <w:p w:rsidR="008B236B" w:rsidRPr="000F4D66" w:rsidRDefault="008B236B" w:rsidP="00A70545">
            <w:pPr>
              <w:tabs>
                <w:tab w:val="left" w:pos="1169"/>
                <w:tab w:val="left" w:pos="135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0F4D66">
              <w:rPr>
                <w:color w:val="000000"/>
              </w:rPr>
              <w:t>ЦСО</w:t>
            </w:r>
          </w:p>
        </w:tc>
        <w:tc>
          <w:tcPr>
            <w:tcW w:w="2464" w:type="dxa"/>
          </w:tcPr>
          <w:p w:rsidR="008B236B" w:rsidRPr="000F4D66" w:rsidRDefault="008B236B" w:rsidP="00A7054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0F4D66">
              <w:rPr>
                <w:color w:val="000000"/>
              </w:rPr>
              <w:t>1</w:t>
            </w:r>
          </w:p>
        </w:tc>
        <w:tc>
          <w:tcPr>
            <w:tcW w:w="2464" w:type="dxa"/>
          </w:tcPr>
          <w:p w:rsidR="008B236B" w:rsidRPr="000F4D66" w:rsidRDefault="008B236B" w:rsidP="00A7054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0F4D66">
              <w:rPr>
                <w:color w:val="000000"/>
              </w:rPr>
              <w:t>6</w:t>
            </w:r>
          </w:p>
        </w:tc>
      </w:tr>
      <w:tr w:rsidR="008B236B" w:rsidRPr="006B4912" w:rsidTr="00905EC8">
        <w:tc>
          <w:tcPr>
            <w:tcW w:w="562" w:type="dxa"/>
          </w:tcPr>
          <w:p w:rsidR="008B236B" w:rsidRPr="000F4D66" w:rsidRDefault="008B236B" w:rsidP="00A7054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0F4D66">
              <w:rPr>
                <w:color w:val="000000"/>
              </w:rPr>
              <w:t>9</w:t>
            </w:r>
          </w:p>
        </w:tc>
        <w:tc>
          <w:tcPr>
            <w:tcW w:w="4365" w:type="dxa"/>
          </w:tcPr>
          <w:p w:rsidR="008B236B" w:rsidRPr="000F4D66" w:rsidRDefault="008B236B" w:rsidP="00A70545">
            <w:pPr>
              <w:tabs>
                <w:tab w:val="left" w:pos="1169"/>
                <w:tab w:val="left" w:pos="135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0F4D66">
              <w:rPr>
                <w:color w:val="000000"/>
              </w:rPr>
              <w:t>Перевязочный кабинет</w:t>
            </w:r>
          </w:p>
        </w:tc>
        <w:tc>
          <w:tcPr>
            <w:tcW w:w="2464" w:type="dxa"/>
          </w:tcPr>
          <w:p w:rsidR="008B236B" w:rsidRPr="000F4D66" w:rsidRDefault="008B236B" w:rsidP="00A7054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0F4D66">
              <w:rPr>
                <w:color w:val="000000"/>
              </w:rPr>
              <w:t>1</w:t>
            </w:r>
          </w:p>
        </w:tc>
        <w:tc>
          <w:tcPr>
            <w:tcW w:w="2464" w:type="dxa"/>
          </w:tcPr>
          <w:p w:rsidR="008B236B" w:rsidRPr="000F4D66" w:rsidRDefault="008B236B" w:rsidP="00A7054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0F4D66">
              <w:rPr>
                <w:color w:val="000000"/>
              </w:rPr>
              <w:t>6</w:t>
            </w:r>
          </w:p>
        </w:tc>
      </w:tr>
      <w:tr w:rsidR="008B236B" w:rsidRPr="006B4912" w:rsidTr="00905EC8">
        <w:tc>
          <w:tcPr>
            <w:tcW w:w="562" w:type="dxa"/>
          </w:tcPr>
          <w:p w:rsidR="008B236B" w:rsidRPr="000F4D66" w:rsidRDefault="008B236B" w:rsidP="00A7054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4365" w:type="dxa"/>
          </w:tcPr>
          <w:p w:rsidR="008B236B" w:rsidRPr="000F4D66" w:rsidRDefault="008B236B" w:rsidP="00A70545">
            <w:pPr>
              <w:tabs>
                <w:tab w:val="left" w:pos="1169"/>
                <w:tab w:val="left" w:pos="135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Кабинет ФГДС</w:t>
            </w:r>
          </w:p>
        </w:tc>
        <w:tc>
          <w:tcPr>
            <w:tcW w:w="2464" w:type="dxa"/>
          </w:tcPr>
          <w:p w:rsidR="008B236B" w:rsidRPr="000F4D66" w:rsidRDefault="008B236B" w:rsidP="00A7054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464" w:type="dxa"/>
          </w:tcPr>
          <w:p w:rsidR="008B236B" w:rsidRPr="000F4D66" w:rsidRDefault="008B236B" w:rsidP="00A7054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8B236B" w:rsidRPr="006B4912" w:rsidTr="00905EC8">
        <w:tc>
          <w:tcPr>
            <w:tcW w:w="562" w:type="dxa"/>
          </w:tcPr>
          <w:p w:rsidR="008B236B" w:rsidRPr="000F4D66" w:rsidRDefault="008B236B" w:rsidP="00A7054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4365" w:type="dxa"/>
          </w:tcPr>
          <w:p w:rsidR="008B236B" w:rsidRPr="000F4D66" w:rsidRDefault="008B236B" w:rsidP="00A7054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0F4D66">
              <w:rPr>
                <w:color w:val="000000"/>
              </w:rPr>
              <w:t>Дифференцированный зачёт</w:t>
            </w:r>
          </w:p>
        </w:tc>
        <w:tc>
          <w:tcPr>
            <w:tcW w:w="2464" w:type="dxa"/>
          </w:tcPr>
          <w:p w:rsidR="008B236B" w:rsidRPr="000F4D66" w:rsidRDefault="008B236B" w:rsidP="00A7054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0F4D66">
              <w:rPr>
                <w:color w:val="000000"/>
              </w:rPr>
              <w:t>1</w:t>
            </w:r>
          </w:p>
        </w:tc>
        <w:tc>
          <w:tcPr>
            <w:tcW w:w="2464" w:type="dxa"/>
          </w:tcPr>
          <w:p w:rsidR="008B236B" w:rsidRPr="000F4D66" w:rsidRDefault="008B236B" w:rsidP="00A7054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0F4D66">
              <w:rPr>
                <w:color w:val="000000"/>
              </w:rPr>
              <w:t>6</w:t>
            </w:r>
          </w:p>
        </w:tc>
      </w:tr>
      <w:tr w:rsidR="008B236B" w:rsidRPr="006B4912" w:rsidTr="00905EC8">
        <w:tc>
          <w:tcPr>
            <w:tcW w:w="4927" w:type="dxa"/>
            <w:gridSpan w:val="2"/>
          </w:tcPr>
          <w:p w:rsidR="008B236B" w:rsidRPr="000F4D66" w:rsidRDefault="008B236B" w:rsidP="00A7054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0F4D66">
              <w:rPr>
                <w:b/>
                <w:color w:val="000000"/>
              </w:rPr>
              <w:t>Всего</w:t>
            </w:r>
          </w:p>
        </w:tc>
        <w:tc>
          <w:tcPr>
            <w:tcW w:w="2464" w:type="dxa"/>
          </w:tcPr>
          <w:p w:rsidR="008B236B" w:rsidRPr="000F4D66" w:rsidRDefault="008B236B" w:rsidP="00A7054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0F4D66">
              <w:rPr>
                <w:b/>
                <w:color w:val="000000"/>
              </w:rPr>
              <w:t>12</w:t>
            </w:r>
          </w:p>
        </w:tc>
        <w:tc>
          <w:tcPr>
            <w:tcW w:w="2464" w:type="dxa"/>
          </w:tcPr>
          <w:p w:rsidR="008B236B" w:rsidRPr="000F4D66" w:rsidRDefault="008B236B" w:rsidP="00A7054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0F4D66">
              <w:rPr>
                <w:b/>
                <w:color w:val="000000"/>
              </w:rPr>
              <w:t>72</w:t>
            </w:r>
          </w:p>
        </w:tc>
      </w:tr>
    </w:tbl>
    <w:p w:rsidR="008B236B" w:rsidRDefault="008B236B" w:rsidP="00820E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120"/>
        <w:contextualSpacing/>
        <w:rPr>
          <w:sz w:val="28"/>
          <w:szCs w:val="28"/>
        </w:rPr>
      </w:pPr>
    </w:p>
    <w:p w:rsidR="008B236B" w:rsidRPr="006658AF" w:rsidRDefault="008B236B" w:rsidP="006658A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658AF">
        <w:rPr>
          <w:sz w:val="28"/>
          <w:szCs w:val="28"/>
        </w:rPr>
        <w:t xml:space="preserve">Количество часов на освоение программы производственной практики </w:t>
      </w:r>
      <w:r w:rsidRPr="006658AF">
        <w:rPr>
          <w:bCs/>
          <w:sz w:val="28"/>
          <w:szCs w:val="28"/>
        </w:rPr>
        <w:t xml:space="preserve">в структуре учебного плана основной профессиональной образовательной программы: </w:t>
      </w:r>
      <w:r w:rsidRPr="006658AF">
        <w:rPr>
          <w:sz w:val="28"/>
          <w:szCs w:val="28"/>
        </w:rPr>
        <w:t xml:space="preserve">  72 часа</w:t>
      </w:r>
      <w:r>
        <w:rPr>
          <w:sz w:val="28"/>
          <w:szCs w:val="28"/>
        </w:rPr>
        <w:t xml:space="preserve"> ( 12 дней).</w:t>
      </w:r>
    </w:p>
    <w:p w:rsidR="008B236B" w:rsidRPr="006D0023" w:rsidRDefault="008B236B" w:rsidP="006658AF">
      <w:pPr>
        <w:ind w:left="-170" w:right="-57" w:firstLine="709"/>
        <w:jc w:val="both"/>
        <w:rPr>
          <w:sz w:val="28"/>
          <w:szCs w:val="28"/>
        </w:rPr>
      </w:pPr>
      <w:r w:rsidRPr="006D0023">
        <w:rPr>
          <w:sz w:val="28"/>
          <w:szCs w:val="28"/>
        </w:rPr>
        <w:tab/>
        <w:t>Время прохождения</w:t>
      </w:r>
      <w:r>
        <w:rPr>
          <w:sz w:val="28"/>
          <w:szCs w:val="28"/>
        </w:rPr>
        <w:t xml:space="preserve"> </w:t>
      </w:r>
      <w:r w:rsidRPr="006D0023">
        <w:rPr>
          <w:sz w:val="28"/>
          <w:szCs w:val="28"/>
        </w:rPr>
        <w:t xml:space="preserve"> практики определяется графиком учебного процесса и расписанием </w:t>
      </w:r>
      <w:r>
        <w:rPr>
          <w:sz w:val="28"/>
          <w:szCs w:val="28"/>
        </w:rPr>
        <w:t xml:space="preserve">производственной </w:t>
      </w:r>
      <w:r w:rsidRPr="006D0023">
        <w:rPr>
          <w:sz w:val="28"/>
          <w:szCs w:val="28"/>
        </w:rPr>
        <w:t xml:space="preserve"> практики.</w:t>
      </w:r>
    </w:p>
    <w:p w:rsidR="008B236B" w:rsidRPr="006D0023" w:rsidRDefault="008B236B" w:rsidP="006658AF">
      <w:pPr>
        <w:ind w:left="-170" w:right="-57" w:firstLine="709"/>
        <w:jc w:val="both"/>
        <w:rPr>
          <w:sz w:val="28"/>
          <w:szCs w:val="28"/>
        </w:rPr>
      </w:pPr>
      <w:r w:rsidRPr="006D0023">
        <w:rPr>
          <w:sz w:val="28"/>
          <w:szCs w:val="28"/>
        </w:rPr>
        <w:t xml:space="preserve">Продолжительность рабочего дня студентов при прохождении </w:t>
      </w:r>
      <w:r>
        <w:rPr>
          <w:sz w:val="28"/>
          <w:szCs w:val="28"/>
        </w:rPr>
        <w:t xml:space="preserve"> </w:t>
      </w:r>
      <w:r w:rsidRPr="006D0023">
        <w:rPr>
          <w:sz w:val="28"/>
          <w:szCs w:val="28"/>
        </w:rPr>
        <w:t xml:space="preserve"> практики – 6 часов и не более 36 академических часов в неделю.</w:t>
      </w:r>
    </w:p>
    <w:p w:rsidR="008B236B" w:rsidRDefault="008B236B" w:rsidP="00820E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120"/>
        <w:contextualSpacing/>
        <w:rPr>
          <w:sz w:val="28"/>
          <w:szCs w:val="28"/>
        </w:rPr>
      </w:pPr>
    </w:p>
    <w:p w:rsidR="008B236B" w:rsidRPr="00B3259C" w:rsidRDefault="008B236B" w:rsidP="004A7F1F">
      <w:pPr>
        <w:pStyle w:val="ListParagraph"/>
        <w:ind w:left="0" w:right="-57"/>
        <w:jc w:val="both"/>
        <w:rPr>
          <w:b/>
          <w:sz w:val="28"/>
          <w:szCs w:val="28"/>
        </w:rPr>
      </w:pPr>
      <w:r w:rsidRPr="00B3259C">
        <w:rPr>
          <w:b/>
          <w:sz w:val="28"/>
          <w:szCs w:val="28"/>
        </w:rPr>
        <w:t>Отчётная документация обучающегося по результатам практики по</w:t>
      </w:r>
      <w:r>
        <w:rPr>
          <w:b/>
          <w:sz w:val="28"/>
          <w:szCs w:val="28"/>
        </w:rPr>
        <w:t xml:space="preserve"> </w:t>
      </w:r>
      <w:r w:rsidRPr="00B3259C">
        <w:rPr>
          <w:b/>
          <w:sz w:val="28"/>
          <w:szCs w:val="28"/>
        </w:rPr>
        <w:t>профилю специальности</w:t>
      </w:r>
    </w:p>
    <w:p w:rsidR="008B236B" w:rsidRPr="004A7F1F" w:rsidRDefault="008B236B" w:rsidP="004A7F1F">
      <w:pPr>
        <w:ind w:left="-170" w:right="-57" w:firstLine="709"/>
        <w:jc w:val="both"/>
        <w:rPr>
          <w:rStyle w:val="FontStyle42"/>
          <w:b w:val="0"/>
          <w:sz w:val="28"/>
          <w:szCs w:val="28"/>
        </w:rPr>
      </w:pPr>
      <w:r w:rsidRPr="004A7F1F">
        <w:rPr>
          <w:rStyle w:val="FontStyle42"/>
          <w:b w:val="0"/>
          <w:sz w:val="28"/>
          <w:szCs w:val="28"/>
        </w:rPr>
        <w:t>В период прохождения практики, по профилю специальности обучающиеся обязаны вести документацию:</w:t>
      </w:r>
    </w:p>
    <w:p w:rsidR="008B236B" w:rsidRPr="004A7F1F" w:rsidRDefault="008B236B" w:rsidP="004A7F1F">
      <w:pPr>
        <w:pStyle w:val="ListParagraph"/>
        <w:numPr>
          <w:ilvl w:val="0"/>
          <w:numId w:val="14"/>
        </w:numPr>
        <w:ind w:right="-57"/>
        <w:jc w:val="both"/>
        <w:rPr>
          <w:rStyle w:val="FontStyle42"/>
          <w:b w:val="0"/>
          <w:sz w:val="28"/>
          <w:szCs w:val="28"/>
        </w:rPr>
      </w:pPr>
      <w:r w:rsidRPr="004A7F1F">
        <w:rPr>
          <w:rStyle w:val="FontStyle42"/>
          <w:b w:val="0"/>
          <w:sz w:val="28"/>
          <w:szCs w:val="28"/>
        </w:rPr>
        <w:t>Дневник производственной практики;</w:t>
      </w:r>
    </w:p>
    <w:p w:rsidR="008B236B" w:rsidRPr="004A7F1F" w:rsidRDefault="008B236B" w:rsidP="004A7F1F">
      <w:pPr>
        <w:numPr>
          <w:ilvl w:val="0"/>
          <w:numId w:val="14"/>
        </w:numPr>
        <w:ind w:right="-57"/>
        <w:jc w:val="both"/>
        <w:rPr>
          <w:rStyle w:val="FontStyle42"/>
          <w:b w:val="0"/>
          <w:sz w:val="28"/>
          <w:szCs w:val="28"/>
        </w:rPr>
      </w:pPr>
      <w:r w:rsidRPr="004A7F1F">
        <w:rPr>
          <w:rStyle w:val="FontStyle42"/>
          <w:b w:val="0"/>
          <w:sz w:val="28"/>
          <w:szCs w:val="28"/>
        </w:rPr>
        <w:t>Манипуляционный лист;</w:t>
      </w:r>
    </w:p>
    <w:p w:rsidR="008B236B" w:rsidRPr="004A7F1F" w:rsidRDefault="008B236B" w:rsidP="004A7F1F">
      <w:pPr>
        <w:numPr>
          <w:ilvl w:val="0"/>
          <w:numId w:val="14"/>
        </w:numPr>
        <w:ind w:right="-57"/>
        <w:jc w:val="both"/>
        <w:rPr>
          <w:rStyle w:val="FontStyle42"/>
          <w:b w:val="0"/>
          <w:sz w:val="28"/>
          <w:szCs w:val="28"/>
        </w:rPr>
      </w:pPr>
      <w:r w:rsidRPr="004A7F1F">
        <w:rPr>
          <w:rStyle w:val="FontStyle42"/>
          <w:b w:val="0"/>
          <w:sz w:val="28"/>
          <w:szCs w:val="28"/>
        </w:rPr>
        <w:t>Отчёт по производственной практике.</w:t>
      </w:r>
    </w:p>
    <w:p w:rsidR="008B236B" w:rsidRPr="004A7F1F" w:rsidRDefault="008B236B" w:rsidP="004A7F1F">
      <w:pPr>
        <w:ind w:right="-57"/>
        <w:jc w:val="both"/>
        <w:rPr>
          <w:sz w:val="28"/>
          <w:szCs w:val="28"/>
        </w:rPr>
      </w:pPr>
      <w:r w:rsidRPr="004A7F1F">
        <w:rPr>
          <w:rStyle w:val="FontStyle42"/>
          <w:sz w:val="28"/>
          <w:szCs w:val="28"/>
        </w:rPr>
        <w:t>Требования к организации аттестации и оценке результатов производственной практики</w:t>
      </w:r>
      <w:r>
        <w:tab/>
      </w:r>
    </w:p>
    <w:p w:rsidR="008B236B" w:rsidRPr="006D0023" w:rsidRDefault="008B236B" w:rsidP="004A7F1F">
      <w:pPr>
        <w:ind w:left="-170" w:right="-57" w:firstLine="709"/>
        <w:jc w:val="both"/>
        <w:rPr>
          <w:rStyle w:val="FontStyle42"/>
          <w:b w:val="0"/>
          <w:sz w:val="28"/>
          <w:szCs w:val="28"/>
        </w:rPr>
      </w:pPr>
      <w:r w:rsidRPr="004A7F1F">
        <w:rPr>
          <w:rStyle w:val="FontStyle42"/>
          <w:b w:val="0"/>
          <w:sz w:val="28"/>
          <w:szCs w:val="28"/>
        </w:rPr>
        <w:t>Аттестация производственной  практики проводится в форме дифференцированного зачёта в последний день   практики на базах практической подготовки/оснащённых кабинетах колледжа. К аттестации допускаются обучающиеся, выполнившие в полном объёме программу учебной практики. В процессе аттестации проводится экспертиза</w:t>
      </w:r>
      <w:r w:rsidRPr="006D0023">
        <w:rPr>
          <w:rStyle w:val="FontStyle42"/>
          <w:sz w:val="28"/>
          <w:szCs w:val="28"/>
        </w:rPr>
        <w:t xml:space="preserve"> </w:t>
      </w:r>
      <w:r w:rsidRPr="004A7F1F">
        <w:rPr>
          <w:rStyle w:val="FontStyle42"/>
          <w:b w:val="0"/>
          <w:sz w:val="28"/>
          <w:szCs w:val="28"/>
        </w:rPr>
        <w:t>формирования практических профессиональных умений,  и приобретения практического опыта работы в части освоения основного вида профессиональной деятельности, освоения общих и профессиональных компетенций.</w:t>
      </w:r>
      <w:r w:rsidRPr="006D0023">
        <w:rPr>
          <w:rStyle w:val="FontStyle42"/>
          <w:sz w:val="28"/>
          <w:szCs w:val="28"/>
        </w:rPr>
        <w:t xml:space="preserve"> </w:t>
      </w:r>
    </w:p>
    <w:p w:rsidR="008B236B" w:rsidRPr="006D0023" w:rsidRDefault="008B236B" w:rsidP="004A7F1F">
      <w:pPr>
        <w:ind w:left="-170" w:right="-57" w:firstLine="709"/>
        <w:jc w:val="center"/>
        <w:rPr>
          <w:rStyle w:val="FontStyle42"/>
          <w:b w:val="0"/>
          <w:sz w:val="28"/>
          <w:szCs w:val="28"/>
        </w:rPr>
      </w:pPr>
      <w:r w:rsidRPr="006D0023">
        <w:rPr>
          <w:rStyle w:val="FontStyle42"/>
          <w:sz w:val="28"/>
          <w:szCs w:val="28"/>
        </w:rPr>
        <w:t>Критерии оценки за работу на практике:</w:t>
      </w:r>
    </w:p>
    <w:p w:rsidR="008B236B" w:rsidRPr="004A7F1F" w:rsidRDefault="008B236B" w:rsidP="004A7F1F">
      <w:pPr>
        <w:ind w:left="-170" w:right="-57" w:firstLine="709"/>
        <w:jc w:val="both"/>
        <w:rPr>
          <w:rStyle w:val="FontStyle42"/>
          <w:b w:val="0"/>
          <w:sz w:val="28"/>
          <w:szCs w:val="28"/>
        </w:rPr>
      </w:pPr>
      <w:r w:rsidRPr="006D0023">
        <w:rPr>
          <w:rStyle w:val="FontStyle42"/>
          <w:sz w:val="28"/>
          <w:szCs w:val="28"/>
        </w:rPr>
        <w:t>«</w:t>
      </w:r>
      <w:r w:rsidRPr="004A7F1F">
        <w:rPr>
          <w:rStyle w:val="FontStyle42"/>
          <w:b w:val="0"/>
          <w:sz w:val="28"/>
          <w:szCs w:val="28"/>
        </w:rPr>
        <w:t>Отлично» - обучающимся полностью выполнена программа учебной практики; вовремя оформлена и сдана отчётность, по оформлению дневника нет существенных замечаний.</w:t>
      </w:r>
    </w:p>
    <w:p w:rsidR="008B236B" w:rsidRPr="004A7F1F" w:rsidRDefault="008B236B" w:rsidP="004A7F1F">
      <w:pPr>
        <w:ind w:left="-170" w:right="-57" w:firstLine="709"/>
        <w:jc w:val="both"/>
        <w:rPr>
          <w:rStyle w:val="FontStyle42"/>
          <w:b w:val="0"/>
          <w:sz w:val="28"/>
          <w:szCs w:val="28"/>
        </w:rPr>
      </w:pPr>
      <w:r w:rsidRPr="004A7F1F">
        <w:rPr>
          <w:rStyle w:val="FontStyle42"/>
          <w:b w:val="0"/>
          <w:sz w:val="28"/>
          <w:szCs w:val="28"/>
        </w:rPr>
        <w:t>«Хорошо» - обучающимся план практики выполнен полностью, документация оформлена вовремя, имеются незначительные замечания  по ведению дневника; замечаний от администрации базы практики не имеются.</w:t>
      </w:r>
    </w:p>
    <w:p w:rsidR="008B236B" w:rsidRPr="004A7F1F" w:rsidRDefault="008B236B" w:rsidP="004A7F1F">
      <w:pPr>
        <w:ind w:left="-170" w:right="-57" w:firstLine="709"/>
        <w:jc w:val="both"/>
        <w:rPr>
          <w:rStyle w:val="FontStyle42"/>
          <w:b w:val="0"/>
          <w:sz w:val="28"/>
          <w:szCs w:val="28"/>
        </w:rPr>
      </w:pPr>
      <w:r w:rsidRPr="004A7F1F">
        <w:rPr>
          <w:rStyle w:val="FontStyle42"/>
          <w:b w:val="0"/>
          <w:sz w:val="28"/>
          <w:szCs w:val="28"/>
        </w:rPr>
        <w:t>«Удовлетворительно» - обучающимся план производственной практики выполнен полностью, документация оформлена в установленные сроки, по ведению дневника имеются замечания, имеются замечания администрации базы практики по соблюдению трудовой дисциплины.</w:t>
      </w:r>
    </w:p>
    <w:p w:rsidR="008B236B" w:rsidRPr="004A7F1F" w:rsidRDefault="008B236B" w:rsidP="004A7F1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120"/>
        <w:contextualSpacing/>
        <w:rPr>
          <w:b/>
          <w:sz w:val="28"/>
          <w:szCs w:val="28"/>
        </w:rPr>
      </w:pPr>
      <w:r w:rsidRPr="004A7F1F">
        <w:rPr>
          <w:rStyle w:val="FontStyle42"/>
          <w:b w:val="0"/>
          <w:sz w:val="28"/>
          <w:szCs w:val="28"/>
        </w:rPr>
        <w:t>«Неудовлетворительно» - обучающийся не сдал отчётной документации или не выполнил программу учебной практики без уважительной причин</w:t>
      </w:r>
    </w:p>
    <w:p w:rsidR="008B236B" w:rsidRDefault="008B236B" w:rsidP="00820E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120"/>
        <w:contextualSpacing/>
      </w:pPr>
    </w:p>
    <w:p w:rsidR="008B236B" w:rsidRDefault="008B236B" w:rsidP="00820E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120"/>
        <w:contextualSpacing/>
      </w:pPr>
    </w:p>
    <w:p w:rsidR="008B236B" w:rsidRDefault="008B236B" w:rsidP="00820E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120"/>
        <w:contextualSpacing/>
      </w:pPr>
    </w:p>
    <w:p w:rsidR="008B236B" w:rsidRDefault="008B236B" w:rsidP="00820E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120"/>
        <w:contextualSpacing/>
      </w:pPr>
    </w:p>
    <w:p w:rsidR="008B236B" w:rsidRDefault="008B236B" w:rsidP="00820E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120"/>
        <w:contextualSpacing/>
      </w:pPr>
    </w:p>
    <w:p w:rsidR="008B236B" w:rsidRDefault="008B236B" w:rsidP="00820E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120"/>
        <w:contextualSpacing/>
      </w:pPr>
    </w:p>
    <w:p w:rsidR="008B236B" w:rsidRDefault="008B236B" w:rsidP="00820E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120"/>
        <w:contextualSpacing/>
      </w:pPr>
    </w:p>
    <w:p w:rsidR="008B236B" w:rsidRDefault="008B236B" w:rsidP="00820E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120"/>
        <w:contextualSpacing/>
      </w:pPr>
    </w:p>
    <w:p w:rsidR="008B236B" w:rsidRDefault="008B236B" w:rsidP="00820E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120"/>
        <w:contextualSpacing/>
      </w:pPr>
    </w:p>
    <w:p w:rsidR="008B236B" w:rsidRDefault="008B236B" w:rsidP="00820E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120"/>
        <w:contextualSpacing/>
      </w:pPr>
    </w:p>
    <w:p w:rsidR="008B236B" w:rsidRDefault="008B236B" w:rsidP="00820E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120"/>
        <w:contextualSpacing/>
      </w:pPr>
    </w:p>
    <w:p w:rsidR="008B236B" w:rsidRDefault="008B236B" w:rsidP="00820E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120"/>
        <w:contextualSpacing/>
      </w:pPr>
    </w:p>
    <w:p w:rsidR="008B236B" w:rsidRDefault="008B236B" w:rsidP="00820E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120"/>
        <w:contextualSpacing/>
      </w:pPr>
    </w:p>
    <w:p w:rsidR="008B236B" w:rsidRDefault="008B236B" w:rsidP="00820E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120"/>
        <w:contextualSpacing/>
      </w:pPr>
    </w:p>
    <w:p w:rsidR="008B236B" w:rsidRDefault="008B236B" w:rsidP="00820E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120"/>
        <w:contextualSpacing/>
      </w:pPr>
    </w:p>
    <w:p w:rsidR="008B236B" w:rsidRDefault="008B236B" w:rsidP="00820E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120"/>
        <w:contextualSpacing/>
      </w:pPr>
    </w:p>
    <w:p w:rsidR="008B236B" w:rsidRDefault="008B236B" w:rsidP="00820E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120"/>
        <w:contextualSpacing/>
      </w:pPr>
    </w:p>
    <w:p w:rsidR="008B236B" w:rsidRDefault="008B236B" w:rsidP="00820E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120"/>
        <w:contextualSpacing/>
      </w:pPr>
    </w:p>
    <w:p w:rsidR="008B236B" w:rsidRDefault="008B236B" w:rsidP="00820E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120"/>
        <w:contextualSpacing/>
      </w:pPr>
    </w:p>
    <w:p w:rsidR="008B236B" w:rsidRDefault="008B236B" w:rsidP="00820E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120"/>
        <w:contextualSpacing/>
      </w:pPr>
    </w:p>
    <w:p w:rsidR="008B236B" w:rsidRDefault="008B236B" w:rsidP="00820E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120"/>
        <w:contextualSpacing/>
      </w:pPr>
    </w:p>
    <w:p w:rsidR="008B236B" w:rsidRDefault="008B236B" w:rsidP="00820E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120"/>
        <w:contextualSpacing/>
      </w:pPr>
    </w:p>
    <w:p w:rsidR="008B236B" w:rsidRDefault="008B236B" w:rsidP="00820E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120"/>
        <w:contextualSpacing/>
      </w:pPr>
    </w:p>
    <w:p w:rsidR="008B236B" w:rsidRDefault="008B236B" w:rsidP="00820E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120"/>
        <w:contextualSpacing/>
      </w:pPr>
    </w:p>
    <w:p w:rsidR="008B236B" w:rsidRDefault="008B236B" w:rsidP="00820E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120"/>
        <w:contextualSpacing/>
      </w:pPr>
    </w:p>
    <w:p w:rsidR="008B236B" w:rsidRDefault="008B236B" w:rsidP="00820E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120"/>
        <w:contextualSpacing/>
      </w:pPr>
    </w:p>
    <w:p w:rsidR="008B236B" w:rsidRDefault="008B236B" w:rsidP="00820E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120"/>
        <w:contextualSpacing/>
      </w:pPr>
    </w:p>
    <w:p w:rsidR="008B236B" w:rsidRDefault="008B236B" w:rsidP="00820E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120"/>
        <w:contextualSpacing/>
      </w:pPr>
    </w:p>
    <w:p w:rsidR="008B236B" w:rsidRDefault="008B236B" w:rsidP="00820E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120"/>
        <w:contextualSpacing/>
      </w:pPr>
    </w:p>
    <w:p w:rsidR="008B236B" w:rsidRDefault="008B236B" w:rsidP="00820E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120"/>
        <w:contextualSpacing/>
      </w:pPr>
    </w:p>
    <w:p w:rsidR="008B236B" w:rsidRDefault="008B236B" w:rsidP="00820E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120"/>
        <w:contextualSpacing/>
      </w:pPr>
    </w:p>
    <w:p w:rsidR="008B236B" w:rsidRDefault="008B236B" w:rsidP="00820E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120"/>
        <w:contextualSpacing/>
      </w:pPr>
    </w:p>
    <w:p w:rsidR="008B236B" w:rsidRDefault="008B236B" w:rsidP="00820E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120"/>
        <w:contextualSpacing/>
      </w:pPr>
    </w:p>
    <w:p w:rsidR="008B236B" w:rsidRDefault="008B236B" w:rsidP="00820E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120"/>
        <w:contextualSpacing/>
      </w:pPr>
    </w:p>
    <w:p w:rsidR="008B236B" w:rsidRDefault="008B236B" w:rsidP="000E287B">
      <w:pPr>
        <w:pStyle w:val="Style2"/>
        <w:widowControl/>
        <w:spacing w:line="240" w:lineRule="auto"/>
        <w:ind w:left="899" w:right="-57"/>
        <w:rPr>
          <w:rStyle w:val="FontStyle42"/>
          <w:bCs/>
          <w:sz w:val="28"/>
          <w:szCs w:val="28"/>
        </w:rPr>
      </w:pPr>
      <w:r w:rsidRPr="00384CDF">
        <w:rPr>
          <w:rStyle w:val="FontStyle42"/>
          <w:bCs/>
          <w:sz w:val="28"/>
          <w:szCs w:val="28"/>
        </w:rPr>
        <w:t xml:space="preserve">РЕЗУЛЬТАТЫ ОСВОЕНИЯ </w:t>
      </w:r>
      <w:r>
        <w:rPr>
          <w:rStyle w:val="FontStyle42"/>
          <w:bCs/>
          <w:sz w:val="28"/>
          <w:szCs w:val="28"/>
        </w:rPr>
        <w:t>ПРОГРАММЫ</w:t>
      </w:r>
      <w:r w:rsidRPr="00384CDF">
        <w:rPr>
          <w:rStyle w:val="FontStyle42"/>
          <w:bCs/>
          <w:sz w:val="28"/>
          <w:szCs w:val="28"/>
        </w:rPr>
        <w:t xml:space="preserve"> ПРАКТИКИ</w:t>
      </w:r>
    </w:p>
    <w:p w:rsidR="008B236B" w:rsidRDefault="008B236B" w:rsidP="000E287B">
      <w:pPr>
        <w:pStyle w:val="Style2"/>
        <w:widowControl/>
        <w:spacing w:line="240" w:lineRule="auto"/>
        <w:ind w:left="720" w:right="-57"/>
        <w:rPr>
          <w:rStyle w:val="FontStyle42"/>
          <w:bCs/>
          <w:sz w:val="28"/>
          <w:szCs w:val="28"/>
        </w:rPr>
      </w:pPr>
      <w:r>
        <w:rPr>
          <w:rStyle w:val="FontStyle42"/>
          <w:bCs/>
          <w:sz w:val="28"/>
          <w:szCs w:val="28"/>
        </w:rPr>
        <w:t>ПО ПРОФИЛЮ СПЕЦИАЛЬНОСТИ</w:t>
      </w:r>
    </w:p>
    <w:p w:rsidR="008B236B" w:rsidRPr="000E287B" w:rsidRDefault="008B236B" w:rsidP="00513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  <w:lang w:eastAsia="en-US"/>
        </w:rPr>
      </w:pPr>
      <w:r w:rsidRPr="000E287B">
        <w:rPr>
          <w:sz w:val="28"/>
          <w:szCs w:val="28"/>
        </w:rPr>
        <w:t>Результатом освоения программы производственной практики по профилю специальности ПМ. 0</w:t>
      </w:r>
      <w:r>
        <w:rPr>
          <w:sz w:val="28"/>
          <w:szCs w:val="28"/>
        </w:rPr>
        <w:t xml:space="preserve">4. </w:t>
      </w:r>
      <w:r w:rsidRPr="000E287B">
        <w:rPr>
          <w:sz w:val="28"/>
          <w:szCs w:val="28"/>
        </w:rPr>
        <w:t>Младшая медицинс</w:t>
      </w:r>
      <w:r>
        <w:rPr>
          <w:sz w:val="28"/>
          <w:szCs w:val="28"/>
        </w:rPr>
        <w:t>кая сестра по уходу за больными</w:t>
      </w:r>
      <w:r w:rsidRPr="000E287B">
        <w:rPr>
          <w:sz w:val="28"/>
          <w:szCs w:val="28"/>
        </w:rPr>
        <w:t xml:space="preserve"> является </w:t>
      </w:r>
      <w:r w:rsidRPr="000E287B">
        <w:rPr>
          <w:sz w:val="28"/>
          <w:szCs w:val="28"/>
          <w:lang w:eastAsia="en-US"/>
        </w:rPr>
        <w:t>формирование у обучающихся практических профессиональных умений, приобретение практического опыта при овладении видом профессиональной деятельности «</w:t>
      </w:r>
      <w:r w:rsidRPr="000E287B">
        <w:rPr>
          <w:sz w:val="28"/>
          <w:szCs w:val="28"/>
        </w:rPr>
        <w:t>Младшая медицинская сестра по уходу за больными</w:t>
      </w:r>
      <w:r w:rsidRPr="000E287B">
        <w:rPr>
          <w:sz w:val="28"/>
          <w:szCs w:val="28"/>
          <w:lang w:eastAsia="en-US"/>
        </w:rPr>
        <w:t>», в том числе профессиональными (ПК) и общими (ОК) компетенциями:</w:t>
      </w:r>
    </w:p>
    <w:p w:rsidR="008B236B" w:rsidRPr="00D424B2" w:rsidRDefault="008B236B" w:rsidP="000E287B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jc w:val="both"/>
        <w:rPr>
          <w:sz w:val="28"/>
          <w:szCs w:val="28"/>
        </w:rPr>
      </w:pPr>
    </w:p>
    <w:tbl>
      <w:tblPr>
        <w:tblW w:w="978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35"/>
        <w:gridCol w:w="8645"/>
      </w:tblGrid>
      <w:tr w:rsidR="008B236B" w:rsidRPr="005607B0" w:rsidTr="00905EC8">
        <w:tc>
          <w:tcPr>
            <w:tcW w:w="1135" w:type="dxa"/>
          </w:tcPr>
          <w:p w:rsidR="008B236B" w:rsidRPr="005607B0" w:rsidRDefault="008B236B" w:rsidP="00905E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5607B0">
              <w:rPr>
                <w:b/>
                <w:bCs/>
              </w:rPr>
              <w:t>Код</w:t>
            </w:r>
          </w:p>
        </w:tc>
        <w:tc>
          <w:tcPr>
            <w:tcW w:w="8645" w:type="dxa"/>
          </w:tcPr>
          <w:p w:rsidR="008B236B" w:rsidRPr="005607B0" w:rsidRDefault="008B236B" w:rsidP="00905E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5607B0">
              <w:rPr>
                <w:b/>
                <w:bCs/>
              </w:rPr>
              <w:t>Наименование результата обучения</w:t>
            </w:r>
          </w:p>
        </w:tc>
      </w:tr>
      <w:tr w:rsidR="008B236B" w:rsidRPr="005607B0" w:rsidTr="00905EC8">
        <w:tc>
          <w:tcPr>
            <w:tcW w:w="1135" w:type="dxa"/>
          </w:tcPr>
          <w:p w:rsidR="008B236B" w:rsidRPr="005607B0" w:rsidRDefault="008B236B" w:rsidP="00905E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5607B0">
              <w:t>ОК 1.</w:t>
            </w:r>
          </w:p>
        </w:tc>
        <w:tc>
          <w:tcPr>
            <w:tcW w:w="8645" w:type="dxa"/>
          </w:tcPr>
          <w:p w:rsidR="008B236B" w:rsidRPr="005607B0" w:rsidRDefault="008B236B" w:rsidP="00905E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5607B0">
              <w:t xml:space="preserve">Понимать сущность и социальную значимость своей будущей профессии, проявлять к ней устойчивый интерес. </w:t>
            </w:r>
          </w:p>
        </w:tc>
      </w:tr>
      <w:tr w:rsidR="008B236B" w:rsidRPr="005607B0" w:rsidTr="00905EC8">
        <w:tc>
          <w:tcPr>
            <w:tcW w:w="1135" w:type="dxa"/>
          </w:tcPr>
          <w:p w:rsidR="008B236B" w:rsidRPr="005607B0" w:rsidRDefault="008B236B" w:rsidP="00905E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5607B0">
              <w:t>ОК 2.</w:t>
            </w:r>
          </w:p>
        </w:tc>
        <w:tc>
          <w:tcPr>
            <w:tcW w:w="8645" w:type="dxa"/>
          </w:tcPr>
          <w:p w:rsidR="008B236B" w:rsidRPr="005607B0" w:rsidRDefault="008B236B" w:rsidP="00905E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5607B0"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8B236B" w:rsidRPr="005607B0" w:rsidTr="00905EC8">
        <w:tc>
          <w:tcPr>
            <w:tcW w:w="1135" w:type="dxa"/>
          </w:tcPr>
          <w:p w:rsidR="008B236B" w:rsidRPr="005607B0" w:rsidRDefault="008B236B" w:rsidP="00905E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5607B0">
              <w:t>ОК 3.</w:t>
            </w:r>
          </w:p>
        </w:tc>
        <w:tc>
          <w:tcPr>
            <w:tcW w:w="8645" w:type="dxa"/>
          </w:tcPr>
          <w:p w:rsidR="008B236B" w:rsidRPr="005607B0" w:rsidRDefault="008B236B" w:rsidP="00905E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5607B0"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8B236B" w:rsidRPr="005607B0" w:rsidTr="00905EC8">
        <w:tc>
          <w:tcPr>
            <w:tcW w:w="1135" w:type="dxa"/>
          </w:tcPr>
          <w:p w:rsidR="008B236B" w:rsidRPr="005607B0" w:rsidRDefault="008B236B" w:rsidP="00905E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5607B0">
              <w:t>ОК 4.</w:t>
            </w:r>
          </w:p>
        </w:tc>
        <w:tc>
          <w:tcPr>
            <w:tcW w:w="8645" w:type="dxa"/>
          </w:tcPr>
          <w:p w:rsidR="008B236B" w:rsidRPr="005607B0" w:rsidRDefault="008B236B" w:rsidP="00905E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5607B0">
              <w:t>Осуществлять поиск информации, необходимой для эффективного выполнения профессиональных задач.</w:t>
            </w:r>
          </w:p>
        </w:tc>
      </w:tr>
      <w:tr w:rsidR="008B236B" w:rsidRPr="005607B0" w:rsidTr="00905EC8">
        <w:tc>
          <w:tcPr>
            <w:tcW w:w="1135" w:type="dxa"/>
          </w:tcPr>
          <w:p w:rsidR="008B236B" w:rsidRPr="005607B0" w:rsidRDefault="008B236B" w:rsidP="00905E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5607B0">
              <w:t>ОК 5.</w:t>
            </w:r>
          </w:p>
        </w:tc>
        <w:tc>
          <w:tcPr>
            <w:tcW w:w="8645" w:type="dxa"/>
          </w:tcPr>
          <w:p w:rsidR="008B236B" w:rsidRPr="005607B0" w:rsidRDefault="008B236B" w:rsidP="00905E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7B0">
              <w:rPr>
                <w:rFonts w:ascii="Times New Roman" w:hAnsi="Times New Roman" w:cs="Times New Roman"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8B236B" w:rsidRPr="005607B0" w:rsidTr="00905EC8">
        <w:tc>
          <w:tcPr>
            <w:tcW w:w="1135" w:type="dxa"/>
          </w:tcPr>
          <w:p w:rsidR="008B236B" w:rsidRPr="005607B0" w:rsidRDefault="008B236B" w:rsidP="00905E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5607B0">
              <w:t>ОК 6.</w:t>
            </w:r>
          </w:p>
        </w:tc>
        <w:tc>
          <w:tcPr>
            <w:tcW w:w="8645" w:type="dxa"/>
          </w:tcPr>
          <w:p w:rsidR="008B236B" w:rsidRPr="005607B0" w:rsidRDefault="008B236B" w:rsidP="00905E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7B0">
              <w:rPr>
                <w:rFonts w:ascii="Times New Roman" w:hAnsi="Times New Roman" w:cs="Times New Roman"/>
                <w:sz w:val="24"/>
                <w:szCs w:val="24"/>
              </w:rPr>
              <w:t>Работать в команде, эффективно общаться с коллегами, руководством, пациентами.</w:t>
            </w:r>
          </w:p>
        </w:tc>
      </w:tr>
      <w:tr w:rsidR="008B236B" w:rsidRPr="005607B0" w:rsidTr="00905EC8">
        <w:tc>
          <w:tcPr>
            <w:tcW w:w="1135" w:type="dxa"/>
          </w:tcPr>
          <w:p w:rsidR="008B236B" w:rsidRPr="005607B0" w:rsidRDefault="008B236B" w:rsidP="00905E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5607B0">
              <w:t>ОК 7.</w:t>
            </w:r>
          </w:p>
        </w:tc>
        <w:tc>
          <w:tcPr>
            <w:tcW w:w="8645" w:type="dxa"/>
          </w:tcPr>
          <w:p w:rsidR="008B236B" w:rsidRPr="005607B0" w:rsidRDefault="008B236B" w:rsidP="00905E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7B0">
              <w:rPr>
                <w:rFonts w:ascii="Times New Roman" w:hAnsi="Times New Roman" w:cs="Times New Roman"/>
                <w:sz w:val="24"/>
                <w:szCs w:val="24"/>
              </w:rPr>
              <w:t>Бережно относиться к историческому наследию и культурным традициям, уважать социальные, культурные и религиозные различия.</w:t>
            </w:r>
          </w:p>
        </w:tc>
      </w:tr>
      <w:tr w:rsidR="008B236B" w:rsidRPr="005607B0" w:rsidTr="00905EC8">
        <w:tc>
          <w:tcPr>
            <w:tcW w:w="1135" w:type="dxa"/>
          </w:tcPr>
          <w:p w:rsidR="008B236B" w:rsidRPr="005607B0" w:rsidRDefault="008B236B" w:rsidP="00905E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5607B0">
              <w:t>ОК 8.</w:t>
            </w:r>
          </w:p>
        </w:tc>
        <w:tc>
          <w:tcPr>
            <w:tcW w:w="8645" w:type="dxa"/>
          </w:tcPr>
          <w:p w:rsidR="008B236B" w:rsidRPr="005607B0" w:rsidRDefault="008B236B" w:rsidP="00905E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7B0">
              <w:rPr>
                <w:rFonts w:ascii="Times New Roman" w:hAnsi="Times New Roman" w:cs="Times New Roman"/>
                <w:sz w:val="24"/>
                <w:szCs w:val="24"/>
              </w:rPr>
              <w:t>Соблюдать правила охраны труда, пожарной безопасности и техники безопасности.</w:t>
            </w:r>
          </w:p>
        </w:tc>
      </w:tr>
      <w:tr w:rsidR="008B236B" w:rsidRPr="005607B0" w:rsidTr="00905EC8">
        <w:tc>
          <w:tcPr>
            <w:tcW w:w="1135" w:type="dxa"/>
          </w:tcPr>
          <w:p w:rsidR="008B236B" w:rsidRPr="005607B0" w:rsidRDefault="008B236B" w:rsidP="00905E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5607B0">
              <w:t>ПК 1.1.</w:t>
            </w:r>
          </w:p>
        </w:tc>
        <w:tc>
          <w:tcPr>
            <w:tcW w:w="8645" w:type="dxa"/>
          </w:tcPr>
          <w:p w:rsidR="008B236B" w:rsidRPr="005607B0" w:rsidRDefault="008B236B" w:rsidP="00905E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5607B0">
              <w:t>Эффективно общаться с пациентом и его окружением в процессе профессиональной деятельности.</w:t>
            </w:r>
          </w:p>
        </w:tc>
      </w:tr>
      <w:tr w:rsidR="008B236B" w:rsidRPr="005607B0" w:rsidTr="00905EC8">
        <w:tc>
          <w:tcPr>
            <w:tcW w:w="1135" w:type="dxa"/>
          </w:tcPr>
          <w:p w:rsidR="008B236B" w:rsidRPr="005607B0" w:rsidRDefault="008B236B" w:rsidP="00905E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5607B0">
              <w:t>ПК 1.2.</w:t>
            </w:r>
          </w:p>
        </w:tc>
        <w:tc>
          <w:tcPr>
            <w:tcW w:w="8645" w:type="dxa"/>
          </w:tcPr>
          <w:p w:rsidR="008B236B" w:rsidRPr="005607B0" w:rsidRDefault="008B236B" w:rsidP="00905E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7B0">
              <w:rPr>
                <w:rFonts w:ascii="Times New Roman" w:hAnsi="Times New Roman" w:cs="Times New Roman"/>
                <w:sz w:val="24"/>
                <w:szCs w:val="24"/>
              </w:rPr>
              <w:t>Соблюдать принципы профессиональной этики.</w:t>
            </w:r>
          </w:p>
        </w:tc>
      </w:tr>
      <w:tr w:rsidR="008B236B" w:rsidRPr="005607B0" w:rsidTr="00905EC8">
        <w:tc>
          <w:tcPr>
            <w:tcW w:w="1135" w:type="dxa"/>
          </w:tcPr>
          <w:p w:rsidR="008B236B" w:rsidRPr="005607B0" w:rsidRDefault="008B236B" w:rsidP="00905E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5607B0">
              <w:t>ПК 1.3.</w:t>
            </w:r>
          </w:p>
        </w:tc>
        <w:tc>
          <w:tcPr>
            <w:tcW w:w="8645" w:type="dxa"/>
          </w:tcPr>
          <w:p w:rsidR="008B236B" w:rsidRPr="005607B0" w:rsidRDefault="008B236B" w:rsidP="00905E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7B0">
              <w:rPr>
                <w:rFonts w:ascii="Times New Roman" w:hAnsi="Times New Roman" w:cs="Times New Roman"/>
                <w:sz w:val="24"/>
                <w:szCs w:val="24"/>
              </w:rPr>
              <w:t>Осуществлять уход за пациентами различных возрастных групп в условиях учреждения здравоохранения и на дому.</w:t>
            </w:r>
          </w:p>
        </w:tc>
      </w:tr>
      <w:tr w:rsidR="008B236B" w:rsidRPr="005607B0" w:rsidTr="00905EC8">
        <w:tc>
          <w:tcPr>
            <w:tcW w:w="1135" w:type="dxa"/>
          </w:tcPr>
          <w:p w:rsidR="008B236B" w:rsidRPr="005607B0" w:rsidRDefault="008B236B" w:rsidP="00905E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5607B0">
              <w:t>ПК 1.4.</w:t>
            </w:r>
          </w:p>
        </w:tc>
        <w:tc>
          <w:tcPr>
            <w:tcW w:w="8645" w:type="dxa"/>
          </w:tcPr>
          <w:p w:rsidR="008B236B" w:rsidRPr="005607B0" w:rsidRDefault="008B236B" w:rsidP="00905E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7B0">
              <w:rPr>
                <w:rFonts w:ascii="Times New Roman" w:hAnsi="Times New Roman" w:cs="Times New Roman"/>
                <w:sz w:val="24"/>
                <w:szCs w:val="24"/>
              </w:rPr>
              <w:t>Консультировать пациента и его окружение по вопросам ухода и самоухода.</w:t>
            </w:r>
          </w:p>
        </w:tc>
      </w:tr>
      <w:tr w:rsidR="008B236B" w:rsidRPr="005607B0" w:rsidTr="00905EC8">
        <w:tc>
          <w:tcPr>
            <w:tcW w:w="1135" w:type="dxa"/>
          </w:tcPr>
          <w:p w:rsidR="008B236B" w:rsidRPr="005607B0" w:rsidRDefault="008B236B" w:rsidP="00905E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5607B0">
              <w:t>ПК 1.5.</w:t>
            </w:r>
          </w:p>
        </w:tc>
        <w:tc>
          <w:tcPr>
            <w:tcW w:w="8645" w:type="dxa"/>
          </w:tcPr>
          <w:p w:rsidR="008B236B" w:rsidRPr="005607B0" w:rsidRDefault="008B236B" w:rsidP="00905E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7B0">
              <w:rPr>
                <w:rFonts w:ascii="Times New Roman" w:hAnsi="Times New Roman" w:cs="Times New Roman"/>
                <w:sz w:val="24"/>
                <w:szCs w:val="24"/>
              </w:rPr>
              <w:t>Оформлять медицинскую документацию.</w:t>
            </w:r>
          </w:p>
        </w:tc>
      </w:tr>
      <w:tr w:rsidR="008B236B" w:rsidRPr="005607B0" w:rsidTr="00905EC8">
        <w:tc>
          <w:tcPr>
            <w:tcW w:w="1135" w:type="dxa"/>
          </w:tcPr>
          <w:p w:rsidR="008B236B" w:rsidRPr="005607B0" w:rsidRDefault="008B236B" w:rsidP="00905E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5607B0">
              <w:t>ПК 1.6.</w:t>
            </w:r>
          </w:p>
        </w:tc>
        <w:tc>
          <w:tcPr>
            <w:tcW w:w="8645" w:type="dxa"/>
          </w:tcPr>
          <w:p w:rsidR="008B236B" w:rsidRPr="005607B0" w:rsidRDefault="008B236B" w:rsidP="00905E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7B0">
              <w:rPr>
                <w:rFonts w:ascii="Times New Roman" w:hAnsi="Times New Roman" w:cs="Times New Roman"/>
                <w:sz w:val="24"/>
                <w:szCs w:val="24"/>
              </w:rPr>
              <w:t>Оказывать медицинские услуги в пределах своих полномочий.</w:t>
            </w:r>
          </w:p>
        </w:tc>
      </w:tr>
      <w:tr w:rsidR="008B236B" w:rsidRPr="005607B0" w:rsidTr="00905EC8">
        <w:tc>
          <w:tcPr>
            <w:tcW w:w="1135" w:type="dxa"/>
          </w:tcPr>
          <w:p w:rsidR="008B236B" w:rsidRPr="005607B0" w:rsidRDefault="008B236B" w:rsidP="00905E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5607B0">
              <w:t>ПК 2.1.</w:t>
            </w:r>
          </w:p>
        </w:tc>
        <w:tc>
          <w:tcPr>
            <w:tcW w:w="8645" w:type="dxa"/>
          </w:tcPr>
          <w:p w:rsidR="008B236B" w:rsidRPr="005607B0" w:rsidRDefault="008B236B" w:rsidP="00905E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5607B0">
              <w:t>Обеспечивать инфекционную безопасность.</w:t>
            </w:r>
          </w:p>
        </w:tc>
      </w:tr>
      <w:tr w:rsidR="008B236B" w:rsidRPr="005607B0" w:rsidTr="00905EC8">
        <w:trPr>
          <w:trHeight w:val="314"/>
        </w:trPr>
        <w:tc>
          <w:tcPr>
            <w:tcW w:w="1135" w:type="dxa"/>
          </w:tcPr>
          <w:p w:rsidR="008B236B" w:rsidRPr="005607B0" w:rsidRDefault="008B236B" w:rsidP="00905E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5607B0">
              <w:t>ПК 2.2.</w:t>
            </w:r>
          </w:p>
        </w:tc>
        <w:tc>
          <w:tcPr>
            <w:tcW w:w="8645" w:type="dxa"/>
          </w:tcPr>
          <w:p w:rsidR="008B236B" w:rsidRPr="005607B0" w:rsidRDefault="008B236B" w:rsidP="00905E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7B0">
              <w:rPr>
                <w:rFonts w:ascii="Times New Roman" w:hAnsi="Times New Roman" w:cs="Times New Roman"/>
                <w:sz w:val="24"/>
                <w:szCs w:val="24"/>
              </w:rPr>
              <w:t>Обеспечивать безопасную больничную среду для пациентов и персонала.</w:t>
            </w:r>
          </w:p>
        </w:tc>
      </w:tr>
      <w:tr w:rsidR="008B236B" w:rsidRPr="005607B0" w:rsidTr="00905EC8">
        <w:trPr>
          <w:trHeight w:val="276"/>
        </w:trPr>
        <w:tc>
          <w:tcPr>
            <w:tcW w:w="1135" w:type="dxa"/>
          </w:tcPr>
          <w:p w:rsidR="008B236B" w:rsidRPr="005607B0" w:rsidRDefault="008B236B" w:rsidP="00905E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5607B0">
              <w:t>ПК 2.3.</w:t>
            </w:r>
          </w:p>
        </w:tc>
        <w:tc>
          <w:tcPr>
            <w:tcW w:w="8645" w:type="dxa"/>
          </w:tcPr>
          <w:p w:rsidR="008B236B" w:rsidRPr="005607B0" w:rsidRDefault="008B236B" w:rsidP="00905E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5607B0">
              <w:t>Участвовать в санитарно-просветительской работе среди населения.</w:t>
            </w:r>
          </w:p>
        </w:tc>
      </w:tr>
      <w:tr w:rsidR="008B236B" w:rsidRPr="005607B0" w:rsidTr="00905EC8">
        <w:trPr>
          <w:trHeight w:val="208"/>
        </w:trPr>
        <w:tc>
          <w:tcPr>
            <w:tcW w:w="1135" w:type="dxa"/>
          </w:tcPr>
          <w:p w:rsidR="008B236B" w:rsidRPr="005607B0" w:rsidRDefault="008B236B" w:rsidP="00905E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5607B0">
              <w:t>ПК 2.4.</w:t>
            </w:r>
          </w:p>
        </w:tc>
        <w:tc>
          <w:tcPr>
            <w:tcW w:w="8645" w:type="dxa"/>
          </w:tcPr>
          <w:p w:rsidR="008B236B" w:rsidRPr="005607B0" w:rsidRDefault="008B236B" w:rsidP="00905E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7B0">
              <w:rPr>
                <w:rFonts w:ascii="Times New Roman" w:hAnsi="Times New Roman" w:cs="Times New Roman"/>
                <w:sz w:val="24"/>
                <w:szCs w:val="24"/>
              </w:rPr>
              <w:t>Владеть основами гигиенического питания.</w:t>
            </w:r>
          </w:p>
        </w:tc>
      </w:tr>
      <w:tr w:rsidR="008B236B" w:rsidRPr="005607B0" w:rsidTr="00905EC8">
        <w:trPr>
          <w:trHeight w:val="330"/>
        </w:trPr>
        <w:tc>
          <w:tcPr>
            <w:tcW w:w="1135" w:type="dxa"/>
          </w:tcPr>
          <w:p w:rsidR="008B236B" w:rsidRPr="005607B0" w:rsidRDefault="008B236B" w:rsidP="00905E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5607B0">
              <w:t>ПК 2.5.</w:t>
            </w:r>
          </w:p>
        </w:tc>
        <w:tc>
          <w:tcPr>
            <w:tcW w:w="8645" w:type="dxa"/>
          </w:tcPr>
          <w:p w:rsidR="008B236B" w:rsidRPr="005607B0" w:rsidRDefault="008B236B" w:rsidP="00905E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7B0">
              <w:rPr>
                <w:rFonts w:ascii="Times New Roman" w:hAnsi="Times New Roman" w:cs="Times New Roman"/>
                <w:sz w:val="24"/>
                <w:szCs w:val="24"/>
              </w:rPr>
              <w:t>Обеспечивать производственную санитарию и личную гигиену на рабочем месте.</w:t>
            </w:r>
          </w:p>
        </w:tc>
      </w:tr>
    </w:tbl>
    <w:p w:rsidR="008B236B" w:rsidRDefault="008B236B" w:rsidP="00820E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120"/>
        <w:contextualSpacing/>
      </w:pPr>
    </w:p>
    <w:p w:rsidR="008B236B" w:rsidRPr="00BC4132" w:rsidRDefault="008B236B" w:rsidP="00513BDA">
      <w:pPr>
        <w:ind w:left="-170" w:right="-57" w:firstLine="709"/>
        <w:jc w:val="both"/>
        <w:rPr>
          <w:sz w:val="28"/>
          <w:szCs w:val="28"/>
        </w:rPr>
      </w:pPr>
      <w:r w:rsidRPr="00BC4132">
        <w:rPr>
          <w:sz w:val="28"/>
          <w:szCs w:val="28"/>
        </w:rPr>
        <w:t>Данные компетенции выделены из Ф</w:t>
      </w:r>
      <w:r>
        <w:rPr>
          <w:sz w:val="28"/>
          <w:szCs w:val="28"/>
        </w:rPr>
        <w:t xml:space="preserve">ГОС СПО по профессии 060501.01 </w:t>
      </w:r>
      <w:r w:rsidRPr="00BC4132">
        <w:rPr>
          <w:sz w:val="28"/>
          <w:szCs w:val="28"/>
        </w:rPr>
        <w:t>Младшая медицинс</w:t>
      </w:r>
      <w:r>
        <w:rPr>
          <w:sz w:val="28"/>
          <w:szCs w:val="28"/>
        </w:rPr>
        <w:t>кая сестра по уходу за больными</w:t>
      </w:r>
      <w:r w:rsidRPr="00BC4132">
        <w:rPr>
          <w:sz w:val="28"/>
          <w:szCs w:val="28"/>
        </w:rPr>
        <w:t xml:space="preserve"> с учётом последующего обучения по профессиональным модулям СПО по специальности 34.02.01 «Сестринское дело» базовой подготовки.  В стандарте профессиональный модуль «Выполнение работ по профессии Младшая медицинская сестра по уходу за больными» кодирован ПМ 04.</w:t>
      </w:r>
    </w:p>
    <w:p w:rsidR="008B236B" w:rsidRDefault="008B236B" w:rsidP="00820E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120"/>
        <w:contextualSpacing/>
        <w:sectPr w:rsidR="008B236B" w:rsidSect="000F2907">
          <w:footerReference w:type="default" r:id="rId9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8B236B" w:rsidRDefault="008B236B" w:rsidP="00905EC8">
      <w:pPr>
        <w:pStyle w:val="Style2"/>
        <w:widowControl/>
        <w:spacing w:before="67" w:line="240" w:lineRule="auto"/>
        <w:ind w:left="899"/>
        <w:rPr>
          <w:rStyle w:val="FontStyle42"/>
          <w:bCs/>
          <w:sz w:val="28"/>
          <w:szCs w:val="28"/>
        </w:rPr>
      </w:pPr>
      <w:r>
        <w:rPr>
          <w:rStyle w:val="FontStyle42"/>
          <w:bCs/>
          <w:sz w:val="28"/>
          <w:szCs w:val="28"/>
        </w:rPr>
        <w:t xml:space="preserve">СТРУКТУРА И СОДЕРЖАНИЕ </w:t>
      </w:r>
      <w:r w:rsidRPr="00384CDF">
        <w:rPr>
          <w:rStyle w:val="FontStyle42"/>
          <w:bCs/>
          <w:sz w:val="28"/>
          <w:szCs w:val="28"/>
        </w:rPr>
        <w:t xml:space="preserve">ПРОИЗВОДСТВЕННОЙ ПРАКТИКИ </w:t>
      </w:r>
      <w:r>
        <w:rPr>
          <w:rStyle w:val="FontStyle42"/>
          <w:bCs/>
          <w:sz w:val="28"/>
          <w:szCs w:val="28"/>
        </w:rPr>
        <w:t>ПО ПРОФИЛЮ СПЕЦИАЛЬНОСТИ</w:t>
      </w:r>
    </w:p>
    <w:p w:rsidR="008B236B" w:rsidRDefault="008B236B" w:rsidP="00905EC8">
      <w:pPr>
        <w:pStyle w:val="Style2"/>
        <w:widowControl/>
        <w:spacing w:before="67" w:line="240" w:lineRule="auto"/>
        <w:ind w:left="899"/>
        <w:rPr>
          <w:rStyle w:val="FontStyle42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26"/>
        <w:gridCol w:w="1559"/>
        <w:gridCol w:w="6472"/>
        <w:gridCol w:w="49"/>
        <w:gridCol w:w="5180"/>
      </w:tblGrid>
      <w:tr w:rsidR="008B236B" w:rsidTr="0062152A">
        <w:trPr>
          <w:tblHeader/>
        </w:trPr>
        <w:tc>
          <w:tcPr>
            <w:tcW w:w="1526" w:type="dxa"/>
          </w:tcPr>
          <w:p w:rsidR="008B236B" w:rsidRPr="00EB3667" w:rsidRDefault="008B236B" w:rsidP="00EC4DE0">
            <w:pPr>
              <w:pStyle w:val="Heading1"/>
              <w:tabs>
                <w:tab w:val="left" w:pos="268"/>
                <w:tab w:val="center" w:pos="670"/>
              </w:tabs>
              <w:spacing w:before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B3667">
              <w:rPr>
                <w:rFonts w:ascii="Times New Roman" w:hAnsi="Times New Roman"/>
                <w:color w:val="auto"/>
                <w:sz w:val="24"/>
                <w:szCs w:val="24"/>
              </w:rPr>
              <w:t>Количество дней</w:t>
            </w:r>
          </w:p>
        </w:tc>
        <w:tc>
          <w:tcPr>
            <w:tcW w:w="1559" w:type="dxa"/>
          </w:tcPr>
          <w:p w:rsidR="008B236B" w:rsidRPr="00EB3667" w:rsidRDefault="008B236B" w:rsidP="00EC4DE0">
            <w:pPr>
              <w:pStyle w:val="Heading1"/>
              <w:spacing w:before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B3667">
              <w:rPr>
                <w:rFonts w:ascii="Times New Roman" w:hAnsi="Times New Roman"/>
                <w:color w:val="auto"/>
                <w:sz w:val="24"/>
                <w:szCs w:val="24"/>
              </w:rPr>
              <w:t>Количество часов</w:t>
            </w:r>
          </w:p>
        </w:tc>
        <w:tc>
          <w:tcPr>
            <w:tcW w:w="6521" w:type="dxa"/>
            <w:gridSpan w:val="2"/>
          </w:tcPr>
          <w:p w:rsidR="008B236B" w:rsidRPr="000965D2" w:rsidRDefault="008B236B" w:rsidP="00EC4DE0">
            <w:pPr>
              <w:pStyle w:val="Default"/>
              <w:tabs>
                <w:tab w:val="left" w:pos="180"/>
              </w:tabs>
              <w:jc w:val="center"/>
              <w:rPr>
                <w:b/>
                <w:color w:val="auto"/>
              </w:rPr>
            </w:pPr>
            <w:r w:rsidRPr="000965D2">
              <w:rPr>
                <w:b/>
                <w:color w:val="auto"/>
              </w:rPr>
              <w:t>Обучающийся должен знать</w:t>
            </w:r>
          </w:p>
        </w:tc>
        <w:tc>
          <w:tcPr>
            <w:tcW w:w="5180" w:type="dxa"/>
          </w:tcPr>
          <w:p w:rsidR="008B236B" w:rsidRPr="000965D2" w:rsidRDefault="008B236B" w:rsidP="00EC4DE0">
            <w:pPr>
              <w:pStyle w:val="Default"/>
              <w:tabs>
                <w:tab w:val="left" w:pos="180"/>
              </w:tabs>
              <w:jc w:val="center"/>
              <w:rPr>
                <w:b/>
                <w:color w:val="auto"/>
              </w:rPr>
            </w:pPr>
            <w:r w:rsidRPr="000965D2">
              <w:rPr>
                <w:b/>
                <w:color w:val="auto"/>
                <w:kern w:val="24"/>
              </w:rPr>
              <w:t>Виды работ производственной практики</w:t>
            </w:r>
          </w:p>
          <w:p w:rsidR="008B236B" w:rsidRDefault="008B236B" w:rsidP="00EC4DE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</w:pPr>
          </w:p>
        </w:tc>
      </w:tr>
      <w:tr w:rsidR="008B236B" w:rsidTr="00513BDA">
        <w:trPr>
          <w:trHeight w:val="393"/>
        </w:trPr>
        <w:tc>
          <w:tcPr>
            <w:tcW w:w="1526" w:type="dxa"/>
          </w:tcPr>
          <w:p w:rsidR="008B236B" w:rsidRPr="000965D2" w:rsidRDefault="008B236B" w:rsidP="00EC4DE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rPr>
                <w:b/>
              </w:rPr>
            </w:pPr>
            <w:r w:rsidRPr="000965D2">
              <w:rPr>
                <w:b/>
              </w:rPr>
              <w:t>1</w:t>
            </w:r>
          </w:p>
        </w:tc>
        <w:tc>
          <w:tcPr>
            <w:tcW w:w="1559" w:type="dxa"/>
          </w:tcPr>
          <w:p w:rsidR="008B236B" w:rsidRPr="000965D2" w:rsidRDefault="008B236B" w:rsidP="00EC4DE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rPr>
                <w:b/>
              </w:rPr>
            </w:pPr>
            <w:r w:rsidRPr="000965D2">
              <w:rPr>
                <w:b/>
              </w:rPr>
              <w:t>2</w:t>
            </w:r>
          </w:p>
        </w:tc>
        <w:tc>
          <w:tcPr>
            <w:tcW w:w="6521" w:type="dxa"/>
            <w:gridSpan w:val="2"/>
          </w:tcPr>
          <w:p w:rsidR="008B236B" w:rsidRPr="000965D2" w:rsidRDefault="008B236B" w:rsidP="00EC4DE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rPr>
                <w:b/>
              </w:rPr>
            </w:pPr>
            <w:r w:rsidRPr="000965D2">
              <w:rPr>
                <w:b/>
              </w:rPr>
              <w:t>3</w:t>
            </w:r>
          </w:p>
        </w:tc>
        <w:tc>
          <w:tcPr>
            <w:tcW w:w="5180" w:type="dxa"/>
          </w:tcPr>
          <w:p w:rsidR="008B236B" w:rsidRPr="000965D2" w:rsidRDefault="008B236B" w:rsidP="00EC4DE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rPr>
                <w:b/>
              </w:rPr>
            </w:pPr>
            <w:r w:rsidRPr="000965D2">
              <w:rPr>
                <w:b/>
              </w:rPr>
              <w:t>4</w:t>
            </w:r>
          </w:p>
        </w:tc>
      </w:tr>
      <w:tr w:rsidR="008B236B" w:rsidTr="000965D2">
        <w:tc>
          <w:tcPr>
            <w:tcW w:w="14786" w:type="dxa"/>
            <w:gridSpan w:val="5"/>
          </w:tcPr>
          <w:p w:rsidR="008B236B" w:rsidRPr="000965D2" w:rsidRDefault="008B236B" w:rsidP="00EC4DE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rPr>
                <w:b/>
              </w:rPr>
            </w:pPr>
            <w:r w:rsidRPr="000965D2">
              <w:rPr>
                <w:b/>
              </w:rPr>
              <w:t>Работа в приёмном отделении</w:t>
            </w:r>
          </w:p>
        </w:tc>
      </w:tr>
      <w:tr w:rsidR="008B236B" w:rsidTr="0062152A">
        <w:tc>
          <w:tcPr>
            <w:tcW w:w="1526" w:type="dxa"/>
          </w:tcPr>
          <w:p w:rsidR="008B236B" w:rsidRPr="000965D2" w:rsidRDefault="008B236B" w:rsidP="000965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before="120" w:after="120"/>
              <w:contextualSpacing/>
              <w:jc w:val="center"/>
              <w:rPr>
                <w:b/>
              </w:rPr>
            </w:pPr>
            <w:r w:rsidRPr="000965D2">
              <w:rPr>
                <w:b/>
              </w:rPr>
              <w:t>1</w:t>
            </w:r>
          </w:p>
        </w:tc>
        <w:tc>
          <w:tcPr>
            <w:tcW w:w="1559" w:type="dxa"/>
          </w:tcPr>
          <w:p w:rsidR="008B236B" w:rsidRPr="000965D2" w:rsidRDefault="008B236B" w:rsidP="000965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before="120" w:after="120"/>
              <w:contextualSpacing/>
              <w:jc w:val="center"/>
              <w:rPr>
                <w:b/>
              </w:rPr>
            </w:pPr>
            <w:r w:rsidRPr="000965D2">
              <w:rPr>
                <w:b/>
              </w:rPr>
              <w:t>6</w:t>
            </w:r>
          </w:p>
        </w:tc>
        <w:tc>
          <w:tcPr>
            <w:tcW w:w="6521" w:type="dxa"/>
            <w:gridSpan w:val="2"/>
          </w:tcPr>
          <w:p w:rsidR="008B236B" w:rsidRDefault="008B236B" w:rsidP="00EC4DE0">
            <w:pPr>
              <w:widowControl w:val="0"/>
              <w:numPr>
                <w:ilvl w:val="0"/>
                <w:numId w:val="2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>
              <w:t>Устройство приёмного отделения.</w:t>
            </w:r>
          </w:p>
          <w:p w:rsidR="008B236B" w:rsidRDefault="008B236B" w:rsidP="00EC4DE0">
            <w:pPr>
              <w:widowControl w:val="0"/>
              <w:numPr>
                <w:ilvl w:val="0"/>
                <w:numId w:val="2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>
              <w:t>Назначение приёмного отделения.</w:t>
            </w:r>
          </w:p>
          <w:p w:rsidR="008B236B" w:rsidRDefault="008B236B" w:rsidP="00EC4DE0">
            <w:pPr>
              <w:widowControl w:val="0"/>
              <w:numPr>
                <w:ilvl w:val="0"/>
                <w:numId w:val="2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>
              <w:t>Назначение изолятора и санпропускника.</w:t>
            </w:r>
          </w:p>
          <w:p w:rsidR="008B236B" w:rsidRDefault="008B236B" w:rsidP="00EC4DE0">
            <w:pPr>
              <w:widowControl w:val="0"/>
              <w:numPr>
                <w:ilvl w:val="0"/>
                <w:numId w:val="2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>
              <w:t>Должностные обязанности медсестры приёмного отделения.</w:t>
            </w:r>
          </w:p>
          <w:p w:rsidR="008B236B" w:rsidRDefault="008B236B" w:rsidP="00EC4DE0">
            <w:pPr>
              <w:widowControl w:val="0"/>
              <w:numPr>
                <w:ilvl w:val="0"/>
                <w:numId w:val="2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>
              <w:t>Объём частичной санитарной обработки пациента. В каких случаях она проводится.</w:t>
            </w:r>
          </w:p>
          <w:p w:rsidR="008B236B" w:rsidRDefault="008B236B" w:rsidP="00EC4DE0">
            <w:pPr>
              <w:widowControl w:val="0"/>
              <w:numPr>
                <w:ilvl w:val="0"/>
                <w:numId w:val="2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>
              <w:t>Полную санитарную обработку.</w:t>
            </w:r>
          </w:p>
          <w:p w:rsidR="008B236B" w:rsidRDefault="008B236B" w:rsidP="00EC4DE0">
            <w:pPr>
              <w:widowControl w:val="0"/>
              <w:numPr>
                <w:ilvl w:val="0"/>
                <w:numId w:val="2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>
              <w:t>Решение вопроса об объёме и проведении санитарной обработки.</w:t>
            </w:r>
          </w:p>
          <w:p w:rsidR="008B236B" w:rsidRDefault="008B236B" w:rsidP="00EC4DE0">
            <w:pPr>
              <w:widowControl w:val="0"/>
              <w:numPr>
                <w:ilvl w:val="0"/>
                <w:numId w:val="2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>
              <w:t>Определение понятия «педикулёз».</w:t>
            </w:r>
          </w:p>
          <w:p w:rsidR="008B236B" w:rsidRDefault="008B236B" w:rsidP="00EC4DE0">
            <w:pPr>
              <w:widowControl w:val="0"/>
              <w:numPr>
                <w:ilvl w:val="0"/>
                <w:numId w:val="2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>
              <w:t>Растворы, используемые при обработке волосистой части головы при наличии педикулёза.</w:t>
            </w:r>
          </w:p>
          <w:p w:rsidR="008B236B" w:rsidRDefault="008B236B" w:rsidP="00EC4DE0">
            <w:pPr>
              <w:widowControl w:val="0"/>
              <w:numPr>
                <w:ilvl w:val="0"/>
                <w:numId w:val="2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>
              <w:t>Документы, заполняемые медсестрой приёмного отделения при поступлении пациента  с педикулёзом.</w:t>
            </w:r>
          </w:p>
          <w:p w:rsidR="008B236B" w:rsidRDefault="008B236B" w:rsidP="00EC4DE0">
            <w:pPr>
              <w:widowControl w:val="0"/>
              <w:numPr>
                <w:ilvl w:val="0"/>
                <w:numId w:val="2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>
              <w:t>Виды транспортировки пациентов.</w:t>
            </w:r>
          </w:p>
          <w:p w:rsidR="008B236B" w:rsidRDefault="008B236B" w:rsidP="00EC4DE0">
            <w:pPr>
              <w:numPr>
                <w:ilvl w:val="0"/>
                <w:numId w:val="29"/>
              </w:numPr>
              <w:ind w:left="0" w:firstLine="0"/>
              <w:contextualSpacing/>
              <w:jc w:val="both"/>
            </w:pPr>
            <w:r>
              <w:t>М</w:t>
            </w:r>
            <w:r w:rsidRPr="00D266E9">
              <w:t>етод</w:t>
            </w:r>
            <w:r>
              <w:t>ы</w:t>
            </w:r>
            <w:r w:rsidRPr="00D266E9">
              <w:t xml:space="preserve"> и способ</w:t>
            </w:r>
            <w:r>
              <w:t>ы</w:t>
            </w:r>
            <w:r w:rsidRPr="00D266E9">
              <w:t xml:space="preserve"> профилактики внутрибольничной инфекции</w:t>
            </w:r>
            <w:r>
              <w:t>.</w:t>
            </w:r>
          </w:p>
          <w:p w:rsidR="008B236B" w:rsidRDefault="008B236B" w:rsidP="00EC4DE0">
            <w:pPr>
              <w:numPr>
                <w:ilvl w:val="0"/>
                <w:numId w:val="29"/>
              </w:numPr>
              <w:ind w:left="0" w:firstLine="0"/>
              <w:contextualSpacing/>
              <w:jc w:val="both"/>
            </w:pPr>
            <w:r>
              <w:t>Этапы обработки инструментов медицинского назначения.</w:t>
            </w:r>
          </w:p>
          <w:p w:rsidR="008B236B" w:rsidRDefault="008B236B" w:rsidP="00EC4DE0">
            <w:pPr>
              <w:numPr>
                <w:ilvl w:val="0"/>
                <w:numId w:val="29"/>
              </w:numPr>
              <w:ind w:left="0" w:firstLine="0"/>
              <w:contextualSpacing/>
              <w:jc w:val="both"/>
            </w:pPr>
            <w:r>
              <w:t>Санитарные условия в учреждениях здравоохранения.</w:t>
            </w:r>
          </w:p>
          <w:p w:rsidR="008B236B" w:rsidRDefault="008B236B" w:rsidP="00EC4DE0">
            <w:pPr>
              <w:numPr>
                <w:ilvl w:val="0"/>
                <w:numId w:val="29"/>
              </w:numPr>
              <w:ind w:left="0" w:firstLine="0"/>
              <w:contextualSpacing/>
              <w:jc w:val="both"/>
            </w:pPr>
            <w:r>
              <w:t>Правила эргономики в процессе безопасного перемещения больного.</w:t>
            </w:r>
          </w:p>
          <w:p w:rsidR="008B236B" w:rsidRDefault="008B236B" w:rsidP="00EC4DE0">
            <w:pPr>
              <w:numPr>
                <w:ilvl w:val="0"/>
                <w:numId w:val="29"/>
              </w:numPr>
              <w:ind w:left="0" w:firstLine="0"/>
              <w:contextualSpacing/>
              <w:jc w:val="both"/>
            </w:pPr>
            <w:r>
              <w:t>Р</w:t>
            </w:r>
            <w:r w:rsidRPr="00AF0A54">
              <w:t>азличные каналы общения и выбирать необходимый канал для эффективного общения</w:t>
            </w:r>
            <w:r>
              <w:t>.</w:t>
            </w:r>
          </w:p>
          <w:p w:rsidR="008B236B" w:rsidRPr="00AF0A54" w:rsidRDefault="008B236B" w:rsidP="00EC4DE0">
            <w:pPr>
              <w:numPr>
                <w:ilvl w:val="0"/>
                <w:numId w:val="29"/>
              </w:numPr>
              <w:ind w:left="0" w:firstLine="0"/>
              <w:contextualSpacing/>
              <w:jc w:val="both"/>
            </w:pPr>
            <w:r>
              <w:t>Факторы</w:t>
            </w:r>
            <w:r w:rsidRPr="00AF0A54">
              <w:t>, способствующи</w:t>
            </w:r>
            <w:r>
              <w:t>е</w:t>
            </w:r>
            <w:r w:rsidRPr="00AF0A54">
              <w:t xml:space="preserve"> или препятствующи</w:t>
            </w:r>
            <w:r>
              <w:t>е</w:t>
            </w:r>
            <w:r w:rsidRPr="00AF0A54">
              <w:t xml:space="preserve"> эффективному устному или письменному общению</w:t>
            </w:r>
            <w:r>
              <w:t>.</w:t>
            </w:r>
          </w:p>
          <w:p w:rsidR="008B236B" w:rsidRDefault="008B236B" w:rsidP="00EC4DE0">
            <w:pPr>
              <w:widowControl w:val="0"/>
              <w:numPr>
                <w:ilvl w:val="0"/>
                <w:numId w:val="2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>
              <w:t>Т</w:t>
            </w:r>
            <w:r w:rsidRPr="00855AB8">
              <w:t>ребования техники безопасности и противопожарной безопасности при уходе за пациентом во время проведения процедур и манипуляций.</w:t>
            </w:r>
          </w:p>
        </w:tc>
        <w:tc>
          <w:tcPr>
            <w:tcW w:w="5180" w:type="dxa"/>
          </w:tcPr>
          <w:p w:rsidR="008B236B" w:rsidRDefault="008B236B" w:rsidP="00EC4DE0">
            <w:pPr>
              <w:pStyle w:val="Default"/>
              <w:numPr>
                <w:ilvl w:val="0"/>
                <w:numId w:val="28"/>
              </w:numPr>
              <w:tabs>
                <w:tab w:val="left" w:pos="180"/>
              </w:tabs>
              <w:ind w:left="0" w:firstLine="0"/>
              <w:jc w:val="both"/>
            </w:pPr>
            <w:r w:rsidRPr="006B4912">
              <w:t xml:space="preserve">Получение общего и вводного инструктажей по охране труда, противопожарной и инфекционной безопасности. </w:t>
            </w:r>
          </w:p>
          <w:p w:rsidR="008B236B" w:rsidRDefault="008B236B" w:rsidP="00EC4DE0">
            <w:pPr>
              <w:pStyle w:val="Default"/>
              <w:numPr>
                <w:ilvl w:val="0"/>
                <w:numId w:val="28"/>
              </w:numPr>
              <w:tabs>
                <w:tab w:val="left" w:pos="180"/>
              </w:tabs>
              <w:ind w:left="0" w:firstLine="0"/>
              <w:jc w:val="both"/>
            </w:pPr>
            <w:r w:rsidRPr="006B4912">
              <w:t>Ознакомление со структурой учреждения здравоохранения и правилами внутреннего распорядка.</w:t>
            </w:r>
          </w:p>
          <w:p w:rsidR="008B236B" w:rsidRDefault="008B236B" w:rsidP="00EC4DE0">
            <w:pPr>
              <w:pStyle w:val="Default"/>
              <w:numPr>
                <w:ilvl w:val="0"/>
                <w:numId w:val="28"/>
              </w:numPr>
              <w:tabs>
                <w:tab w:val="left" w:pos="180"/>
              </w:tabs>
              <w:ind w:left="0" w:firstLine="0"/>
              <w:jc w:val="both"/>
            </w:pPr>
            <w:r>
              <w:t>Заполнение документации:</w:t>
            </w:r>
          </w:p>
          <w:p w:rsidR="008B236B" w:rsidRDefault="008B236B" w:rsidP="00EC4DE0">
            <w:pPr>
              <w:pStyle w:val="Default"/>
              <w:tabs>
                <w:tab w:val="left" w:pos="180"/>
              </w:tabs>
              <w:jc w:val="both"/>
            </w:pPr>
            <w:r>
              <w:t>- Титульный лист «Медицинской карты стационарного больного»;</w:t>
            </w:r>
          </w:p>
          <w:p w:rsidR="008B236B" w:rsidRDefault="008B236B" w:rsidP="00EC4DE0">
            <w:pPr>
              <w:pStyle w:val="Default"/>
              <w:tabs>
                <w:tab w:val="left" w:pos="180"/>
              </w:tabs>
              <w:jc w:val="both"/>
            </w:pPr>
            <w:r>
              <w:t>- «Статистическая карта выбывшего из стационара»;</w:t>
            </w:r>
          </w:p>
          <w:p w:rsidR="008B236B" w:rsidRDefault="008B236B" w:rsidP="00EC4DE0">
            <w:pPr>
              <w:pStyle w:val="Default"/>
              <w:tabs>
                <w:tab w:val="left" w:pos="180"/>
              </w:tabs>
              <w:jc w:val="both"/>
            </w:pPr>
            <w:r>
              <w:t>- «Журнал приёма больных и отказов в госпитализации»;</w:t>
            </w:r>
          </w:p>
          <w:p w:rsidR="008B236B" w:rsidRDefault="008B236B" w:rsidP="00EC4DE0">
            <w:pPr>
              <w:pStyle w:val="Default"/>
              <w:tabs>
                <w:tab w:val="left" w:pos="180"/>
              </w:tabs>
              <w:jc w:val="both"/>
            </w:pPr>
            <w:r>
              <w:t>- «Экстренное извещение об инфекционном заболевании».</w:t>
            </w:r>
          </w:p>
          <w:p w:rsidR="008B236B" w:rsidRPr="006A5B9C" w:rsidRDefault="008B236B" w:rsidP="00EC4DE0">
            <w:pPr>
              <w:pStyle w:val="Default"/>
              <w:numPr>
                <w:ilvl w:val="0"/>
                <w:numId w:val="28"/>
              </w:numPr>
              <w:tabs>
                <w:tab w:val="left" w:pos="180"/>
              </w:tabs>
              <w:ind w:left="0" w:firstLine="0"/>
              <w:jc w:val="both"/>
            </w:pPr>
            <w:r w:rsidRPr="00D743AD">
              <w:rPr>
                <w:bCs/>
              </w:rPr>
              <w:t>Выполн</w:t>
            </w:r>
            <w:r>
              <w:rPr>
                <w:bCs/>
              </w:rPr>
              <w:t>ение</w:t>
            </w:r>
            <w:r w:rsidRPr="00D743AD">
              <w:rPr>
                <w:bCs/>
              </w:rPr>
              <w:t xml:space="preserve"> технологи</w:t>
            </w:r>
            <w:r>
              <w:rPr>
                <w:bCs/>
              </w:rPr>
              <w:t>й</w:t>
            </w:r>
            <w:r w:rsidRPr="00D743AD">
              <w:rPr>
                <w:bCs/>
              </w:rPr>
              <w:t xml:space="preserve"> простых медицинских услуг  в пределах своих полномочий (измерение массы тела, измерение роста, исследование пульса и артериального давления, термометрии, постановка капельницы</w:t>
            </w:r>
            <w:r>
              <w:rPr>
                <w:bCs/>
              </w:rPr>
              <w:t xml:space="preserve"> и др.</w:t>
            </w:r>
            <w:r w:rsidRPr="00D743AD">
              <w:rPr>
                <w:bCs/>
              </w:rPr>
              <w:t>).</w:t>
            </w:r>
          </w:p>
          <w:p w:rsidR="008B236B" w:rsidRPr="00AB086E" w:rsidRDefault="008B236B" w:rsidP="00EC4DE0">
            <w:pPr>
              <w:pStyle w:val="Default"/>
              <w:numPr>
                <w:ilvl w:val="0"/>
                <w:numId w:val="28"/>
              </w:numPr>
              <w:tabs>
                <w:tab w:val="left" w:pos="180"/>
              </w:tabs>
              <w:ind w:left="0" w:firstLine="0"/>
              <w:jc w:val="both"/>
            </w:pPr>
            <w:r>
              <w:rPr>
                <w:bCs/>
              </w:rPr>
              <w:t>Проведение обработки пациента при обнаружении педикулёза.</w:t>
            </w:r>
          </w:p>
          <w:p w:rsidR="008B236B" w:rsidRDefault="008B236B" w:rsidP="009E67B4">
            <w:pPr>
              <w:pStyle w:val="Default"/>
              <w:numPr>
                <w:ilvl w:val="0"/>
                <w:numId w:val="28"/>
              </w:numPr>
              <w:tabs>
                <w:tab w:val="left" w:pos="180"/>
              </w:tabs>
              <w:ind w:left="0" w:firstLine="0"/>
              <w:jc w:val="both"/>
            </w:pPr>
            <w:r>
              <w:rPr>
                <w:bCs/>
                <w:sz w:val="23"/>
                <w:szCs w:val="23"/>
              </w:rPr>
              <w:t>Осуществление полной или частичной  сан. обработки пациента.</w:t>
            </w:r>
          </w:p>
          <w:p w:rsidR="008B236B" w:rsidRPr="00787E01" w:rsidRDefault="008B236B" w:rsidP="00EC4DE0">
            <w:pPr>
              <w:pStyle w:val="Default"/>
              <w:numPr>
                <w:ilvl w:val="0"/>
                <w:numId w:val="28"/>
              </w:numPr>
              <w:tabs>
                <w:tab w:val="left" w:pos="180"/>
              </w:tabs>
              <w:ind w:left="0" w:firstLine="0"/>
              <w:jc w:val="both"/>
            </w:pPr>
            <w:r w:rsidRPr="000965D2">
              <w:rPr>
                <w:bCs/>
              </w:rPr>
              <w:t>Соблюд</w:t>
            </w:r>
            <w:r>
              <w:rPr>
                <w:bCs/>
              </w:rPr>
              <w:t xml:space="preserve">ение </w:t>
            </w:r>
            <w:r w:rsidRPr="000965D2">
              <w:rPr>
                <w:bCs/>
              </w:rPr>
              <w:t>прав</w:t>
            </w:r>
            <w:r>
              <w:rPr>
                <w:bCs/>
              </w:rPr>
              <w:t>ил</w:t>
            </w:r>
            <w:r w:rsidRPr="000965D2">
              <w:rPr>
                <w:bCs/>
              </w:rPr>
              <w:t xml:space="preserve"> личной гигиены.</w:t>
            </w:r>
          </w:p>
          <w:p w:rsidR="008B236B" w:rsidRPr="006A5B9C" w:rsidRDefault="008B236B" w:rsidP="00EC4DE0">
            <w:pPr>
              <w:pStyle w:val="Default"/>
              <w:numPr>
                <w:ilvl w:val="0"/>
                <w:numId w:val="28"/>
              </w:numPr>
              <w:tabs>
                <w:tab w:val="left" w:pos="180"/>
              </w:tabs>
              <w:ind w:left="0" w:firstLine="0"/>
              <w:jc w:val="both"/>
            </w:pPr>
            <w:r w:rsidRPr="000965D2">
              <w:rPr>
                <w:bCs/>
              </w:rPr>
              <w:t xml:space="preserve"> Соблюд</w:t>
            </w:r>
            <w:r>
              <w:rPr>
                <w:bCs/>
              </w:rPr>
              <w:t>ение правил</w:t>
            </w:r>
            <w:r w:rsidRPr="000965D2">
              <w:rPr>
                <w:bCs/>
              </w:rPr>
              <w:t xml:space="preserve"> охраны труда и меры предосторожности при работе с дезинфицирующими средствами.</w:t>
            </w:r>
          </w:p>
          <w:p w:rsidR="008B236B" w:rsidRPr="00787E01" w:rsidRDefault="008B236B" w:rsidP="00EC4DE0">
            <w:pPr>
              <w:pStyle w:val="Default"/>
              <w:numPr>
                <w:ilvl w:val="0"/>
                <w:numId w:val="28"/>
              </w:numPr>
              <w:tabs>
                <w:tab w:val="left" w:pos="180"/>
              </w:tabs>
              <w:ind w:left="0" w:firstLine="0"/>
              <w:jc w:val="both"/>
            </w:pPr>
            <w:r w:rsidRPr="000965D2">
              <w:rPr>
                <w:bCs/>
              </w:rPr>
              <w:t>Пров</w:t>
            </w:r>
            <w:r>
              <w:rPr>
                <w:bCs/>
              </w:rPr>
              <w:t>едение</w:t>
            </w:r>
            <w:r w:rsidRPr="000965D2">
              <w:rPr>
                <w:bCs/>
              </w:rPr>
              <w:t xml:space="preserve"> дезинфекци</w:t>
            </w:r>
            <w:r>
              <w:rPr>
                <w:bCs/>
              </w:rPr>
              <w:t>и</w:t>
            </w:r>
            <w:r w:rsidRPr="000965D2">
              <w:rPr>
                <w:bCs/>
              </w:rPr>
              <w:t xml:space="preserve"> изделий медицинского назначения и объектов внешней среды.</w:t>
            </w:r>
          </w:p>
          <w:p w:rsidR="008B236B" w:rsidRPr="00787E01" w:rsidRDefault="008B236B" w:rsidP="00EC4DE0">
            <w:pPr>
              <w:pStyle w:val="Default"/>
              <w:numPr>
                <w:ilvl w:val="0"/>
                <w:numId w:val="28"/>
              </w:numPr>
              <w:tabs>
                <w:tab w:val="left" w:pos="180"/>
              </w:tabs>
              <w:ind w:left="0" w:firstLine="0"/>
              <w:jc w:val="both"/>
            </w:pPr>
            <w:r w:rsidRPr="000965D2">
              <w:rPr>
                <w:bCs/>
              </w:rPr>
              <w:t xml:space="preserve">  Пров</w:t>
            </w:r>
            <w:r>
              <w:rPr>
                <w:bCs/>
              </w:rPr>
              <w:t>едение</w:t>
            </w:r>
            <w:r w:rsidRPr="000965D2">
              <w:rPr>
                <w:bCs/>
              </w:rPr>
              <w:t xml:space="preserve"> текущ</w:t>
            </w:r>
            <w:r>
              <w:rPr>
                <w:bCs/>
              </w:rPr>
              <w:t xml:space="preserve">ей </w:t>
            </w:r>
            <w:r w:rsidRPr="000965D2">
              <w:rPr>
                <w:bCs/>
              </w:rPr>
              <w:t xml:space="preserve"> и генеральн</w:t>
            </w:r>
            <w:r>
              <w:rPr>
                <w:bCs/>
              </w:rPr>
              <w:t>ой</w:t>
            </w:r>
            <w:r w:rsidRPr="000965D2">
              <w:rPr>
                <w:bCs/>
              </w:rPr>
              <w:t xml:space="preserve"> уборк</w:t>
            </w:r>
            <w:r>
              <w:rPr>
                <w:bCs/>
              </w:rPr>
              <w:t>и</w:t>
            </w:r>
            <w:r w:rsidRPr="000965D2">
              <w:rPr>
                <w:bCs/>
              </w:rPr>
              <w:t xml:space="preserve"> помещений с использованием различных дезинфицирующих средств.</w:t>
            </w:r>
          </w:p>
          <w:p w:rsidR="008B236B" w:rsidRPr="00787E01" w:rsidRDefault="008B236B" w:rsidP="00EC4DE0">
            <w:pPr>
              <w:pStyle w:val="Default"/>
              <w:numPr>
                <w:ilvl w:val="0"/>
                <w:numId w:val="28"/>
              </w:numPr>
              <w:tabs>
                <w:tab w:val="left" w:pos="180"/>
              </w:tabs>
              <w:ind w:left="0" w:firstLine="0"/>
              <w:jc w:val="both"/>
            </w:pPr>
            <w:r w:rsidRPr="000965D2">
              <w:rPr>
                <w:bCs/>
              </w:rPr>
              <w:t xml:space="preserve"> Выполн</w:t>
            </w:r>
            <w:r>
              <w:rPr>
                <w:bCs/>
              </w:rPr>
              <w:t>ение</w:t>
            </w:r>
            <w:r w:rsidRPr="000965D2">
              <w:rPr>
                <w:bCs/>
              </w:rPr>
              <w:t xml:space="preserve"> требовани</w:t>
            </w:r>
            <w:r>
              <w:rPr>
                <w:bCs/>
              </w:rPr>
              <w:t>й</w:t>
            </w:r>
            <w:r w:rsidRPr="000965D2">
              <w:rPr>
                <w:bCs/>
              </w:rPr>
              <w:t xml:space="preserve"> нормативных документов при обращении с медицинскими отходами класса А и Б.</w:t>
            </w:r>
          </w:p>
          <w:p w:rsidR="008B236B" w:rsidRPr="00787E01" w:rsidRDefault="008B236B" w:rsidP="00EC4DE0">
            <w:pPr>
              <w:pStyle w:val="Default"/>
              <w:numPr>
                <w:ilvl w:val="0"/>
                <w:numId w:val="28"/>
              </w:numPr>
              <w:tabs>
                <w:tab w:val="left" w:pos="180"/>
              </w:tabs>
              <w:ind w:left="0" w:firstLine="0"/>
              <w:jc w:val="both"/>
            </w:pPr>
            <w:r w:rsidRPr="000965D2">
              <w:rPr>
                <w:bCs/>
              </w:rPr>
              <w:t xml:space="preserve"> </w:t>
            </w:r>
            <w:r>
              <w:t>Т</w:t>
            </w:r>
            <w:r w:rsidRPr="00082F75">
              <w:t>ранспортировка пациентов на каталке, кресле-каталке, на носилках и перекладывание пациента</w:t>
            </w:r>
            <w:r>
              <w:t>.</w:t>
            </w:r>
          </w:p>
          <w:p w:rsidR="008B236B" w:rsidRDefault="008B236B" w:rsidP="00EC4DE0">
            <w:pPr>
              <w:pStyle w:val="Default"/>
              <w:numPr>
                <w:ilvl w:val="0"/>
                <w:numId w:val="28"/>
              </w:numPr>
              <w:tabs>
                <w:tab w:val="left" w:pos="180"/>
              </w:tabs>
              <w:ind w:left="0" w:firstLine="0"/>
              <w:jc w:val="both"/>
            </w:pPr>
            <w:r w:rsidRPr="000965D2">
              <w:rPr>
                <w:bCs/>
              </w:rPr>
              <w:t xml:space="preserve"> Перемещ</w:t>
            </w:r>
            <w:r>
              <w:rPr>
                <w:bCs/>
              </w:rPr>
              <w:t>ение</w:t>
            </w:r>
            <w:r w:rsidRPr="000965D2">
              <w:rPr>
                <w:bCs/>
              </w:rPr>
              <w:t xml:space="preserve"> пациента с использованием вспомогательных средств. </w:t>
            </w:r>
          </w:p>
        </w:tc>
      </w:tr>
      <w:tr w:rsidR="008B236B" w:rsidTr="000965D2">
        <w:tc>
          <w:tcPr>
            <w:tcW w:w="14786" w:type="dxa"/>
            <w:gridSpan w:val="5"/>
          </w:tcPr>
          <w:p w:rsidR="008B236B" w:rsidRDefault="008B236B" w:rsidP="00EC4DE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center"/>
            </w:pPr>
            <w:r w:rsidRPr="000965D2">
              <w:rPr>
                <w:b/>
              </w:rPr>
              <w:t>Работа в процедурном кабинете</w:t>
            </w:r>
          </w:p>
        </w:tc>
      </w:tr>
      <w:tr w:rsidR="008B236B" w:rsidTr="0062152A">
        <w:trPr>
          <w:trHeight w:val="2548"/>
        </w:trPr>
        <w:tc>
          <w:tcPr>
            <w:tcW w:w="1526" w:type="dxa"/>
          </w:tcPr>
          <w:p w:rsidR="008B236B" w:rsidRPr="000965D2" w:rsidRDefault="008B236B" w:rsidP="00EC4DE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59" w:type="dxa"/>
          </w:tcPr>
          <w:p w:rsidR="008B236B" w:rsidRPr="000965D2" w:rsidRDefault="008B236B" w:rsidP="00EC4DE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6521" w:type="dxa"/>
            <w:gridSpan w:val="2"/>
          </w:tcPr>
          <w:p w:rsidR="008B236B" w:rsidRDefault="008B236B" w:rsidP="00EC4DE0">
            <w:pPr>
              <w:numPr>
                <w:ilvl w:val="0"/>
                <w:numId w:val="29"/>
              </w:numPr>
              <w:ind w:left="0" w:firstLine="0"/>
              <w:contextualSpacing/>
              <w:jc w:val="both"/>
            </w:pPr>
            <w:r>
              <w:t>Устройство процедурного кабинета.</w:t>
            </w:r>
          </w:p>
          <w:p w:rsidR="008B236B" w:rsidRDefault="008B236B" w:rsidP="00EC4DE0">
            <w:pPr>
              <w:numPr>
                <w:ilvl w:val="0"/>
                <w:numId w:val="29"/>
              </w:numPr>
              <w:ind w:left="0" w:firstLine="0"/>
              <w:contextualSpacing/>
              <w:jc w:val="both"/>
            </w:pPr>
            <w:r>
              <w:t>Нормативную документацию по процедурному кабинету.</w:t>
            </w:r>
          </w:p>
          <w:p w:rsidR="008B236B" w:rsidRDefault="008B236B" w:rsidP="00EC4DE0">
            <w:pPr>
              <w:numPr>
                <w:ilvl w:val="0"/>
                <w:numId w:val="29"/>
              </w:numPr>
              <w:ind w:left="0" w:firstLine="0"/>
              <w:contextualSpacing/>
              <w:jc w:val="both"/>
            </w:pPr>
            <w:r>
              <w:t>Должностные обязанности медсестры процедурного кабинета.</w:t>
            </w:r>
          </w:p>
          <w:p w:rsidR="008B236B" w:rsidRDefault="008B236B" w:rsidP="00EC4DE0">
            <w:pPr>
              <w:numPr>
                <w:ilvl w:val="0"/>
                <w:numId w:val="29"/>
              </w:numPr>
              <w:ind w:left="0" w:firstLine="0"/>
              <w:contextualSpacing/>
              <w:jc w:val="both"/>
            </w:pPr>
            <w:r>
              <w:t>Требования к личной гигиене и медицинской одежде персонала.</w:t>
            </w:r>
          </w:p>
          <w:p w:rsidR="008B236B" w:rsidRDefault="008B236B" w:rsidP="00EC4DE0">
            <w:pPr>
              <w:numPr>
                <w:ilvl w:val="0"/>
                <w:numId w:val="29"/>
              </w:numPr>
              <w:ind w:left="0" w:firstLine="0"/>
              <w:contextualSpacing/>
              <w:jc w:val="both"/>
            </w:pPr>
            <w:r>
              <w:t>Мероприятия по профилактике ВИЧ – инфекции.</w:t>
            </w:r>
          </w:p>
          <w:p w:rsidR="008B236B" w:rsidRDefault="008B236B" w:rsidP="00EC4DE0">
            <w:pPr>
              <w:numPr>
                <w:ilvl w:val="0"/>
                <w:numId w:val="29"/>
              </w:numPr>
              <w:ind w:left="0" w:firstLine="0"/>
              <w:contextualSpacing/>
              <w:jc w:val="both"/>
            </w:pPr>
            <w:r>
              <w:t>Анатомические области для внутривенных инъекций.</w:t>
            </w:r>
          </w:p>
          <w:p w:rsidR="008B236B" w:rsidRDefault="008B236B" w:rsidP="00EC4DE0">
            <w:pPr>
              <w:numPr>
                <w:ilvl w:val="0"/>
                <w:numId w:val="29"/>
              </w:numPr>
              <w:ind w:left="0" w:firstLine="0"/>
              <w:contextualSpacing/>
              <w:jc w:val="both"/>
            </w:pPr>
            <w:r>
              <w:t>Показания для выполнения различных инъекций: внутрикожных, подкожных, внутримышечных.</w:t>
            </w:r>
          </w:p>
          <w:p w:rsidR="008B236B" w:rsidRDefault="008B236B" w:rsidP="00EC4DE0">
            <w:pPr>
              <w:numPr>
                <w:ilvl w:val="0"/>
                <w:numId w:val="29"/>
              </w:numPr>
              <w:ind w:left="0" w:firstLine="0"/>
              <w:contextualSpacing/>
              <w:jc w:val="both"/>
            </w:pPr>
            <w:r>
              <w:t>Признаки постинъекционных осложнений (инфильтрат, абсцесс, масляная и воздушная эмболия, постинъекционная гематома, некроз, анафилактический шок).</w:t>
            </w:r>
          </w:p>
          <w:p w:rsidR="008B236B" w:rsidRDefault="008B236B" w:rsidP="00EC4DE0">
            <w:pPr>
              <w:numPr>
                <w:ilvl w:val="0"/>
                <w:numId w:val="29"/>
              </w:numPr>
              <w:ind w:left="0" w:firstLine="0"/>
              <w:contextualSpacing/>
              <w:jc w:val="both"/>
            </w:pPr>
            <w:r>
              <w:t>Причины, приводящие к осложнениям.</w:t>
            </w:r>
          </w:p>
          <w:p w:rsidR="008B236B" w:rsidRDefault="008B236B" w:rsidP="00EC4DE0">
            <w:pPr>
              <w:numPr>
                <w:ilvl w:val="0"/>
                <w:numId w:val="29"/>
              </w:numPr>
              <w:ind w:left="0" w:firstLine="0"/>
              <w:contextualSpacing/>
              <w:jc w:val="both"/>
            </w:pPr>
            <w:r>
              <w:t>Профилактику постинъекционных осложнений.</w:t>
            </w:r>
          </w:p>
          <w:p w:rsidR="008B236B" w:rsidRDefault="008B236B" w:rsidP="00EC4DE0">
            <w:pPr>
              <w:numPr>
                <w:ilvl w:val="0"/>
                <w:numId w:val="29"/>
              </w:numPr>
              <w:ind w:left="0" w:firstLine="0"/>
              <w:contextualSpacing/>
              <w:jc w:val="both"/>
            </w:pPr>
            <w:r>
              <w:t>Оказание неотложной доврачебной помощи при некоторых осложнениях.</w:t>
            </w:r>
          </w:p>
          <w:p w:rsidR="008B236B" w:rsidRDefault="008B236B" w:rsidP="00EC4DE0">
            <w:pPr>
              <w:numPr>
                <w:ilvl w:val="0"/>
                <w:numId w:val="29"/>
              </w:numPr>
              <w:ind w:left="0" w:firstLine="0"/>
              <w:contextualSpacing/>
              <w:jc w:val="both"/>
            </w:pPr>
            <w:r>
              <w:t>Правила введения бициллина, масляных растворов, инсулина, антибиотиков.</w:t>
            </w:r>
          </w:p>
          <w:p w:rsidR="008B236B" w:rsidRDefault="008B236B" w:rsidP="00EC4DE0">
            <w:pPr>
              <w:numPr>
                <w:ilvl w:val="0"/>
                <w:numId w:val="29"/>
              </w:numPr>
              <w:ind w:left="0" w:firstLine="0"/>
              <w:contextualSpacing/>
              <w:jc w:val="both"/>
            </w:pPr>
            <w:r>
              <w:t>Этапы предстерилизационной очистки шприцев и игл и их предназначение.</w:t>
            </w:r>
          </w:p>
          <w:p w:rsidR="008B236B" w:rsidRDefault="008B236B" w:rsidP="00EC4DE0">
            <w:pPr>
              <w:numPr>
                <w:ilvl w:val="0"/>
                <w:numId w:val="29"/>
              </w:numPr>
              <w:ind w:left="0" w:firstLine="0"/>
              <w:contextualSpacing/>
              <w:jc w:val="both"/>
            </w:pPr>
            <w:r>
              <w:t>Контроль качества предстерилизационной очистки (пробы и их оценка).</w:t>
            </w:r>
          </w:p>
        </w:tc>
        <w:tc>
          <w:tcPr>
            <w:tcW w:w="5180" w:type="dxa"/>
          </w:tcPr>
          <w:p w:rsidR="008B236B" w:rsidRPr="0008590E" w:rsidRDefault="008B236B" w:rsidP="00EC4DE0">
            <w:pPr>
              <w:widowControl w:val="0"/>
              <w:numPr>
                <w:ilvl w:val="0"/>
                <w:numId w:val="28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 w:rsidRPr="000965D2">
              <w:rPr>
                <w:bCs/>
              </w:rPr>
              <w:t>Выполн</w:t>
            </w:r>
            <w:r>
              <w:rPr>
                <w:bCs/>
              </w:rPr>
              <w:t xml:space="preserve">ение </w:t>
            </w:r>
            <w:r w:rsidRPr="000965D2">
              <w:rPr>
                <w:bCs/>
              </w:rPr>
              <w:t>работы  с соблюдением норм медицинской этики, морали и права.</w:t>
            </w:r>
          </w:p>
          <w:p w:rsidR="008B236B" w:rsidRPr="004A4EA3" w:rsidRDefault="008B236B" w:rsidP="00EC4DE0">
            <w:pPr>
              <w:widowControl w:val="0"/>
              <w:numPr>
                <w:ilvl w:val="0"/>
                <w:numId w:val="28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 w:rsidRPr="000965D2">
              <w:rPr>
                <w:bCs/>
              </w:rPr>
              <w:t xml:space="preserve"> Выполн</w:t>
            </w:r>
            <w:r>
              <w:rPr>
                <w:bCs/>
              </w:rPr>
              <w:t xml:space="preserve">ение </w:t>
            </w:r>
            <w:r w:rsidRPr="000965D2">
              <w:rPr>
                <w:bCs/>
              </w:rPr>
              <w:t xml:space="preserve">работы с соблюдением лечебно-охранительного режима и правил внутреннего распорядка. </w:t>
            </w:r>
          </w:p>
          <w:p w:rsidR="008B236B" w:rsidRPr="004A4EA3" w:rsidRDefault="008B236B" w:rsidP="00EC4DE0">
            <w:pPr>
              <w:widowControl w:val="0"/>
              <w:numPr>
                <w:ilvl w:val="0"/>
                <w:numId w:val="28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 w:rsidRPr="000965D2">
              <w:rPr>
                <w:bCs/>
              </w:rPr>
              <w:t>Соблюд</w:t>
            </w:r>
            <w:r>
              <w:rPr>
                <w:bCs/>
              </w:rPr>
              <w:t xml:space="preserve">ение </w:t>
            </w:r>
            <w:r w:rsidRPr="000965D2">
              <w:rPr>
                <w:bCs/>
              </w:rPr>
              <w:t xml:space="preserve"> правила личной гигиены.</w:t>
            </w:r>
          </w:p>
          <w:p w:rsidR="008B236B" w:rsidRPr="004A4EA3" w:rsidRDefault="008B236B" w:rsidP="00EC4DE0">
            <w:pPr>
              <w:widowControl w:val="0"/>
              <w:numPr>
                <w:ilvl w:val="0"/>
                <w:numId w:val="28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>
              <w:rPr>
                <w:bCs/>
              </w:rPr>
              <w:t>Выполнение техники внутрикожных, подкожных, внутримышечных, внутривенных инъекций.</w:t>
            </w:r>
          </w:p>
          <w:p w:rsidR="008B236B" w:rsidRPr="004A4EA3" w:rsidRDefault="008B236B" w:rsidP="00EC4DE0">
            <w:pPr>
              <w:widowControl w:val="0"/>
              <w:numPr>
                <w:ilvl w:val="0"/>
                <w:numId w:val="28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>
              <w:rPr>
                <w:bCs/>
              </w:rPr>
              <w:t>Заполнение системы для внутривенного капельного вливания.</w:t>
            </w:r>
          </w:p>
          <w:p w:rsidR="008B236B" w:rsidRPr="0008590E" w:rsidRDefault="008B236B" w:rsidP="00EC4DE0">
            <w:pPr>
              <w:widowControl w:val="0"/>
              <w:numPr>
                <w:ilvl w:val="0"/>
                <w:numId w:val="28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>
              <w:rPr>
                <w:bCs/>
              </w:rPr>
              <w:t>Забор крови из вены для лабораторных исследований.</w:t>
            </w:r>
          </w:p>
          <w:p w:rsidR="008B236B" w:rsidRPr="0008590E" w:rsidRDefault="008B236B" w:rsidP="00EC4DE0">
            <w:pPr>
              <w:widowControl w:val="0"/>
              <w:numPr>
                <w:ilvl w:val="0"/>
                <w:numId w:val="28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 w:rsidRPr="000965D2">
              <w:rPr>
                <w:bCs/>
              </w:rPr>
              <w:t>Соблюд</w:t>
            </w:r>
            <w:r>
              <w:rPr>
                <w:bCs/>
              </w:rPr>
              <w:t>ение</w:t>
            </w:r>
            <w:r w:rsidRPr="000965D2">
              <w:rPr>
                <w:bCs/>
              </w:rPr>
              <w:t xml:space="preserve"> требовани</w:t>
            </w:r>
            <w:r>
              <w:rPr>
                <w:bCs/>
              </w:rPr>
              <w:t>й</w:t>
            </w:r>
            <w:r w:rsidRPr="000965D2">
              <w:rPr>
                <w:bCs/>
              </w:rPr>
              <w:t xml:space="preserve"> охраны труда и противопожарной безопасности при уходе за пациентом во время процедур и манипуляций. </w:t>
            </w:r>
          </w:p>
          <w:p w:rsidR="008B236B" w:rsidRPr="0008590E" w:rsidRDefault="008B236B" w:rsidP="00EC4DE0">
            <w:pPr>
              <w:widowControl w:val="0"/>
              <w:numPr>
                <w:ilvl w:val="0"/>
                <w:numId w:val="28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 w:rsidRPr="000965D2">
              <w:rPr>
                <w:bCs/>
              </w:rPr>
              <w:t>Пров</w:t>
            </w:r>
            <w:r>
              <w:rPr>
                <w:bCs/>
              </w:rPr>
              <w:t xml:space="preserve">едение </w:t>
            </w:r>
            <w:r w:rsidRPr="000965D2">
              <w:rPr>
                <w:bCs/>
              </w:rPr>
              <w:t>текущ</w:t>
            </w:r>
            <w:r>
              <w:rPr>
                <w:bCs/>
              </w:rPr>
              <w:t>ей</w:t>
            </w:r>
            <w:r w:rsidRPr="000965D2">
              <w:rPr>
                <w:bCs/>
              </w:rPr>
              <w:t xml:space="preserve"> и генеральн</w:t>
            </w:r>
            <w:r>
              <w:rPr>
                <w:bCs/>
              </w:rPr>
              <w:t>ой</w:t>
            </w:r>
            <w:r w:rsidRPr="000965D2">
              <w:rPr>
                <w:bCs/>
              </w:rPr>
              <w:t xml:space="preserve"> уборк</w:t>
            </w:r>
            <w:r>
              <w:rPr>
                <w:bCs/>
              </w:rPr>
              <w:t>и</w:t>
            </w:r>
            <w:r w:rsidRPr="000965D2">
              <w:rPr>
                <w:bCs/>
              </w:rPr>
              <w:t xml:space="preserve"> помещений с использованием различных дезинфицирующих средств.</w:t>
            </w:r>
          </w:p>
          <w:p w:rsidR="008B236B" w:rsidRPr="0008590E" w:rsidRDefault="008B236B" w:rsidP="00EC4DE0">
            <w:pPr>
              <w:widowControl w:val="0"/>
              <w:numPr>
                <w:ilvl w:val="0"/>
                <w:numId w:val="28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 w:rsidRPr="000965D2">
              <w:rPr>
                <w:bCs/>
              </w:rPr>
              <w:t xml:space="preserve"> Пров</w:t>
            </w:r>
            <w:r>
              <w:rPr>
                <w:bCs/>
              </w:rPr>
              <w:t>едение</w:t>
            </w:r>
            <w:r w:rsidRPr="000965D2">
              <w:rPr>
                <w:bCs/>
              </w:rPr>
              <w:t xml:space="preserve"> дезинфекци</w:t>
            </w:r>
            <w:r>
              <w:rPr>
                <w:bCs/>
              </w:rPr>
              <w:t>и</w:t>
            </w:r>
            <w:r w:rsidRPr="000965D2">
              <w:rPr>
                <w:bCs/>
              </w:rPr>
              <w:t xml:space="preserve"> изделий медицинского назначения и объектов внешней среды. </w:t>
            </w:r>
          </w:p>
          <w:p w:rsidR="008B236B" w:rsidRDefault="008B236B" w:rsidP="00EC4DE0">
            <w:pPr>
              <w:widowControl w:val="0"/>
              <w:numPr>
                <w:ilvl w:val="0"/>
                <w:numId w:val="28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 w:rsidRPr="000965D2">
              <w:rPr>
                <w:bCs/>
              </w:rPr>
              <w:t>Выполн</w:t>
            </w:r>
            <w:r>
              <w:rPr>
                <w:bCs/>
              </w:rPr>
              <w:t>ение</w:t>
            </w:r>
            <w:r w:rsidRPr="000965D2">
              <w:rPr>
                <w:bCs/>
              </w:rPr>
              <w:t xml:space="preserve"> требовани</w:t>
            </w:r>
            <w:r>
              <w:rPr>
                <w:bCs/>
              </w:rPr>
              <w:t>й</w:t>
            </w:r>
            <w:r w:rsidRPr="000965D2">
              <w:rPr>
                <w:bCs/>
              </w:rPr>
              <w:t xml:space="preserve"> нормативных документов при обращении с медицинскими отходами класса А и Б.</w:t>
            </w:r>
          </w:p>
        </w:tc>
      </w:tr>
      <w:tr w:rsidR="008B236B" w:rsidTr="00FF0374">
        <w:trPr>
          <w:trHeight w:val="263"/>
        </w:trPr>
        <w:tc>
          <w:tcPr>
            <w:tcW w:w="14786" w:type="dxa"/>
            <w:gridSpan w:val="5"/>
          </w:tcPr>
          <w:p w:rsidR="008B236B" w:rsidRPr="000965D2" w:rsidRDefault="008B236B" w:rsidP="00FF0374">
            <w:pPr>
              <w:widowControl w:val="0"/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  <w:r w:rsidRPr="000965D2">
              <w:rPr>
                <w:b/>
              </w:rPr>
              <w:t>Работа в</w:t>
            </w:r>
            <w:r>
              <w:rPr>
                <w:b/>
              </w:rPr>
              <w:t xml:space="preserve"> центральном стерилизационном отделении (ЦСО)</w:t>
            </w:r>
          </w:p>
        </w:tc>
      </w:tr>
      <w:tr w:rsidR="008B236B" w:rsidTr="0062152A">
        <w:trPr>
          <w:trHeight w:val="571"/>
        </w:trPr>
        <w:tc>
          <w:tcPr>
            <w:tcW w:w="1526" w:type="dxa"/>
          </w:tcPr>
          <w:p w:rsidR="008B236B" w:rsidRPr="00EC4DE0" w:rsidRDefault="008B236B" w:rsidP="00177FC9">
            <w:pPr>
              <w:tabs>
                <w:tab w:val="left" w:pos="1409"/>
              </w:tabs>
              <w:jc w:val="center"/>
            </w:pPr>
            <w:r>
              <w:t>1</w:t>
            </w:r>
          </w:p>
        </w:tc>
        <w:tc>
          <w:tcPr>
            <w:tcW w:w="1559" w:type="dxa"/>
          </w:tcPr>
          <w:p w:rsidR="008B236B" w:rsidRPr="000965D2" w:rsidRDefault="008B236B" w:rsidP="00177FC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521" w:type="dxa"/>
            <w:gridSpan w:val="2"/>
          </w:tcPr>
          <w:p w:rsidR="008B236B" w:rsidRDefault="008B236B" w:rsidP="00EC4DE0">
            <w:pPr>
              <w:numPr>
                <w:ilvl w:val="0"/>
                <w:numId w:val="29"/>
              </w:numPr>
              <w:ind w:left="0" w:firstLine="0"/>
              <w:contextualSpacing/>
              <w:jc w:val="both"/>
            </w:pPr>
            <w:r>
              <w:t>Определение стерилизации;</w:t>
            </w:r>
          </w:p>
          <w:p w:rsidR="008B236B" w:rsidRDefault="008B236B" w:rsidP="00EC4DE0">
            <w:pPr>
              <w:numPr>
                <w:ilvl w:val="0"/>
                <w:numId w:val="29"/>
              </w:numPr>
              <w:ind w:left="0" w:firstLine="0"/>
              <w:contextualSpacing/>
              <w:jc w:val="both"/>
            </w:pPr>
            <w:r>
              <w:t>Устройство ЦСО;</w:t>
            </w:r>
          </w:p>
          <w:p w:rsidR="008B236B" w:rsidRDefault="008B236B" w:rsidP="00EC4DE0">
            <w:pPr>
              <w:numPr>
                <w:ilvl w:val="0"/>
                <w:numId w:val="29"/>
              </w:numPr>
              <w:ind w:left="0" w:firstLine="0"/>
              <w:contextualSpacing/>
              <w:jc w:val="both"/>
            </w:pPr>
            <w:r>
              <w:t>Цели, задачи и принципы ЦСО;</w:t>
            </w:r>
          </w:p>
          <w:p w:rsidR="008B236B" w:rsidRDefault="008B236B" w:rsidP="00EC4DE0">
            <w:pPr>
              <w:numPr>
                <w:ilvl w:val="0"/>
                <w:numId w:val="29"/>
              </w:numPr>
              <w:ind w:left="0" w:firstLine="0"/>
              <w:contextualSpacing/>
              <w:jc w:val="both"/>
            </w:pPr>
            <w:r>
              <w:t>Нормативные документы, оговаривающие все режимы и допуски методов стерилизации;</w:t>
            </w:r>
          </w:p>
          <w:p w:rsidR="008B236B" w:rsidRDefault="008B236B" w:rsidP="00EC4DE0">
            <w:pPr>
              <w:numPr>
                <w:ilvl w:val="0"/>
                <w:numId w:val="29"/>
              </w:numPr>
              <w:ind w:left="0" w:firstLine="0"/>
              <w:contextualSpacing/>
              <w:jc w:val="both"/>
            </w:pPr>
            <w:r>
              <w:t>Режим стерилизации горячим воздухом;</w:t>
            </w:r>
          </w:p>
          <w:p w:rsidR="008B236B" w:rsidRDefault="008B236B" w:rsidP="00EC4DE0">
            <w:pPr>
              <w:numPr>
                <w:ilvl w:val="0"/>
                <w:numId w:val="29"/>
              </w:numPr>
              <w:ind w:left="0" w:firstLine="0"/>
              <w:contextualSpacing/>
              <w:jc w:val="both"/>
            </w:pPr>
            <w:r>
              <w:t>Режим стерилизации водяным паром под давлением;</w:t>
            </w:r>
          </w:p>
          <w:p w:rsidR="008B236B" w:rsidRDefault="008B236B" w:rsidP="00EC4DE0">
            <w:pPr>
              <w:numPr>
                <w:ilvl w:val="0"/>
                <w:numId w:val="29"/>
              </w:numPr>
              <w:ind w:left="0" w:firstLine="0"/>
              <w:contextualSpacing/>
              <w:jc w:val="both"/>
            </w:pPr>
            <w:r>
              <w:t>Виды упаковок;</w:t>
            </w:r>
          </w:p>
          <w:p w:rsidR="008B236B" w:rsidRDefault="008B236B" w:rsidP="00EC4DE0">
            <w:pPr>
              <w:numPr>
                <w:ilvl w:val="0"/>
                <w:numId w:val="29"/>
              </w:numPr>
              <w:ind w:left="0" w:firstLine="0"/>
              <w:contextualSpacing/>
              <w:jc w:val="both"/>
            </w:pPr>
            <w:r>
              <w:rPr>
                <w:color w:val="000000"/>
              </w:rPr>
              <w:t>Хранение и сроки годности стерильных материалов и инструментов</w:t>
            </w:r>
            <w:r>
              <w:t>.</w:t>
            </w:r>
          </w:p>
        </w:tc>
        <w:tc>
          <w:tcPr>
            <w:tcW w:w="5180" w:type="dxa"/>
          </w:tcPr>
          <w:p w:rsidR="008B236B" w:rsidRDefault="008B236B" w:rsidP="0001028C">
            <w:pPr>
              <w:widowControl w:val="0"/>
              <w:numPr>
                <w:ilvl w:val="0"/>
                <w:numId w:val="28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  <w:rPr>
                <w:bCs/>
              </w:rPr>
            </w:pPr>
            <w:r>
              <w:rPr>
                <w:bCs/>
              </w:rPr>
              <w:t>И</w:t>
            </w:r>
            <w:r w:rsidRPr="0001028C">
              <w:rPr>
                <w:bCs/>
              </w:rPr>
              <w:t>нструктаж о правилах предварительной обработки ИМН перед отправкой их в ЦСО, о правилах комплектования и укладки в стерилизационные коробки на местах</w:t>
            </w:r>
            <w:r>
              <w:rPr>
                <w:bCs/>
              </w:rPr>
              <w:t>.</w:t>
            </w:r>
          </w:p>
          <w:p w:rsidR="008B236B" w:rsidRDefault="008B236B" w:rsidP="0001028C">
            <w:pPr>
              <w:widowControl w:val="0"/>
              <w:numPr>
                <w:ilvl w:val="0"/>
                <w:numId w:val="28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  <w:rPr>
                <w:bCs/>
              </w:rPr>
            </w:pPr>
            <w:r>
              <w:rPr>
                <w:bCs/>
              </w:rPr>
              <w:t>П</w:t>
            </w:r>
            <w:r w:rsidRPr="0087519B">
              <w:rPr>
                <w:bCs/>
              </w:rPr>
              <w:t>рием и хранение до обработки использованных в отделениях нестерильных изделий подготовленных к стерилизации материалов</w:t>
            </w:r>
            <w:r>
              <w:rPr>
                <w:bCs/>
              </w:rPr>
              <w:t>.</w:t>
            </w:r>
          </w:p>
          <w:p w:rsidR="008B236B" w:rsidRPr="00CB4929" w:rsidRDefault="008B236B" w:rsidP="0001028C">
            <w:pPr>
              <w:widowControl w:val="0"/>
              <w:numPr>
                <w:ilvl w:val="0"/>
                <w:numId w:val="28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B4929">
              <w:rPr>
                <w:bCs/>
              </w:rPr>
              <w:t>азборка, бракераж, учет и замена битых и неисправных изделий</w:t>
            </w:r>
            <w:r>
              <w:rPr>
                <w:bCs/>
              </w:rPr>
              <w:t>.</w:t>
            </w:r>
          </w:p>
          <w:p w:rsidR="008B236B" w:rsidRPr="00CB4929" w:rsidRDefault="008B236B" w:rsidP="0001028C">
            <w:pPr>
              <w:widowControl w:val="0"/>
              <w:numPr>
                <w:ilvl w:val="0"/>
                <w:numId w:val="28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  <w:rPr>
                <w:bCs/>
              </w:rPr>
            </w:pPr>
            <w:r w:rsidRPr="00CB4929">
              <w:rPr>
                <w:bCs/>
              </w:rPr>
              <w:t xml:space="preserve"> </w:t>
            </w:r>
            <w:r>
              <w:rPr>
                <w:bCs/>
              </w:rPr>
              <w:t>П</w:t>
            </w:r>
            <w:r w:rsidRPr="00CB4929">
              <w:rPr>
                <w:bCs/>
              </w:rPr>
              <w:t>редстерилизационная очистка (мытье, сушка)</w:t>
            </w:r>
            <w:r>
              <w:rPr>
                <w:bCs/>
              </w:rPr>
              <w:t>.</w:t>
            </w:r>
          </w:p>
          <w:p w:rsidR="008B236B" w:rsidRPr="00CB4929" w:rsidRDefault="008B236B" w:rsidP="0001028C">
            <w:pPr>
              <w:widowControl w:val="0"/>
              <w:numPr>
                <w:ilvl w:val="0"/>
                <w:numId w:val="28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  <w:rPr>
                <w:bCs/>
              </w:rPr>
            </w:pPr>
            <w:r w:rsidRPr="00CB4929">
              <w:rPr>
                <w:bCs/>
              </w:rPr>
              <w:t xml:space="preserve"> </w:t>
            </w:r>
            <w:r>
              <w:rPr>
                <w:bCs/>
              </w:rPr>
              <w:t>К</w:t>
            </w:r>
            <w:r w:rsidRPr="00CB4929">
              <w:rPr>
                <w:bCs/>
              </w:rPr>
              <w:t>омплектование, упаковка, укладка в стерилизационные коробки или упаковк</w:t>
            </w:r>
            <w:r>
              <w:rPr>
                <w:bCs/>
              </w:rPr>
              <w:t>у</w:t>
            </w:r>
            <w:r w:rsidRPr="00CB4929">
              <w:rPr>
                <w:bCs/>
              </w:rPr>
              <w:t xml:space="preserve"> многоразового или одноразового применения</w:t>
            </w:r>
            <w:r>
              <w:rPr>
                <w:bCs/>
              </w:rPr>
              <w:t>.</w:t>
            </w:r>
          </w:p>
          <w:p w:rsidR="008B236B" w:rsidRPr="00CB4929" w:rsidRDefault="008B236B" w:rsidP="0001028C">
            <w:pPr>
              <w:widowControl w:val="0"/>
              <w:numPr>
                <w:ilvl w:val="0"/>
                <w:numId w:val="28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  <w:rPr>
                <w:bCs/>
              </w:rPr>
            </w:pPr>
            <w:r w:rsidRPr="00CB4929">
              <w:rPr>
                <w:bCs/>
              </w:rPr>
              <w:t xml:space="preserve"> </w:t>
            </w:r>
            <w:r>
              <w:rPr>
                <w:bCs/>
              </w:rPr>
              <w:t>С</w:t>
            </w:r>
            <w:r w:rsidRPr="00CB4929">
              <w:rPr>
                <w:bCs/>
              </w:rPr>
              <w:t>терилизация изделий</w:t>
            </w:r>
            <w:r>
              <w:rPr>
                <w:bCs/>
              </w:rPr>
              <w:t>.</w:t>
            </w:r>
          </w:p>
          <w:p w:rsidR="008B236B" w:rsidRDefault="008B236B" w:rsidP="0001028C">
            <w:pPr>
              <w:widowControl w:val="0"/>
              <w:numPr>
                <w:ilvl w:val="0"/>
                <w:numId w:val="28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  <w:rPr>
                <w:bCs/>
              </w:rPr>
            </w:pPr>
            <w:r w:rsidRPr="00CB4929">
              <w:rPr>
                <w:bCs/>
              </w:rPr>
              <w:t xml:space="preserve"> </w:t>
            </w:r>
            <w:r>
              <w:rPr>
                <w:bCs/>
              </w:rPr>
              <w:t>К</w:t>
            </w:r>
            <w:r w:rsidRPr="00CB4929">
              <w:rPr>
                <w:bCs/>
              </w:rPr>
              <w:t>онтроль качества ПО, стерилизации изделий и регистрация</w:t>
            </w:r>
            <w:r>
              <w:rPr>
                <w:bCs/>
              </w:rPr>
              <w:t>.</w:t>
            </w:r>
          </w:p>
          <w:p w:rsidR="008B236B" w:rsidRDefault="008B236B" w:rsidP="0001028C">
            <w:pPr>
              <w:widowControl w:val="0"/>
              <w:numPr>
                <w:ilvl w:val="0"/>
                <w:numId w:val="28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  <w:rPr>
                <w:bCs/>
              </w:rPr>
            </w:pPr>
            <w:r>
              <w:rPr>
                <w:bCs/>
              </w:rPr>
              <w:t>В</w:t>
            </w:r>
            <w:r w:rsidRPr="00CB4929">
              <w:rPr>
                <w:bCs/>
              </w:rPr>
              <w:t>едение документации и строгий учет приема и выдачи изделий с указанием названия, количества, размеров шприцев, игл и др., а так же остатков за отделением</w:t>
            </w:r>
            <w:r>
              <w:rPr>
                <w:bCs/>
              </w:rPr>
              <w:t>.</w:t>
            </w:r>
          </w:p>
          <w:p w:rsidR="008B236B" w:rsidRDefault="008B236B" w:rsidP="0001028C">
            <w:pPr>
              <w:widowControl w:val="0"/>
              <w:numPr>
                <w:ilvl w:val="0"/>
                <w:numId w:val="28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  <w:rPr>
                <w:bCs/>
              </w:rPr>
            </w:pPr>
            <w:r>
              <w:rPr>
                <w:bCs/>
              </w:rPr>
              <w:t>В</w:t>
            </w:r>
            <w:r w:rsidRPr="00CB4929">
              <w:rPr>
                <w:bCs/>
              </w:rPr>
              <w:t>ыдача стерильных изделий отделениям больницы (поликлиники)</w:t>
            </w:r>
            <w:r>
              <w:rPr>
                <w:bCs/>
              </w:rPr>
              <w:t>.</w:t>
            </w:r>
          </w:p>
          <w:p w:rsidR="008B236B" w:rsidRPr="0001028C" w:rsidRDefault="008B236B" w:rsidP="0001028C">
            <w:pPr>
              <w:widowControl w:val="0"/>
              <w:numPr>
                <w:ilvl w:val="0"/>
                <w:numId w:val="28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  <w:rPr>
                <w:bCs/>
              </w:rPr>
            </w:pPr>
            <w:r>
              <w:rPr>
                <w:bCs/>
              </w:rPr>
              <w:t>М</w:t>
            </w:r>
            <w:r w:rsidRPr="00CB4929">
              <w:rPr>
                <w:bCs/>
              </w:rPr>
              <w:t>елкий рем</w:t>
            </w:r>
            <w:r>
              <w:rPr>
                <w:bCs/>
              </w:rPr>
              <w:t xml:space="preserve">онт и заточка инструментов.     </w:t>
            </w:r>
          </w:p>
        </w:tc>
      </w:tr>
      <w:tr w:rsidR="008B236B" w:rsidTr="000965D2">
        <w:tc>
          <w:tcPr>
            <w:tcW w:w="14786" w:type="dxa"/>
            <w:gridSpan w:val="5"/>
          </w:tcPr>
          <w:p w:rsidR="008B236B" w:rsidRPr="000965D2" w:rsidRDefault="008B236B" w:rsidP="00EC4DE0">
            <w:pPr>
              <w:widowControl w:val="0"/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  <w:r w:rsidRPr="000965D2">
              <w:rPr>
                <w:b/>
              </w:rPr>
              <w:t>Работа в перевязочном кабинете</w:t>
            </w:r>
          </w:p>
        </w:tc>
      </w:tr>
      <w:tr w:rsidR="008B236B" w:rsidTr="0062152A">
        <w:tc>
          <w:tcPr>
            <w:tcW w:w="1526" w:type="dxa"/>
          </w:tcPr>
          <w:p w:rsidR="008B236B" w:rsidRPr="000965D2" w:rsidRDefault="008B236B" w:rsidP="00EC4DE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rPr>
                <w:b/>
              </w:rPr>
            </w:pPr>
            <w:r w:rsidRPr="000965D2">
              <w:rPr>
                <w:b/>
              </w:rPr>
              <w:t>1</w:t>
            </w:r>
          </w:p>
        </w:tc>
        <w:tc>
          <w:tcPr>
            <w:tcW w:w="1559" w:type="dxa"/>
          </w:tcPr>
          <w:p w:rsidR="008B236B" w:rsidRPr="000965D2" w:rsidRDefault="008B236B" w:rsidP="00EC4DE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rPr>
                <w:b/>
              </w:rPr>
            </w:pPr>
            <w:r w:rsidRPr="000965D2">
              <w:rPr>
                <w:b/>
              </w:rPr>
              <w:t>6</w:t>
            </w:r>
          </w:p>
        </w:tc>
        <w:tc>
          <w:tcPr>
            <w:tcW w:w="6521" w:type="dxa"/>
            <w:gridSpan w:val="2"/>
          </w:tcPr>
          <w:p w:rsidR="008B236B" w:rsidRDefault="008B236B" w:rsidP="008E5987">
            <w:pPr>
              <w:numPr>
                <w:ilvl w:val="0"/>
                <w:numId w:val="29"/>
              </w:numPr>
              <w:ind w:left="0" w:firstLine="0"/>
              <w:contextualSpacing/>
              <w:jc w:val="both"/>
            </w:pPr>
            <w:r>
              <w:t>Устройство перевязочного кабинета.</w:t>
            </w:r>
          </w:p>
          <w:p w:rsidR="008B236B" w:rsidRDefault="008B236B" w:rsidP="008E5987">
            <w:pPr>
              <w:numPr>
                <w:ilvl w:val="0"/>
                <w:numId w:val="29"/>
              </w:numPr>
              <w:ind w:left="0" w:firstLine="0"/>
              <w:contextualSpacing/>
              <w:jc w:val="both"/>
            </w:pPr>
            <w:r>
              <w:t>Нормативную документацию по перевязочному  кабинету.</w:t>
            </w:r>
          </w:p>
          <w:p w:rsidR="008B236B" w:rsidRDefault="008B236B" w:rsidP="008E5987">
            <w:pPr>
              <w:numPr>
                <w:ilvl w:val="0"/>
                <w:numId w:val="29"/>
              </w:numPr>
              <w:ind w:left="0" w:firstLine="0"/>
              <w:contextualSpacing/>
              <w:jc w:val="both"/>
            </w:pPr>
            <w:r>
              <w:t>Должностные обязанности медсестры перевязочного  кабинета.</w:t>
            </w:r>
          </w:p>
          <w:p w:rsidR="008B236B" w:rsidRDefault="008B236B" w:rsidP="00F208D0">
            <w:pPr>
              <w:numPr>
                <w:ilvl w:val="0"/>
                <w:numId w:val="29"/>
              </w:numPr>
              <w:ind w:left="0" w:firstLine="0"/>
              <w:contextualSpacing/>
              <w:jc w:val="both"/>
            </w:pPr>
            <w:r>
              <w:t>Требования к личной гигиене и медицинской одежде персонала.</w:t>
            </w:r>
          </w:p>
          <w:p w:rsidR="008B236B" w:rsidRDefault="008B236B" w:rsidP="00F208D0">
            <w:pPr>
              <w:numPr>
                <w:ilvl w:val="0"/>
                <w:numId w:val="29"/>
              </w:numPr>
              <w:ind w:left="0" w:firstLine="0"/>
              <w:contextualSpacing/>
              <w:jc w:val="both"/>
            </w:pPr>
            <w:r>
              <w:t>П</w:t>
            </w:r>
            <w:r w:rsidRPr="00DD128D">
              <w:t>оказания для выполнения различных</w:t>
            </w:r>
            <w:r>
              <w:t xml:space="preserve"> перевязок, пункций, эндоскопических исследований, новокаиновые блокады и др.</w:t>
            </w:r>
          </w:p>
        </w:tc>
        <w:tc>
          <w:tcPr>
            <w:tcW w:w="5180" w:type="dxa"/>
          </w:tcPr>
          <w:p w:rsidR="008B236B" w:rsidRPr="0008590E" w:rsidRDefault="008B236B" w:rsidP="00DD128D">
            <w:pPr>
              <w:widowControl w:val="0"/>
              <w:numPr>
                <w:ilvl w:val="0"/>
                <w:numId w:val="28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 w:rsidRPr="000965D2">
              <w:rPr>
                <w:bCs/>
              </w:rPr>
              <w:t>Выполн</w:t>
            </w:r>
            <w:r>
              <w:rPr>
                <w:bCs/>
              </w:rPr>
              <w:t xml:space="preserve">ение </w:t>
            </w:r>
            <w:r w:rsidRPr="000965D2">
              <w:rPr>
                <w:bCs/>
              </w:rPr>
              <w:t>работы  с соблюдением норм медицинской этики, морали и права.</w:t>
            </w:r>
          </w:p>
          <w:p w:rsidR="008B236B" w:rsidRPr="004A4EA3" w:rsidRDefault="008B236B" w:rsidP="00DD128D">
            <w:pPr>
              <w:widowControl w:val="0"/>
              <w:numPr>
                <w:ilvl w:val="0"/>
                <w:numId w:val="28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 w:rsidRPr="000965D2">
              <w:rPr>
                <w:bCs/>
              </w:rPr>
              <w:t xml:space="preserve"> Выполн</w:t>
            </w:r>
            <w:r>
              <w:rPr>
                <w:bCs/>
              </w:rPr>
              <w:t xml:space="preserve">ение </w:t>
            </w:r>
            <w:r w:rsidRPr="000965D2">
              <w:rPr>
                <w:bCs/>
              </w:rPr>
              <w:t xml:space="preserve">работы с соблюдением лечебно-охранительного режима и правил внутреннего распорядка. </w:t>
            </w:r>
          </w:p>
          <w:p w:rsidR="008B236B" w:rsidRPr="00DD128D" w:rsidRDefault="008B236B" w:rsidP="00DD128D">
            <w:pPr>
              <w:widowControl w:val="0"/>
              <w:numPr>
                <w:ilvl w:val="0"/>
                <w:numId w:val="28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 w:rsidRPr="000965D2">
              <w:rPr>
                <w:bCs/>
              </w:rPr>
              <w:t>Соблюдать правила личной гигиены.</w:t>
            </w:r>
          </w:p>
          <w:p w:rsidR="008B236B" w:rsidRPr="00D33AB5" w:rsidRDefault="008B236B" w:rsidP="00DD128D">
            <w:pPr>
              <w:widowControl w:val="0"/>
              <w:numPr>
                <w:ilvl w:val="0"/>
                <w:numId w:val="28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>
              <w:rPr>
                <w:bCs/>
              </w:rPr>
              <w:t>Приготовление перевязочного материала, складывать в биксы и относить в ЦСО  (для стерилизации его в автоклав).</w:t>
            </w:r>
          </w:p>
          <w:p w:rsidR="008B236B" w:rsidRPr="004A4EA3" w:rsidRDefault="008B236B" w:rsidP="00DD128D">
            <w:pPr>
              <w:widowControl w:val="0"/>
              <w:numPr>
                <w:ilvl w:val="0"/>
                <w:numId w:val="28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>
              <w:rPr>
                <w:bCs/>
              </w:rPr>
              <w:t>Накрытие стерильного стола с перевязочным материалом и инструментами.</w:t>
            </w:r>
          </w:p>
          <w:p w:rsidR="008B236B" w:rsidRDefault="008B236B" w:rsidP="00DD128D">
            <w:pPr>
              <w:widowControl w:val="0"/>
              <w:numPr>
                <w:ilvl w:val="0"/>
                <w:numId w:val="28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  <w:rPr>
                <w:bCs/>
              </w:rPr>
            </w:pPr>
            <w:r>
              <w:rPr>
                <w:bCs/>
              </w:rPr>
              <w:t>Выполнение техники накладывания бинтовых и других повязок.</w:t>
            </w:r>
          </w:p>
          <w:p w:rsidR="008B236B" w:rsidRPr="00E227A2" w:rsidRDefault="008B236B" w:rsidP="00E227A2">
            <w:pPr>
              <w:widowControl w:val="0"/>
              <w:numPr>
                <w:ilvl w:val="0"/>
                <w:numId w:val="28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  <w:rPr>
                <w:bCs/>
              </w:rPr>
            </w:pPr>
            <w:r w:rsidRPr="00E227A2">
              <w:rPr>
                <w:bCs/>
              </w:rPr>
              <w:t>Проведение дезинфекции и предстерилизационной очистки использованных хирургических инструментов.</w:t>
            </w:r>
          </w:p>
          <w:p w:rsidR="008B236B" w:rsidRDefault="008B236B" w:rsidP="00DD128D">
            <w:pPr>
              <w:widowControl w:val="0"/>
              <w:numPr>
                <w:ilvl w:val="0"/>
                <w:numId w:val="28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  <w:rPr>
                <w:bCs/>
              </w:rPr>
            </w:pPr>
            <w:r w:rsidRPr="000965D2">
              <w:rPr>
                <w:bCs/>
              </w:rPr>
              <w:t>Выполн</w:t>
            </w:r>
            <w:r>
              <w:rPr>
                <w:bCs/>
              </w:rPr>
              <w:t>ение</w:t>
            </w:r>
            <w:r w:rsidRPr="000965D2">
              <w:rPr>
                <w:bCs/>
              </w:rPr>
              <w:t xml:space="preserve"> требовани</w:t>
            </w:r>
            <w:r>
              <w:rPr>
                <w:bCs/>
              </w:rPr>
              <w:t>й</w:t>
            </w:r>
            <w:r w:rsidRPr="000965D2">
              <w:rPr>
                <w:bCs/>
              </w:rPr>
              <w:t xml:space="preserve"> нормативных документов при обращении с медицинскими отходами класса А и Б.</w:t>
            </w:r>
          </w:p>
          <w:p w:rsidR="008B236B" w:rsidRPr="00E227A2" w:rsidRDefault="008B236B" w:rsidP="00E227A2">
            <w:pPr>
              <w:widowControl w:val="0"/>
              <w:numPr>
                <w:ilvl w:val="0"/>
                <w:numId w:val="28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 w:rsidRPr="000965D2">
              <w:rPr>
                <w:bCs/>
              </w:rPr>
              <w:t>Пров</w:t>
            </w:r>
            <w:r>
              <w:rPr>
                <w:bCs/>
              </w:rPr>
              <w:t xml:space="preserve">едение </w:t>
            </w:r>
            <w:r w:rsidRPr="000965D2">
              <w:rPr>
                <w:bCs/>
              </w:rPr>
              <w:t>текущ</w:t>
            </w:r>
            <w:r>
              <w:rPr>
                <w:bCs/>
              </w:rPr>
              <w:t>ей</w:t>
            </w:r>
            <w:r w:rsidRPr="000965D2">
              <w:rPr>
                <w:bCs/>
              </w:rPr>
              <w:t xml:space="preserve"> и генеральн</w:t>
            </w:r>
            <w:r>
              <w:rPr>
                <w:bCs/>
              </w:rPr>
              <w:t>ой</w:t>
            </w:r>
            <w:r w:rsidRPr="000965D2">
              <w:rPr>
                <w:bCs/>
              </w:rPr>
              <w:t xml:space="preserve"> уборк</w:t>
            </w:r>
            <w:r>
              <w:rPr>
                <w:bCs/>
              </w:rPr>
              <w:t>и</w:t>
            </w:r>
            <w:r w:rsidRPr="000965D2">
              <w:rPr>
                <w:bCs/>
              </w:rPr>
              <w:t xml:space="preserve"> помещений с использованием различных дезинфицирующих средств.</w:t>
            </w:r>
          </w:p>
        </w:tc>
      </w:tr>
      <w:tr w:rsidR="008B236B" w:rsidTr="000965D2">
        <w:tc>
          <w:tcPr>
            <w:tcW w:w="14786" w:type="dxa"/>
            <w:gridSpan w:val="5"/>
          </w:tcPr>
          <w:p w:rsidR="008B236B" w:rsidRPr="000965D2" w:rsidRDefault="008B236B" w:rsidP="00EC4DE0">
            <w:pPr>
              <w:widowControl w:val="0"/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rPr>
                <w:bCs/>
              </w:rPr>
            </w:pPr>
            <w:r w:rsidRPr="000965D2">
              <w:rPr>
                <w:b/>
              </w:rPr>
              <w:t>Работа в клинико – диагностической лаборатории</w:t>
            </w:r>
          </w:p>
        </w:tc>
      </w:tr>
      <w:tr w:rsidR="008B236B" w:rsidTr="0062152A">
        <w:tc>
          <w:tcPr>
            <w:tcW w:w="1526" w:type="dxa"/>
          </w:tcPr>
          <w:p w:rsidR="008B236B" w:rsidRPr="000965D2" w:rsidRDefault="008B236B" w:rsidP="00EC4DE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rPr>
                <w:b/>
              </w:rPr>
            </w:pPr>
            <w:r w:rsidRPr="000965D2">
              <w:rPr>
                <w:b/>
              </w:rPr>
              <w:t>1</w:t>
            </w:r>
          </w:p>
        </w:tc>
        <w:tc>
          <w:tcPr>
            <w:tcW w:w="1559" w:type="dxa"/>
          </w:tcPr>
          <w:p w:rsidR="008B236B" w:rsidRPr="000965D2" w:rsidRDefault="008B236B" w:rsidP="00EC4DE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rPr>
                <w:b/>
              </w:rPr>
            </w:pPr>
            <w:r w:rsidRPr="000965D2">
              <w:rPr>
                <w:b/>
              </w:rPr>
              <w:t>6</w:t>
            </w:r>
          </w:p>
        </w:tc>
        <w:tc>
          <w:tcPr>
            <w:tcW w:w="6521" w:type="dxa"/>
            <w:gridSpan w:val="2"/>
          </w:tcPr>
          <w:p w:rsidR="008B236B" w:rsidRDefault="008B236B" w:rsidP="00E81EEE">
            <w:pPr>
              <w:widowControl w:val="0"/>
              <w:numPr>
                <w:ilvl w:val="0"/>
                <w:numId w:val="2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>
              <w:t>Устройство, состав помещений   и оборудование КДЛ.</w:t>
            </w:r>
          </w:p>
          <w:p w:rsidR="008B236B" w:rsidRDefault="008B236B" w:rsidP="00E81EEE">
            <w:pPr>
              <w:widowControl w:val="0"/>
              <w:numPr>
                <w:ilvl w:val="0"/>
                <w:numId w:val="2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>
              <w:t>Назначение КДЛ.</w:t>
            </w:r>
          </w:p>
          <w:p w:rsidR="008B236B" w:rsidRDefault="008B236B" w:rsidP="00E81EEE">
            <w:pPr>
              <w:widowControl w:val="0"/>
              <w:numPr>
                <w:ilvl w:val="0"/>
                <w:numId w:val="2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>
              <w:t>Нормативные документы, регламентирующие работу в КДЛ.</w:t>
            </w:r>
          </w:p>
          <w:p w:rsidR="008B236B" w:rsidRDefault="008B236B" w:rsidP="00E81EEE">
            <w:pPr>
              <w:widowControl w:val="0"/>
              <w:numPr>
                <w:ilvl w:val="0"/>
                <w:numId w:val="2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>
              <w:t>Должностные обязанности среднего медицинского работника КДЛ.</w:t>
            </w:r>
          </w:p>
          <w:p w:rsidR="008B236B" w:rsidRDefault="008B236B" w:rsidP="002D1D91">
            <w:pPr>
              <w:numPr>
                <w:ilvl w:val="0"/>
                <w:numId w:val="29"/>
              </w:numPr>
              <w:ind w:left="0" w:firstLine="0"/>
              <w:contextualSpacing/>
              <w:jc w:val="both"/>
            </w:pPr>
            <w:r>
              <w:t>Требования к личной гигиене и медицинской одежде персонала.</w:t>
            </w:r>
          </w:p>
          <w:p w:rsidR="008B236B" w:rsidRDefault="008B236B" w:rsidP="002D1D91">
            <w:pPr>
              <w:numPr>
                <w:ilvl w:val="0"/>
                <w:numId w:val="29"/>
              </w:numPr>
              <w:ind w:left="0" w:firstLine="0"/>
              <w:contextualSpacing/>
              <w:jc w:val="both"/>
            </w:pPr>
            <w:r>
              <w:t>Мероприятия по профилактике ВИЧ – инфекции.</w:t>
            </w:r>
          </w:p>
          <w:p w:rsidR="008B236B" w:rsidRDefault="008B236B" w:rsidP="00E81EEE">
            <w:pPr>
              <w:widowControl w:val="0"/>
              <w:numPr>
                <w:ilvl w:val="0"/>
                <w:numId w:val="2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>
              <w:t>Основные виды лабораторных исследований (общий анализ крови, кровь на сахар, кровь на биохимию, общий анализ мочи, по Нечипоренко, по Зимницкому, на сахар, ацетон, диастазу, мокрота на общий анализ и на микобактерии туберкулёза, кал для копрологического и бактериологического исследования, на скрытую кровь, для исследования на простейших и яйца гельминтов).</w:t>
            </w:r>
          </w:p>
          <w:p w:rsidR="008B236B" w:rsidRDefault="008B236B" w:rsidP="00E81EEE">
            <w:pPr>
              <w:widowControl w:val="0"/>
              <w:numPr>
                <w:ilvl w:val="0"/>
                <w:numId w:val="2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>
              <w:t>Правила сбора биологического материала на исследование.</w:t>
            </w:r>
          </w:p>
          <w:p w:rsidR="008B236B" w:rsidRDefault="008B236B" w:rsidP="00E81EEE">
            <w:pPr>
              <w:widowControl w:val="0"/>
              <w:numPr>
                <w:ilvl w:val="0"/>
                <w:numId w:val="2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>
              <w:t>Правила оформления направлений на различные виды лабораторных исследований.</w:t>
            </w:r>
          </w:p>
        </w:tc>
        <w:tc>
          <w:tcPr>
            <w:tcW w:w="5180" w:type="dxa"/>
          </w:tcPr>
          <w:p w:rsidR="008B236B" w:rsidRPr="0008590E" w:rsidRDefault="008B236B" w:rsidP="009E6A8F">
            <w:pPr>
              <w:widowControl w:val="0"/>
              <w:numPr>
                <w:ilvl w:val="0"/>
                <w:numId w:val="28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 w:rsidRPr="000965D2">
              <w:rPr>
                <w:bCs/>
              </w:rPr>
              <w:t>Выполн</w:t>
            </w:r>
            <w:r>
              <w:rPr>
                <w:bCs/>
              </w:rPr>
              <w:t xml:space="preserve">ение </w:t>
            </w:r>
            <w:r w:rsidRPr="000965D2">
              <w:rPr>
                <w:bCs/>
              </w:rPr>
              <w:t>работы  с соблюдением норм медицинской этики, морали и права.</w:t>
            </w:r>
          </w:p>
          <w:p w:rsidR="008B236B" w:rsidRPr="00BF4929" w:rsidRDefault="008B236B" w:rsidP="00EC4DE0">
            <w:pPr>
              <w:widowControl w:val="0"/>
              <w:numPr>
                <w:ilvl w:val="0"/>
                <w:numId w:val="28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 w:rsidRPr="000965D2">
              <w:rPr>
                <w:bCs/>
              </w:rPr>
              <w:t>Выполн</w:t>
            </w:r>
            <w:r>
              <w:rPr>
                <w:bCs/>
              </w:rPr>
              <w:t xml:space="preserve">ение </w:t>
            </w:r>
            <w:r w:rsidRPr="000965D2">
              <w:rPr>
                <w:bCs/>
              </w:rPr>
              <w:t>работы  с соблюдением</w:t>
            </w:r>
            <w:r>
              <w:rPr>
                <w:bCs/>
              </w:rPr>
              <w:t xml:space="preserve"> техники безопасности при работе в лаборатории.</w:t>
            </w:r>
          </w:p>
          <w:p w:rsidR="008B236B" w:rsidRDefault="008B236B" w:rsidP="00EC4DE0">
            <w:pPr>
              <w:widowControl w:val="0"/>
              <w:numPr>
                <w:ilvl w:val="0"/>
                <w:numId w:val="28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>
              <w:rPr>
                <w:bCs/>
              </w:rPr>
              <w:t>Взятие биологического материала для  общеклинического исследования (об. ан. крови и крови на сахар)  у пациентов на отделение.</w:t>
            </w:r>
          </w:p>
          <w:p w:rsidR="008B236B" w:rsidRPr="00F501B7" w:rsidRDefault="008B236B" w:rsidP="00EC4DE0">
            <w:pPr>
              <w:widowControl w:val="0"/>
              <w:numPr>
                <w:ilvl w:val="0"/>
                <w:numId w:val="28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 w:rsidRPr="0008590E">
              <w:t>Осуществл</w:t>
            </w:r>
            <w:r>
              <w:t xml:space="preserve">ение </w:t>
            </w:r>
            <w:r w:rsidRPr="000965D2">
              <w:rPr>
                <w:bCs/>
              </w:rPr>
              <w:t>транспортировк</w:t>
            </w:r>
            <w:r>
              <w:rPr>
                <w:bCs/>
              </w:rPr>
              <w:t xml:space="preserve">и </w:t>
            </w:r>
            <w:r w:rsidRPr="000965D2">
              <w:rPr>
                <w:bCs/>
              </w:rPr>
              <w:t xml:space="preserve"> пробирок с  кровью в лабораторию. </w:t>
            </w:r>
          </w:p>
          <w:p w:rsidR="008B236B" w:rsidRPr="0008590E" w:rsidRDefault="008B236B" w:rsidP="00EC4DE0">
            <w:pPr>
              <w:widowControl w:val="0"/>
              <w:numPr>
                <w:ilvl w:val="0"/>
                <w:numId w:val="28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>
              <w:rPr>
                <w:bCs/>
              </w:rPr>
              <w:t>Проведение клинических лабораторных исследований, под контролем лаборанта.</w:t>
            </w:r>
          </w:p>
          <w:p w:rsidR="008B236B" w:rsidRDefault="008B236B" w:rsidP="00DE38FF">
            <w:pPr>
              <w:widowControl w:val="0"/>
              <w:numPr>
                <w:ilvl w:val="0"/>
                <w:numId w:val="28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  <w:rPr>
                <w:bCs/>
              </w:rPr>
            </w:pPr>
            <w:r>
              <w:rPr>
                <w:bCs/>
              </w:rPr>
              <w:t>Ведение рабочего журнала, куда записываются результаты выполненных анализов, а также все   потребовавшиеся для их получения расчёты.</w:t>
            </w:r>
          </w:p>
          <w:p w:rsidR="008B236B" w:rsidRDefault="008B236B" w:rsidP="00DE38FF">
            <w:pPr>
              <w:widowControl w:val="0"/>
              <w:numPr>
                <w:ilvl w:val="0"/>
                <w:numId w:val="28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  <w:rPr>
                <w:bCs/>
              </w:rPr>
            </w:pPr>
            <w:r w:rsidRPr="00E227A2">
              <w:rPr>
                <w:bCs/>
              </w:rPr>
              <w:t>Проведение дезинфекции</w:t>
            </w:r>
            <w:r>
              <w:rPr>
                <w:bCs/>
              </w:rPr>
              <w:t xml:space="preserve"> биологического материала, в том числе и лабораторной  посуды, бывшей в употреблении.</w:t>
            </w:r>
          </w:p>
          <w:p w:rsidR="008B236B" w:rsidRDefault="008B236B" w:rsidP="00847264">
            <w:pPr>
              <w:widowControl w:val="0"/>
              <w:numPr>
                <w:ilvl w:val="0"/>
                <w:numId w:val="28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  <w:rPr>
                <w:bCs/>
              </w:rPr>
            </w:pPr>
            <w:r w:rsidRPr="000965D2">
              <w:rPr>
                <w:bCs/>
              </w:rPr>
              <w:t>Выполн</w:t>
            </w:r>
            <w:r>
              <w:rPr>
                <w:bCs/>
              </w:rPr>
              <w:t>ение</w:t>
            </w:r>
            <w:r w:rsidRPr="000965D2">
              <w:rPr>
                <w:bCs/>
              </w:rPr>
              <w:t xml:space="preserve"> требовани</w:t>
            </w:r>
            <w:r>
              <w:rPr>
                <w:bCs/>
              </w:rPr>
              <w:t>й</w:t>
            </w:r>
            <w:r w:rsidRPr="000965D2">
              <w:rPr>
                <w:bCs/>
              </w:rPr>
              <w:t xml:space="preserve"> нормативных документов при обращении с медицинскими отходами класса А и Б.</w:t>
            </w:r>
          </w:p>
          <w:p w:rsidR="008B236B" w:rsidRPr="000965D2" w:rsidRDefault="008B236B" w:rsidP="00847264">
            <w:pPr>
              <w:widowControl w:val="0"/>
              <w:numPr>
                <w:ilvl w:val="0"/>
                <w:numId w:val="28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  <w:rPr>
                <w:bCs/>
              </w:rPr>
            </w:pPr>
            <w:r w:rsidRPr="000965D2">
              <w:rPr>
                <w:bCs/>
              </w:rPr>
              <w:t>Пров</w:t>
            </w:r>
            <w:r>
              <w:rPr>
                <w:bCs/>
              </w:rPr>
              <w:t xml:space="preserve">едение </w:t>
            </w:r>
            <w:r w:rsidRPr="000965D2">
              <w:rPr>
                <w:bCs/>
              </w:rPr>
              <w:t>текущ</w:t>
            </w:r>
            <w:r>
              <w:rPr>
                <w:bCs/>
              </w:rPr>
              <w:t>ей</w:t>
            </w:r>
            <w:r w:rsidRPr="000965D2">
              <w:rPr>
                <w:bCs/>
              </w:rPr>
              <w:t xml:space="preserve"> и генеральн</w:t>
            </w:r>
            <w:r>
              <w:rPr>
                <w:bCs/>
              </w:rPr>
              <w:t>ой</w:t>
            </w:r>
            <w:r w:rsidRPr="000965D2">
              <w:rPr>
                <w:bCs/>
              </w:rPr>
              <w:t xml:space="preserve"> уборк</w:t>
            </w:r>
            <w:r>
              <w:rPr>
                <w:bCs/>
              </w:rPr>
              <w:t>и</w:t>
            </w:r>
            <w:r w:rsidRPr="000965D2">
              <w:rPr>
                <w:bCs/>
              </w:rPr>
              <w:t xml:space="preserve"> помещений с использованием различных дезинфицирующих средств.</w:t>
            </w:r>
          </w:p>
        </w:tc>
      </w:tr>
      <w:tr w:rsidR="008B236B" w:rsidTr="000965D2">
        <w:tc>
          <w:tcPr>
            <w:tcW w:w="14786" w:type="dxa"/>
            <w:gridSpan w:val="5"/>
          </w:tcPr>
          <w:p w:rsidR="008B236B" w:rsidRDefault="008B236B" w:rsidP="00C3201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center"/>
            </w:pPr>
            <w:r w:rsidRPr="000965D2">
              <w:rPr>
                <w:b/>
              </w:rPr>
              <w:t>Работа на</w:t>
            </w:r>
            <w:r w:rsidRPr="000965D2">
              <w:rPr>
                <w:b/>
                <w:bCs/>
              </w:rPr>
              <w:t xml:space="preserve"> посту  палатной медицинской сестры</w:t>
            </w:r>
          </w:p>
        </w:tc>
      </w:tr>
      <w:tr w:rsidR="008B236B" w:rsidTr="0062152A">
        <w:tc>
          <w:tcPr>
            <w:tcW w:w="1526" w:type="dxa"/>
          </w:tcPr>
          <w:p w:rsidR="008B236B" w:rsidRPr="000965D2" w:rsidRDefault="008B236B" w:rsidP="00EC4DE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59" w:type="dxa"/>
          </w:tcPr>
          <w:p w:rsidR="008B236B" w:rsidRPr="000965D2" w:rsidRDefault="008B236B" w:rsidP="00EC4DE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6521" w:type="dxa"/>
            <w:gridSpan w:val="2"/>
          </w:tcPr>
          <w:p w:rsidR="008B236B" w:rsidRDefault="008B236B" w:rsidP="00C32015">
            <w:pPr>
              <w:widowControl w:val="0"/>
              <w:numPr>
                <w:ilvl w:val="0"/>
                <w:numId w:val="2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</w:pPr>
            <w:r>
              <w:t>Виды лечебных отделений.</w:t>
            </w:r>
          </w:p>
          <w:p w:rsidR="008B236B" w:rsidRDefault="008B236B" w:rsidP="00C32015">
            <w:pPr>
              <w:widowControl w:val="0"/>
              <w:numPr>
                <w:ilvl w:val="0"/>
                <w:numId w:val="2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</w:pPr>
            <w:r>
              <w:t>Устройство и функции лечебного отделения.</w:t>
            </w:r>
          </w:p>
          <w:p w:rsidR="008B236B" w:rsidRDefault="008B236B" w:rsidP="00965FF5">
            <w:pPr>
              <w:widowControl w:val="0"/>
              <w:numPr>
                <w:ilvl w:val="0"/>
                <w:numId w:val="2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>
              <w:t>Должностные обязанности палатной медсестры.</w:t>
            </w:r>
          </w:p>
          <w:p w:rsidR="008B236B" w:rsidRDefault="008B236B" w:rsidP="00965FF5">
            <w:pPr>
              <w:widowControl w:val="0"/>
              <w:numPr>
                <w:ilvl w:val="0"/>
                <w:numId w:val="2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>
              <w:t>Мероприятия, проводимые по поддержанию санитарно – эпидемиологического режима ЛПУ.</w:t>
            </w:r>
          </w:p>
          <w:p w:rsidR="008B236B" w:rsidRDefault="008B236B" w:rsidP="00965FF5">
            <w:pPr>
              <w:widowControl w:val="0"/>
              <w:numPr>
                <w:ilvl w:val="0"/>
                <w:numId w:val="2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>
              <w:t>Проведение передачи дежурства мед. сестры.</w:t>
            </w:r>
          </w:p>
          <w:p w:rsidR="008B236B" w:rsidRDefault="008B236B" w:rsidP="00A700E4">
            <w:pPr>
              <w:widowControl w:val="0"/>
              <w:numPr>
                <w:ilvl w:val="0"/>
                <w:numId w:val="2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>
              <w:t>Медицинскую документацию сестринского поста.</w:t>
            </w:r>
          </w:p>
        </w:tc>
        <w:tc>
          <w:tcPr>
            <w:tcW w:w="5180" w:type="dxa"/>
          </w:tcPr>
          <w:p w:rsidR="008B236B" w:rsidRPr="000965D2" w:rsidRDefault="008B236B" w:rsidP="00EC4DE0">
            <w:pPr>
              <w:numPr>
                <w:ilvl w:val="0"/>
                <w:numId w:val="2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bCs/>
              </w:rPr>
            </w:pPr>
            <w:r w:rsidRPr="000965D2">
              <w:rPr>
                <w:bCs/>
              </w:rPr>
              <w:t>Выполн</w:t>
            </w:r>
            <w:r>
              <w:rPr>
                <w:bCs/>
              </w:rPr>
              <w:t>ение</w:t>
            </w:r>
            <w:r w:rsidRPr="000965D2">
              <w:rPr>
                <w:bCs/>
              </w:rPr>
              <w:t xml:space="preserve"> работ</w:t>
            </w:r>
            <w:r>
              <w:rPr>
                <w:bCs/>
              </w:rPr>
              <w:t xml:space="preserve"> </w:t>
            </w:r>
            <w:r w:rsidRPr="000965D2">
              <w:rPr>
                <w:bCs/>
              </w:rPr>
              <w:t xml:space="preserve">  с соблюдением норм медицинской этики, морали и права. </w:t>
            </w:r>
          </w:p>
          <w:p w:rsidR="008B236B" w:rsidRPr="000965D2" w:rsidRDefault="008B236B" w:rsidP="00EC4DE0">
            <w:pPr>
              <w:numPr>
                <w:ilvl w:val="0"/>
                <w:numId w:val="2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bCs/>
              </w:rPr>
            </w:pPr>
            <w:r w:rsidRPr="000965D2">
              <w:rPr>
                <w:bCs/>
              </w:rPr>
              <w:t>Выполн</w:t>
            </w:r>
            <w:r>
              <w:rPr>
                <w:bCs/>
              </w:rPr>
              <w:t>ение</w:t>
            </w:r>
            <w:r w:rsidRPr="000965D2">
              <w:rPr>
                <w:bCs/>
              </w:rPr>
              <w:t xml:space="preserve"> работ</w:t>
            </w:r>
            <w:r>
              <w:rPr>
                <w:bCs/>
              </w:rPr>
              <w:t xml:space="preserve"> </w:t>
            </w:r>
            <w:r w:rsidRPr="000965D2">
              <w:rPr>
                <w:bCs/>
              </w:rPr>
              <w:t xml:space="preserve"> с соблюдением лечебно-охранительного режима и правил внутреннего распорядка.</w:t>
            </w:r>
          </w:p>
          <w:p w:rsidR="008B236B" w:rsidRPr="000965D2" w:rsidRDefault="008B236B" w:rsidP="00EC4DE0">
            <w:pPr>
              <w:numPr>
                <w:ilvl w:val="0"/>
                <w:numId w:val="2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bCs/>
              </w:rPr>
            </w:pPr>
            <w:r w:rsidRPr="000965D2">
              <w:rPr>
                <w:bCs/>
              </w:rPr>
              <w:t xml:space="preserve"> Выполн</w:t>
            </w:r>
            <w:r>
              <w:rPr>
                <w:bCs/>
              </w:rPr>
              <w:t>ение</w:t>
            </w:r>
            <w:r w:rsidRPr="000965D2">
              <w:rPr>
                <w:bCs/>
              </w:rPr>
              <w:t xml:space="preserve"> работ</w:t>
            </w:r>
            <w:r>
              <w:rPr>
                <w:bCs/>
              </w:rPr>
              <w:t xml:space="preserve"> </w:t>
            </w:r>
            <w:r w:rsidRPr="000965D2">
              <w:rPr>
                <w:bCs/>
              </w:rPr>
              <w:t xml:space="preserve"> с соблюдением требований охраны труда. </w:t>
            </w:r>
          </w:p>
          <w:p w:rsidR="008B236B" w:rsidRPr="000965D2" w:rsidRDefault="008B236B" w:rsidP="00EC4DE0">
            <w:pPr>
              <w:numPr>
                <w:ilvl w:val="0"/>
                <w:numId w:val="2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bCs/>
              </w:rPr>
            </w:pPr>
            <w:r w:rsidRPr="000965D2">
              <w:rPr>
                <w:bCs/>
              </w:rPr>
              <w:t>Соблюд</w:t>
            </w:r>
            <w:r>
              <w:rPr>
                <w:bCs/>
              </w:rPr>
              <w:t>ение</w:t>
            </w:r>
            <w:r w:rsidRPr="000965D2">
              <w:rPr>
                <w:bCs/>
              </w:rPr>
              <w:t xml:space="preserve"> правила личной гигиены;</w:t>
            </w:r>
          </w:p>
          <w:p w:rsidR="008B236B" w:rsidRPr="000965D2" w:rsidRDefault="008B236B" w:rsidP="00EC4DE0">
            <w:pPr>
              <w:numPr>
                <w:ilvl w:val="0"/>
                <w:numId w:val="2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bCs/>
              </w:rPr>
            </w:pPr>
            <w:r w:rsidRPr="000965D2">
              <w:rPr>
                <w:bCs/>
              </w:rPr>
              <w:t>Определ</w:t>
            </w:r>
            <w:r>
              <w:rPr>
                <w:bCs/>
              </w:rPr>
              <w:t>ение</w:t>
            </w:r>
            <w:r w:rsidRPr="000965D2">
              <w:rPr>
                <w:bCs/>
              </w:rPr>
              <w:t xml:space="preserve"> </w:t>
            </w:r>
            <w:r w:rsidRPr="008C7125">
              <w:t>проблем пациента, связанн</w:t>
            </w:r>
            <w:r>
              <w:t>ых</w:t>
            </w:r>
            <w:r w:rsidRPr="008C7125">
              <w:t xml:space="preserve"> с нарушением  потребностей,  реализация с использованием организационной технологии «сестринск</w:t>
            </w:r>
            <w:r>
              <w:t>ий процесс».</w:t>
            </w:r>
          </w:p>
          <w:p w:rsidR="008B236B" w:rsidRPr="000965D2" w:rsidRDefault="008B236B" w:rsidP="00EC4DE0">
            <w:pPr>
              <w:numPr>
                <w:ilvl w:val="0"/>
                <w:numId w:val="2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bCs/>
              </w:rPr>
            </w:pPr>
            <w:r w:rsidRPr="008C7125">
              <w:t>Обуч</w:t>
            </w:r>
            <w:r>
              <w:t>ение</w:t>
            </w:r>
            <w:r w:rsidRPr="008C7125">
              <w:t xml:space="preserve"> пациента приемам самоухода</w:t>
            </w:r>
            <w:r>
              <w:t>.</w:t>
            </w:r>
          </w:p>
          <w:p w:rsidR="008B236B" w:rsidRPr="000965D2" w:rsidRDefault="008B236B" w:rsidP="00EC4DE0">
            <w:pPr>
              <w:numPr>
                <w:ilvl w:val="0"/>
                <w:numId w:val="2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bCs/>
              </w:rPr>
            </w:pPr>
            <w:r w:rsidRPr="008C7125">
              <w:t>Обуч</w:t>
            </w:r>
            <w:r>
              <w:t>ение</w:t>
            </w:r>
            <w:r w:rsidRPr="008C7125">
              <w:t xml:space="preserve"> родственников пациента приемам ухода за пациентом</w:t>
            </w:r>
            <w:r>
              <w:t>.</w:t>
            </w:r>
          </w:p>
          <w:p w:rsidR="008B236B" w:rsidRPr="000965D2" w:rsidRDefault="008B236B" w:rsidP="00EC4DE0">
            <w:pPr>
              <w:numPr>
                <w:ilvl w:val="0"/>
                <w:numId w:val="2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bCs/>
              </w:rPr>
            </w:pPr>
            <w:r w:rsidRPr="000965D2">
              <w:rPr>
                <w:bCs/>
              </w:rPr>
              <w:t>Соблюд</w:t>
            </w:r>
            <w:r>
              <w:rPr>
                <w:bCs/>
              </w:rPr>
              <w:t>ение</w:t>
            </w:r>
            <w:r w:rsidRPr="000965D2">
              <w:rPr>
                <w:bCs/>
              </w:rPr>
              <w:t xml:space="preserve"> требовани</w:t>
            </w:r>
            <w:r>
              <w:rPr>
                <w:bCs/>
              </w:rPr>
              <w:t>й</w:t>
            </w:r>
            <w:r w:rsidRPr="000965D2">
              <w:rPr>
                <w:bCs/>
              </w:rPr>
              <w:t xml:space="preserve"> охраны труда при работе с дезинфицирующими средствами</w:t>
            </w:r>
            <w:r>
              <w:rPr>
                <w:bCs/>
              </w:rPr>
              <w:t>.</w:t>
            </w:r>
          </w:p>
          <w:p w:rsidR="008B236B" w:rsidRDefault="008B236B" w:rsidP="00EC4DE0">
            <w:pPr>
              <w:numPr>
                <w:ilvl w:val="0"/>
                <w:numId w:val="2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bCs/>
              </w:rPr>
            </w:pPr>
            <w:r w:rsidRPr="000965D2">
              <w:rPr>
                <w:bCs/>
              </w:rPr>
              <w:t>Пров</w:t>
            </w:r>
            <w:r>
              <w:rPr>
                <w:bCs/>
              </w:rPr>
              <w:t>едение</w:t>
            </w:r>
            <w:r w:rsidRPr="000965D2">
              <w:rPr>
                <w:bCs/>
              </w:rPr>
              <w:t xml:space="preserve"> дезинфекци</w:t>
            </w:r>
            <w:r>
              <w:rPr>
                <w:bCs/>
              </w:rPr>
              <w:t>и</w:t>
            </w:r>
            <w:r w:rsidRPr="000965D2">
              <w:rPr>
                <w:bCs/>
              </w:rPr>
              <w:t xml:space="preserve"> изделий медицинского назначения и объектов внешней среды</w:t>
            </w:r>
            <w:r>
              <w:rPr>
                <w:bCs/>
              </w:rPr>
              <w:t>.</w:t>
            </w:r>
          </w:p>
          <w:p w:rsidR="008B236B" w:rsidRPr="000965D2" w:rsidRDefault="008B236B" w:rsidP="00EC4DE0">
            <w:pPr>
              <w:numPr>
                <w:ilvl w:val="0"/>
                <w:numId w:val="2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Проведение дезинфекции различных предметов ухода медицинского назначения в буфетной, столовой.</w:t>
            </w:r>
          </w:p>
          <w:p w:rsidR="008B236B" w:rsidRPr="000965D2" w:rsidRDefault="008B236B" w:rsidP="00EC4DE0">
            <w:pPr>
              <w:numPr>
                <w:ilvl w:val="0"/>
                <w:numId w:val="2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bCs/>
              </w:rPr>
            </w:pPr>
            <w:r w:rsidRPr="000965D2">
              <w:rPr>
                <w:bCs/>
              </w:rPr>
              <w:t>Контролирова</w:t>
            </w:r>
            <w:r>
              <w:rPr>
                <w:bCs/>
              </w:rPr>
              <w:t>ние</w:t>
            </w:r>
            <w:r w:rsidRPr="000965D2">
              <w:rPr>
                <w:bCs/>
              </w:rPr>
              <w:t xml:space="preserve"> срок</w:t>
            </w:r>
            <w:r>
              <w:rPr>
                <w:bCs/>
              </w:rPr>
              <w:t>ов</w:t>
            </w:r>
            <w:r w:rsidRPr="000965D2">
              <w:rPr>
                <w:bCs/>
              </w:rPr>
              <w:t xml:space="preserve"> и услови</w:t>
            </w:r>
            <w:r>
              <w:rPr>
                <w:bCs/>
              </w:rPr>
              <w:t>й</w:t>
            </w:r>
            <w:r w:rsidRPr="000965D2">
              <w:rPr>
                <w:bCs/>
              </w:rPr>
              <w:t xml:space="preserve"> хранения  разрешенных продуктов питания пациентов</w:t>
            </w:r>
            <w:r>
              <w:rPr>
                <w:bCs/>
              </w:rPr>
              <w:t>.</w:t>
            </w:r>
          </w:p>
          <w:p w:rsidR="008B236B" w:rsidRPr="000965D2" w:rsidRDefault="008B236B" w:rsidP="00EC4DE0">
            <w:pPr>
              <w:numPr>
                <w:ilvl w:val="0"/>
                <w:numId w:val="2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bCs/>
              </w:rPr>
            </w:pPr>
            <w:r w:rsidRPr="000965D2">
              <w:rPr>
                <w:bCs/>
              </w:rPr>
              <w:t>Контролирова</w:t>
            </w:r>
            <w:r>
              <w:rPr>
                <w:bCs/>
              </w:rPr>
              <w:t xml:space="preserve">ние </w:t>
            </w:r>
            <w:r w:rsidRPr="000965D2">
              <w:rPr>
                <w:bCs/>
              </w:rPr>
              <w:t>санитарно</w:t>
            </w:r>
            <w:r>
              <w:rPr>
                <w:bCs/>
              </w:rPr>
              <w:t>го</w:t>
            </w:r>
            <w:r w:rsidRPr="000965D2">
              <w:rPr>
                <w:bCs/>
              </w:rPr>
              <w:t xml:space="preserve"> состояни</w:t>
            </w:r>
            <w:r>
              <w:rPr>
                <w:bCs/>
              </w:rPr>
              <w:t>я</w:t>
            </w:r>
            <w:r w:rsidRPr="000965D2">
              <w:rPr>
                <w:bCs/>
              </w:rPr>
              <w:t xml:space="preserve"> тумбочек и холодильников</w:t>
            </w:r>
            <w:r>
              <w:rPr>
                <w:bCs/>
              </w:rPr>
              <w:t>.</w:t>
            </w:r>
          </w:p>
          <w:p w:rsidR="008B236B" w:rsidRPr="000965D2" w:rsidRDefault="008B236B" w:rsidP="00EC4DE0">
            <w:pPr>
              <w:numPr>
                <w:ilvl w:val="0"/>
                <w:numId w:val="2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 xml:space="preserve">Подготовка </w:t>
            </w:r>
            <w:r w:rsidRPr="000965D2">
              <w:rPr>
                <w:bCs/>
              </w:rPr>
              <w:t xml:space="preserve"> пациента к приему пищи в палате, в постели</w:t>
            </w:r>
            <w:r>
              <w:rPr>
                <w:bCs/>
              </w:rPr>
              <w:t>.</w:t>
            </w:r>
          </w:p>
          <w:p w:rsidR="008B236B" w:rsidRPr="000965D2" w:rsidRDefault="008B236B" w:rsidP="00EC4DE0">
            <w:pPr>
              <w:numPr>
                <w:ilvl w:val="0"/>
                <w:numId w:val="2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bCs/>
              </w:rPr>
            </w:pPr>
            <w:r w:rsidRPr="000965D2">
              <w:rPr>
                <w:bCs/>
              </w:rPr>
              <w:t>Осуществл</w:t>
            </w:r>
            <w:r>
              <w:rPr>
                <w:bCs/>
              </w:rPr>
              <w:t>ение</w:t>
            </w:r>
            <w:r w:rsidRPr="000965D2">
              <w:rPr>
                <w:bCs/>
              </w:rPr>
              <w:t xml:space="preserve"> кормлени</w:t>
            </w:r>
            <w:r>
              <w:rPr>
                <w:bCs/>
              </w:rPr>
              <w:t>я</w:t>
            </w:r>
            <w:r w:rsidRPr="000965D2">
              <w:rPr>
                <w:bCs/>
              </w:rPr>
              <w:t xml:space="preserve"> пациентов с ложки и поильника</w:t>
            </w:r>
            <w:r>
              <w:rPr>
                <w:bCs/>
              </w:rPr>
              <w:t>.</w:t>
            </w:r>
          </w:p>
          <w:p w:rsidR="008B236B" w:rsidRPr="000965D2" w:rsidRDefault="008B236B" w:rsidP="00EC4DE0">
            <w:pPr>
              <w:numPr>
                <w:ilvl w:val="0"/>
                <w:numId w:val="2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bCs/>
              </w:rPr>
            </w:pPr>
            <w:r w:rsidRPr="000965D2">
              <w:rPr>
                <w:bCs/>
              </w:rPr>
              <w:t>Перемещ</w:t>
            </w:r>
            <w:r>
              <w:rPr>
                <w:bCs/>
              </w:rPr>
              <w:t>ение</w:t>
            </w:r>
            <w:r w:rsidRPr="000965D2">
              <w:rPr>
                <w:bCs/>
              </w:rPr>
              <w:t xml:space="preserve"> пациента с использованием вспомогательных средств</w:t>
            </w:r>
            <w:r>
              <w:rPr>
                <w:bCs/>
              </w:rPr>
              <w:t>.</w:t>
            </w:r>
          </w:p>
          <w:p w:rsidR="008B236B" w:rsidRPr="000965D2" w:rsidRDefault="008B236B" w:rsidP="00EC4DE0">
            <w:pPr>
              <w:numPr>
                <w:ilvl w:val="0"/>
                <w:numId w:val="2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bCs/>
              </w:rPr>
            </w:pPr>
            <w:r w:rsidRPr="000965D2">
              <w:rPr>
                <w:bCs/>
              </w:rPr>
              <w:t>Примен</w:t>
            </w:r>
            <w:r>
              <w:rPr>
                <w:bCs/>
              </w:rPr>
              <w:t>ение</w:t>
            </w:r>
            <w:r w:rsidRPr="000965D2">
              <w:rPr>
                <w:bCs/>
              </w:rPr>
              <w:t xml:space="preserve"> средств</w:t>
            </w:r>
            <w:r>
              <w:rPr>
                <w:bCs/>
              </w:rPr>
              <w:t xml:space="preserve"> </w:t>
            </w:r>
            <w:r w:rsidRPr="000965D2">
              <w:rPr>
                <w:bCs/>
              </w:rPr>
              <w:t xml:space="preserve">  и предмет</w:t>
            </w:r>
            <w:r>
              <w:rPr>
                <w:bCs/>
              </w:rPr>
              <w:t>ов</w:t>
            </w:r>
            <w:r w:rsidRPr="000965D2">
              <w:rPr>
                <w:bCs/>
              </w:rPr>
              <w:t xml:space="preserve"> ухода за больными</w:t>
            </w:r>
            <w:r>
              <w:rPr>
                <w:bCs/>
              </w:rPr>
              <w:t>.</w:t>
            </w:r>
          </w:p>
          <w:p w:rsidR="008B236B" w:rsidRDefault="008B236B" w:rsidP="00EC4DE0">
            <w:pPr>
              <w:numPr>
                <w:ilvl w:val="0"/>
                <w:numId w:val="2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bCs/>
              </w:rPr>
            </w:pPr>
            <w:r w:rsidRPr="000965D2">
              <w:rPr>
                <w:bCs/>
              </w:rPr>
              <w:t>Выполн</w:t>
            </w:r>
            <w:r>
              <w:rPr>
                <w:bCs/>
              </w:rPr>
              <w:t>ение</w:t>
            </w:r>
            <w:r w:rsidRPr="000965D2">
              <w:rPr>
                <w:bCs/>
              </w:rPr>
              <w:t xml:space="preserve"> манипуляци</w:t>
            </w:r>
            <w:r>
              <w:rPr>
                <w:bCs/>
              </w:rPr>
              <w:t>й</w:t>
            </w:r>
            <w:r w:rsidRPr="000965D2">
              <w:rPr>
                <w:bCs/>
              </w:rPr>
              <w:t xml:space="preserve">   в пределах своих полномочий</w:t>
            </w:r>
            <w:r>
              <w:rPr>
                <w:bCs/>
              </w:rPr>
              <w:t>:</w:t>
            </w:r>
          </w:p>
          <w:p w:rsidR="008B236B" w:rsidRDefault="008B236B" w:rsidP="007978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0965D2">
              <w:rPr>
                <w:bCs/>
              </w:rPr>
              <w:t>исследование пульса и артериального давления</w:t>
            </w:r>
          </w:p>
          <w:p w:rsidR="008B236B" w:rsidRDefault="008B236B" w:rsidP="007978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-</w:t>
            </w:r>
            <w:r w:rsidRPr="000965D2">
              <w:rPr>
                <w:bCs/>
              </w:rPr>
              <w:t xml:space="preserve"> термометрии</w:t>
            </w:r>
          </w:p>
          <w:p w:rsidR="008B236B" w:rsidRDefault="008B236B" w:rsidP="007978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0965D2">
              <w:rPr>
                <w:bCs/>
              </w:rPr>
              <w:t>ингаляционное введение лекарственных средств и кислорода</w:t>
            </w:r>
          </w:p>
          <w:p w:rsidR="008B236B" w:rsidRDefault="008B236B" w:rsidP="007978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0965D2">
              <w:rPr>
                <w:bCs/>
              </w:rPr>
              <w:t xml:space="preserve"> промывание желудка</w:t>
            </w:r>
          </w:p>
          <w:p w:rsidR="008B236B" w:rsidRDefault="008B236B" w:rsidP="007978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0965D2">
              <w:rPr>
                <w:bCs/>
              </w:rPr>
              <w:t xml:space="preserve"> введение лекарственных средств с помощью клизм</w:t>
            </w:r>
          </w:p>
          <w:p w:rsidR="008B236B" w:rsidRDefault="008B236B" w:rsidP="007978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0965D2">
              <w:rPr>
                <w:bCs/>
              </w:rPr>
              <w:t xml:space="preserve"> уход за кожей, уход за полостью  рта  и дыхательными путями</w:t>
            </w:r>
          </w:p>
          <w:p w:rsidR="008B236B" w:rsidRDefault="008B236B" w:rsidP="007978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0965D2">
              <w:rPr>
                <w:bCs/>
              </w:rPr>
              <w:t>размещение пациента в постели для профилактики пролежней</w:t>
            </w:r>
          </w:p>
          <w:p w:rsidR="008B236B" w:rsidRDefault="008B236B" w:rsidP="007978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-</w:t>
            </w:r>
            <w:r w:rsidRPr="000965D2">
              <w:rPr>
                <w:bCs/>
              </w:rPr>
              <w:t xml:space="preserve"> смена белья и одежды больного</w:t>
            </w:r>
          </w:p>
          <w:p w:rsidR="008B236B" w:rsidRPr="000965D2" w:rsidRDefault="008B236B" w:rsidP="007978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0965D2">
              <w:rPr>
                <w:bCs/>
              </w:rPr>
              <w:t xml:space="preserve"> оценка степени риска развития пролежней и оценка степени тяжести пролежней</w:t>
            </w:r>
            <w:r>
              <w:rPr>
                <w:bCs/>
              </w:rPr>
              <w:t>.</w:t>
            </w:r>
          </w:p>
          <w:p w:rsidR="008B236B" w:rsidRDefault="008B236B" w:rsidP="00EC4DE0">
            <w:pPr>
              <w:numPr>
                <w:ilvl w:val="0"/>
                <w:numId w:val="2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Раскладывание и раздача</w:t>
            </w:r>
            <w:r w:rsidRPr="000965D2">
              <w:rPr>
                <w:bCs/>
              </w:rPr>
              <w:t xml:space="preserve"> пациентам лекарственных средств для энтерального применения</w:t>
            </w:r>
            <w:r>
              <w:rPr>
                <w:bCs/>
              </w:rPr>
              <w:t>.</w:t>
            </w:r>
          </w:p>
          <w:p w:rsidR="008B236B" w:rsidRDefault="008B236B" w:rsidP="00EC4DE0">
            <w:pPr>
              <w:numPr>
                <w:ilvl w:val="0"/>
                <w:numId w:val="2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Применение лекарственных средств ингаляционным способом через рот и нос.</w:t>
            </w:r>
          </w:p>
          <w:p w:rsidR="008B236B" w:rsidRDefault="008B236B" w:rsidP="00EC4DE0">
            <w:pPr>
              <w:numPr>
                <w:ilvl w:val="0"/>
                <w:numId w:val="2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Закапывание капель в глаз, нос, ухо</w:t>
            </w:r>
          </w:p>
          <w:p w:rsidR="008B236B" w:rsidRPr="000965D2" w:rsidRDefault="008B236B" w:rsidP="00EC4DE0">
            <w:pPr>
              <w:numPr>
                <w:ilvl w:val="0"/>
                <w:numId w:val="2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Обучение пациента приёмам различных лекарственных форм энтерально, ингаляционно.</w:t>
            </w:r>
          </w:p>
          <w:p w:rsidR="008B236B" w:rsidRPr="00F33378" w:rsidRDefault="008B236B" w:rsidP="00C82C0F">
            <w:pPr>
              <w:numPr>
                <w:ilvl w:val="0"/>
                <w:numId w:val="2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bCs/>
              </w:rPr>
            </w:pPr>
            <w:r w:rsidRPr="00F33378">
              <w:rPr>
                <w:bCs/>
              </w:rPr>
              <w:t>Подготовка пациентов к инструментальным и лабораторным исследованиям:</w:t>
            </w:r>
          </w:p>
          <w:p w:rsidR="008B236B" w:rsidRPr="00F33378" w:rsidRDefault="008B236B" w:rsidP="00C82C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F33378">
              <w:rPr>
                <w:bCs/>
              </w:rPr>
              <w:t>- Подготовка  пациента к фиброгастродуоденоскопии.</w:t>
            </w:r>
          </w:p>
          <w:p w:rsidR="008B236B" w:rsidRPr="00F33378" w:rsidRDefault="008B236B" w:rsidP="00C82C0F">
            <w:pPr>
              <w:jc w:val="both"/>
              <w:rPr>
                <w:bCs/>
              </w:rPr>
            </w:pPr>
            <w:r w:rsidRPr="00F33378">
              <w:rPr>
                <w:bCs/>
              </w:rPr>
              <w:t>- Подготовка пациента к ирригоскопии.</w:t>
            </w:r>
          </w:p>
          <w:p w:rsidR="008B236B" w:rsidRPr="00F33378" w:rsidRDefault="008B236B" w:rsidP="00C82C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F33378">
              <w:rPr>
                <w:bCs/>
              </w:rPr>
              <w:t>- Постановка клизм.</w:t>
            </w:r>
          </w:p>
          <w:p w:rsidR="008B236B" w:rsidRPr="00F33378" w:rsidRDefault="008B236B" w:rsidP="00C82C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F33378">
              <w:rPr>
                <w:bCs/>
              </w:rPr>
              <w:t>- Подготовка пациента к УЗИ мочевого пузыря.</w:t>
            </w:r>
          </w:p>
          <w:p w:rsidR="008B236B" w:rsidRPr="00F33378" w:rsidRDefault="008B236B" w:rsidP="00C82C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F33378">
              <w:rPr>
                <w:bCs/>
              </w:rPr>
              <w:t>- Подготовка пациента к рентгенографии почек.</w:t>
            </w:r>
          </w:p>
          <w:p w:rsidR="008B236B" w:rsidRPr="00F33378" w:rsidRDefault="008B236B" w:rsidP="00C82C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F33378">
              <w:rPr>
                <w:bCs/>
              </w:rPr>
              <w:t>- Подготовка  пациента к сбору мокроты: общий анализ, микобактерии туберкулеза.</w:t>
            </w:r>
          </w:p>
          <w:p w:rsidR="008B236B" w:rsidRPr="00F33378" w:rsidRDefault="008B236B" w:rsidP="00C82C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F33378">
              <w:rPr>
                <w:bCs/>
              </w:rPr>
              <w:t>- Подготовка пациента к сбору мочи: общий анализ, бактериологическое исследование, по Зимницкому, по Нечипоренко.</w:t>
            </w:r>
          </w:p>
          <w:p w:rsidR="008B236B" w:rsidRPr="00F33378" w:rsidRDefault="008B236B" w:rsidP="00C82C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F33378">
              <w:rPr>
                <w:bCs/>
              </w:rPr>
              <w:t>- Подготовка пациента к сбору кала: на яйца гельминтов, простейшие, копрологическое исследование, бактериологическое исследование, скрытую кровь.</w:t>
            </w:r>
          </w:p>
          <w:p w:rsidR="008B236B" w:rsidRPr="00F33378" w:rsidRDefault="008B236B" w:rsidP="00C82C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F33378">
              <w:rPr>
                <w:bCs/>
              </w:rPr>
              <w:t>- Взятие мазка из зева и носа для бактериологического исследования.</w:t>
            </w:r>
          </w:p>
          <w:p w:rsidR="008B236B" w:rsidRPr="000965D2" w:rsidRDefault="008B236B" w:rsidP="00EC4DE0">
            <w:pPr>
              <w:numPr>
                <w:ilvl w:val="0"/>
                <w:numId w:val="2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Проведение сдачи и приёма дежурства на сестринском посту.</w:t>
            </w:r>
          </w:p>
          <w:p w:rsidR="008B236B" w:rsidRPr="000965D2" w:rsidRDefault="008B236B" w:rsidP="00C9021B">
            <w:pPr>
              <w:numPr>
                <w:ilvl w:val="0"/>
                <w:numId w:val="2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 xml:space="preserve">Заполнение </w:t>
            </w:r>
            <w:r w:rsidRPr="000965D2">
              <w:rPr>
                <w:bCs/>
              </w:rPr>
              <w:t>медицинск</w:t>
            </w:r>
            <w:r>
              <w:rPr>
                <w:bCs/>
              </w:rPr>
              <w:t>ой</w:t>
            </w:r>
            <w:r w:rsidRPr="000965D2">
              <w:rPr>
                <w:bCs/>
              </w:rPr>
              <w:t xml:space="preserve"> документаци</w:t>
            </w:r>
            <w:r>
              <w:rPr>
                <w:bCs/>
              </w:rPr>
              <w:t>и сестринского поста.</w:t>
            </w:r>
          </w:p>
        </w:tc>
      </w:tr>
      <w:tr w:rsidR="008B236B" w:rsidTr="00031415">
        <w:tc>
          <w:tcPr>
            <w:tcW w:w="14786" w:type="dxa"/>
            <w:gridSpan w:val="5"/>
          </w:tcPr>
          <w:p w:rsidR="008B236B" w:rsidRPr="000965D2" w:rsidRDefault="008B236B" w:rsidP="00FD62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before="120" w:after="120"/>
              <w:contextualSpacing/>
              <w:jc w:val="center"/>
              <w:rPr>
                <w:b/>
              </w:rPr>
            </w:pPr>
            <w:r w:rsidRPr="000965D2">
              <w:rPr>
                <w:b/>
              </w:rPr>
              <w:t xml:space="preserve">Работа </w:t>
            </w:r>
            <w:r w:rsidRPr="000965D2">
              <w:rPr>
                <w:b/>
                <w:bCs/>
              </w:rPr>
              <w:t xml:space="preserve">в </w:t>
            </w:r>
            <w:r w:rsidRPr="000965D2">
              <w:rPr>
                <w:b/>
              </w:rPr>
              <w:t xml:space="preserve"> </w:t>
            </w:r>
            <w:r w:rsidRPr="000965D2">
              <w:rPr>
                <w:b/>
                <w:lang w:val="en-US"/>
              </w:rPr>
              <w:t>Rg</w:t>
            </w:r>
            <w:r w:rsidRPr="000965D2">
              <w:rPr>
                <w:b/>
              </w:rPr>
              <w:t xml:space="preserve"> кабинет</w:t>
            </w:r>
          </w:p>
        </w:tc>
      </w:tr>
      <w:tr w:rsidR="008B236B" w:rsidTr="0062152A">
        <w:tc>
          <w:tcPr>
            <w:tcW w:w="1526" w:type="dxa"/>
          </w:tcPr>
          <w:p w:rsidR="008B236B" w:rsidRPr="000965D2" w:rsidRDefault="008B236B" w:rsidP="000965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before="120" w:after="120"/>
              <w:contextualSpacing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59" w:type="dxa"/>
          </w:tcPr>
          <w:p w:rsidR="008B236B" w:rsidRPr="000965D2" w:rsidRDefault="008B236B" w:rsidP="000965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before="120" w:after="120"/>
              <w:contextualSpacing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521" w:type="dxa"/>
            <w:gridSpan w:val="2"/>
          </w:tcPr>
          <w:p w:rsidR="008B236B" w:rsidRDefault="008B236B" w:rsidP="002123F3">
            <w:pPr>
              <w:widowControl w:val="0"/>
              <w:numPr>
                <w:ilvl w:val="0"/>
                <w:numId w:val="2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>
              <w:t xml:space="preserve">Устройство, состав помещений   и оборудование </w:t>
            </w:r>
            <w:r w:rsidRPr="002123F3">
              <w:rPr>
                <w:lang w:val="en-US"/>
              </w:rPr>
              <w:t>Rg</w:t>
            </w:r>
            <w:r w:rsidRPr="002123F3">
              <w:t xml:space="preserve"> кабинет</w:t>
            </w:r>
            <w:r>
              <w:t>.</w:t>
            </w:r>
          </w:p>
          <w:p w:rsidR="008B236B" w:rsidRDefault="008B236B" w:rsidP="002123F3">
            <w:pPr>
              <w:widowControl w:val="0"/>
              <w:numPr>
                <w:ilvl w:val="0"/>
                <w:numId w:val="2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>
              <w:t xml:space="preserve">Назначение </w:t>
            </w:r>
            <w:r w:rsidRPr="002123F3">
              <w:rPr>
                <w:lang w:val="en-US"/>
              </w:rPr>
              <w:t>Rg</w:t>
            </w:r>
            <w:r w:rsidRPr="002123F3">
              <w:t xml:space="preserve"> кабинет</w:t>
            </w:r>
            <w:r>
              <w:t>.</w:t>
            </w:r>
          </w:p>
          <w:p w:rsidR="008B236B" w:rsidRDefault="008B236B" w:rsidP="002123F3">
            <w:pPr>
              <w:widowControl w:val="0"/>
              <w:numPr>
                <w:ilvl w:val="0"/>
                <w:numId w:val="2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>
              <w:t xml:space="preserve">Нормативные документы регламентирующие работу в </w:t>
            </w:r>
            <w:r w:rsidRPr="002123F3">
              <w:rPr>
                <w:lang w:val="en-US"/>
              </w:rPr>
              <w:t>Rg</w:t>
            </w:r>
            <w:r w:rsidRPr="002123F3">
              <w:t xml:space="preserve"> кабинет</w:t>
            </w:r>
            <w:r>
              <w:t>е.</w:t>
            </w:r>
          </w:p>
          <w:p w:rsidR="008B236B" w:rsidRDefault="008B236B" w:rsidP="002123F3">
            <w:pPr>
              <w:widowControl w:val="0"/>
              <w:numPr>
                <w:ilvl w:val="0"/>
                <w:numId w:val="2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>
              <w:t xml:space="preserve">Должностные обязанности среднего медицинского работника </w:t>
            </w:r>
            <w:r w:rsidRPr="002123F3">
              <w:rPr>
                <w:lang w:val="en-US"/>
              </w:rPr>
              <w:t>Rg</w:t>
            </w:r>
            <w:r w:rsidRPr="002123F3">
              <w:t xml:space="preserve"> кабинет</w:t>
            </w:r>
            <w:r>
              <w:t>.</w:t>
            </w:r>
          </w:p>
          <w:p w:rsidR="008B236B" w:rsidRDefault="008B236B" w:rsidP="002123F3">
            <w:pPr>
              <w:numPr>
                <w:ilvl w:val="0"/>
                <w:numId w:val="29"/>
              </w:numPr>
              <w:ind w:left="0" w:firstLine="0"/>
              <w:contextualSpacing/>
              <w:jc w:val="both"/>
            </w:pPr>
            <w:r>
              <w:t>Требования к личной гигиене и медицинской одежде персонала.</w:t>
            </w:r>
          </w:p>
          <w:p w:rsidR="008B236B" w:rsidRDefault="008B236B" w:rsidP="002123F3">
            <w:pPr>
              <w:numPr>
                <w:ilvl w:val="0"/>
                <w:numId w:val="29"/>
              </w:numPr>
              <w:ind w:left="0" w:firstLine="0"/>
              <w:contextualSpacing/>
              <w:jc w:val="both"/>
            </w:pPr>
            <w:r>
              <w:t>Правила подготовки пациента к рентгенологическим и эндоскопическим исследованиям пищеварительной и мочевыделительной систем.</w:t>
            </w:r>
          </w:p>
          <w:p w:rsidR="008B236B" w:rsidRDefault="008B236B" w:rsidP="002123F3">
            <w:pPr>
              <w:numPr>
                <w:ilvl w:val="0"/>
                <w:numId w:val="29"/>
              </w:numPr>
              <w:ind w:left="0" w:firstLine="0"/>
              <w:contextualSpacing/>
              <w:jc w:val="both"/>
            </w:pPr>
            <w:r>
              <w:t>Р</w:t>
            </w:r>
            <w:r w:rsidRPr="00B3615D">
              <w:t>ентгенологические методы исследования в диагностике заболеваний легких</w:t>
            </w:r>
            <w:r>
              <w:t>.</w:t>
            </w:r>
          </w:p>
          <w:p w:rsidR="008B236B" w:rsidRDefault="008B236B" w:rsidP="002123F3">
            <w:pPr>
              <w:numPr>
                <w:ilvl w:val="0"/>
                <w:numId w:val="29"/>
              </w:numPr>
              <w:ind w:left="0" w:firstLine="0"/>
              <w:contextualSpacing/>
              <w:jc w:val="both"/>
            </w:pPr>
            <w:r>
              <w:t>Р</w:t>
            </w:r>
            <w:r w:rsidRPr="00B3615D">
              <w:t>ентгенологические методы исследования</w:t>
            </w:r>
            <w:r>
              <w:t xml:space="preserve"> сердца.</w:t>
            </w:r>
          </w:p>
          <w:p w:rsidR="008B236B" w:rsidRDefault="008B236B" w:rsidP="002123F3">
            <w:pPr>
              <w:numPr>
                <w:ilvl w:val="0"/>
                <w:numId w:val="29"/>
              </w:numPr>
              <w:ind w:left="0" w:firstLine="0"/>
              <w:contextualSpacing/>
              <w:jc w:val="both"/>
            </w:pPr>
            <w:r>
              <w:t>Р</w:t>
            </w:r>
            <w:r w:rsidRPr="00B3615D">
              <w:t>ентгенологические методы исследования</w:t>
            </w:r>
            <w:r>
              <w:t xml:space="preserve"> органов желудочно – кишечного тракта. М</w:t>
            </w:r>
            <w:r w:rsidRPr="00952765">
              <w:t xml:space="preserve">етодики исследования пищевода, желудка, тонкой и толстой кишок (рентгеноскопия, рентгенография, ирригоскопия, двойное контрастирование, </w:t>
            </w:r>
            <w:r>
              <w:t>фармакодиагностика). Показания и противопоказания.</w:t>
            </w:r>
          </w:p>
          <w:p w:rsidR="008B236B" w:rsidRDefault="008B236B" w:rsidP="002123F3">
            <w:pPr>
              <w:numPr>
                <w:ilvl w:val="0"/>
                <w:numId w:val="29"/>
              </w:numPr>
              <w:ind w:left="0" w:firstLine="0"/>
              <w:contextualSpacing/>
              <w:jc w:val="both"/>
            </w:pPr>
            <w:r>
              <w:t>К</w:t>
            </w:r>
            <w:r w:rsidRPr="00C4148A">
              <w:t>онтрастные вещества, используемые при исследовании желудочно-кишечного тракта, противопоказания к применению контрастных веществ</w:t>
            </w:r>
            <w:r>
              <w:t>.</w:t>
            </w:r>
          </w:p>
          <w:p w:rsidR="008B236B" w:rsidRDefault="008B236B" w:rsidP="002123F3">
            <w:pPr>
              <w:numPr>
                <w:ilvl w:val="0"/>
                <w:numId w:val="29"/>
              </w:numPr>
              <w:ind w:left="0" w:firstLine="0"/>
              <w:contextualSpacing/>
              <w:jc w:val="both"/>
            </w:pPr>
            <w:r>
              <w:t>Р</w:t>
            </w:r>
            <w:r w:rsidRPr="00B3615D">
              <w:t>ентгенологические методы исследования в диагностике заболеваний</w:t>
            </w:r>
            <w:r>
              <w:t xml:space="preserve"> мочевыделительной системы.</w:t>
            </w:r>
          </w:p>
          <w:p w:rsidR="008B236B" w:rsidRDefault="008B236B" w:rsidP="002123F3">
            <w:pPr>
              <w:numPr>
                <w:ilvl w:val="0"/>
                <w:numId w:val="29"/>
              </w:numPr>
              <w:ind w:left="0" w:firstLine="0"/>
              <w:contextualSpacing/>
              <w:jc w:val="both"/>
            </w:pPr>
            <w:r>
              <w:t>Р</w:t>
            </w:r>
            <w:r w:rsidRPr="00B3615D">
              <w:t>ентгенологические методы исследования</w:t>
            </w:r>
            <w:r>
              <w:t xml:space="preserve"> костно –  суставного аппарата.</w:t>
            </w:r>
          </w:p>
          <w:p w:rsidR="008B236B" w:rsidRPr="00B72480" w:rsidRDefault="008B236B" w:rsidP="00B72480">
            <w:pPr>
              <w:numPr>
                <w:ilvl w:val="0"/>
                <w:numId w:val="29"/>
              </w:numPr>
              <w:ind w:left="0" w:firstLine="0"/>
              <w:contextualSpacing/>
              <w:jc w:val="both"/>
            </w:pPr>
            <w:r>
              <w:t>Правила оформления направлений на рентгенологические исследования различных органов пищеварения.</w:t>
            </w:r>
          </w:p>
        </w:tc>
        <w:tc>
          <w:tcPr>
            <w:tcW w:w="5180" w:type="dxa"/>
          </w:tcPr>
          <w:p w:rsidR="008B236B" w:rsidRPr="000965D2" w:rsidRDefault="008B236B" w:rsidP="00B72480">
            <w:pPr>
              <w:numPr>
                <w:ilvl w:val="0"/>
                <w:numId w:val="2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bCs/>
              </w:rPr>
            </w:pPr>
            <w:r w:rsidRPr="000965D2">
              <w:rPr>
                <w:bCs/>
              </w:rPr>
              <w:t>Выполн</w:t>
            </w:r>
            <w:r>
              <w:rPr>
                <w:bCs/>
              </w:rPr>
              <w:t>ение</w:t>
            </w:r>
            <w:r w:rsidRPr="000965D2">
              <w:rPr>
                <w:bCs/>
              </w:rPr>
              <w:t xml:space="preserve"> работы  с соблюдением норм медицинской этики, морали и права. </w:t>
            </w:r>
          </w:p>
          <w:p w:rsidR="008B236B" w:rsidRPr="000965D2" w:rsidRDefault="008B236B" w:rsidP="00B72480">
            <w:pPr>
              <w:numPr>
                <w:ilvl w:val="0"/>
                <w:numId w:val="2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bCs/>
              </w:rPr>
            </w:pPr>
            <w:r w:rsidRPr="000965D2">
              <w:rPr>
                <w:bCs/>
              </w:rPr>
              <w:t>Выполн</w:t>
            </w:r>
            <w:r>
              <w:rPr>
                <w:bCs/>
              </w:rPr>
              <w:t>ение</w:t>
            </w:r>
            <w:r w:rsidRPr="000965D2">
              <w:rPr>
                <w:bCs/>
              </w:rPr>
              <w:t xml:space="preserve"> работы с соблюдением лечебно-охранительного режима и правил внутреннего распорядка.</w:t>
            </w:r>
          </w:p>
          <w:p w:rsidR="008B236B" w:rsidRPr="00B72480" w:rsidRDefault="008B236B" w:rsidP="00B72480">
            <w:pPr>
              <w:numPr>
                <w:ilvl w:val="0"/>
                <w:numId w:val="2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bCs/>
              </w:rPr>
            </w:pPr>
            <w:r w:rsidRPr="000965D2">
              <w:rPr>
                <w:bCs/>
              </w:rPr>
              <w:t xml:space="preserve"> Выполн</w:t>
            </w:r>
            <w:r>
              <w:rPr>
                <w:bCs/>
              </w:rPr>
              <w:t>ение</w:t>
            </w:r>
            <w:r w:rsidRPr="000965D2">
              <w:rPr>
                <w:bCs/>
              </w:rPr>
              <w:t xml:space="preserve"> работы с соблюдением требований охраны труда</w:t>
            </w:r>
            <w:r>
              <w:t xml:space="preserve"> в </w:t>
            </w:r>
            <w:r w:rsidRPr="002123F3">
              <w:rPr>
                <w:lang w:val="en-US"/>
              </w:rPr>
              <w:t>Rg</w:t>
            </w:r>
            <w:r w:rsidRPr="002123F3">
              <w:t xml:space="preserve"> кабинет</w:t>
            </w:r>
            <w:r>
              <w:t>е</w:t>
            </w:r>
            <w:r w:rsidRPr="000965D2">
              <w:rPr>
                <w:bCs/>
              </w:rPr>
              <w:t xml:space="preserve">. </w:t>
            </w:r>
          </w:p>
          <w:p w:rsidR="008B236B" w:rsidRDefault="008B236B" w:rsidP="00A833A2">
            <w:pPr>
              <w:widowControl w:val="0"/>
              <w:numPr>
                <w:ilvl w:val="0"/>
                <w:numId w:val="2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 w:rsidRPr="007D264C">
              <w:t xml:space="preserve">Изучение рентгенограмм лёгких </w:t>
            </w:r>
            <w:r>
              <w:t>(обзорный снимок в прямой проекции, обзорный снимок в боковой проекции, косые проекции, латерограммы, прицельные).</w:t>
            </w:r>
          </w:p>
          <w:p w:rsidR="008B236B" w:rsidRDefault="008B236B" w:rsidP="00A833A2">
            <w:pPr>
              <w:widowControl w:val="0"/>
              <w:numPr>
                <w:ilvl w:val="0"/>
                <w:numId w:val="2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 w:rsidRPr="007D264C">
              <w:t>Изучение рентгенограмм</w:t>
            </w:r>
            <w:r>
              <w:t xml:space="preserve"> сердца в 3 – х проекциях.</w:t>
            </w:r>
          </w:p>
          <w:p w:rsidR="008B236B" w:rsidRPr="007D264C" w:rsidRDefault="008B236B" w:rsidP="00A833A2">
            <w:pPr>
              <w:widowControl w:val="0"/>
              <w:numPr>
                <w:ilvl w:val="0"/>
                <w:numId w:val="2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>
              <w:t>Наблюдение за правильной техникой ведения контрастного вещества и за рентгенографией в разных проекциях.</w:t>
            </w:r>
          </w:p>
          <w:p w:rsidR="008B236B" w:rsidRPr="000965D2" w:rsidRDefault="008B236B" w:rsidP="00A833A2">
            <w:pPr>
              <w:widowControl w:val="0"/>
              <w:numPr>
                <w:ilvl w:val="0"/>
                <w:numId w:val="2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  <w:rPr>
                <w:b/>
              </w:rPr>
            </w:pPr>
            <w:r>
              <w:rPr>
                <w:bCs/>
              </w:rPr>
              <w:t>Ведение учётно – отчётной документации в соответствии с утверждёнными формами.</w:t>
            </w:r>
          </w:p>
        </w:tc>
      </w:tr>
      <w:tr w:rsidR="008B236B" w:rsidTr="00031415">
        <w:tc>
          <w:tcPr>
            <w:tcW w:w="14786" w:type="dxa"/>
            <w:gridSpan w:val="5"/>
          </w:tcPr>
          <w:p w:rsidR="008B236B" w:rsidRPr="000965D2" w:rsidRDefault="008B236B" w:rsidP="008C368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rPr>
                <w:b/>
              </w:rPr>
            </w:pPr>
            <w:r w:rsidRPr="000965D2">
              <w:rPr>
                <w:b/>
              </w:rPr>
              <w:t xml:space="preserve">Работа </w:t>
            </w:r>
            <w:r w:rsidRPr="000965D2">
              <w:rPr>
                <w:b/>
                <w:bCs/>
              </w:rPr>
              <w:t xml:space="preserve">в </w:t>
            </w:r>
            <w:r w:rsidRPr="000965D2">
              <w:rPr>
                <w:b/>
              </w:rPr>
              <w:t>ЭКГ - кабинет</w:t>
            </w:r>
          </w:p>
        </w:tc>
      </w:tr>
      <w:tr w:rsidR="008B236B" w:rsidTr="0062152A">
        <w:tc>
          <w:tcPr>
            <w:tcW w:w="1526" w:type="dxa"/>
          </w:tcPr>
          <w:p w:rsidR="008B236B" w:rsidRPr="000965D2" w:rsidRDefault="008B236B" w:rsidP="000965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before="120" w:after="120"/>
              <w:contextualSpacing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59" w:type="dxa"/>
          </w:tcPr>
          <w:p w:rsidR="008B236B" w:rsidRPr="000965D2" w:rsidRDefault="008B236B" w:rsidP="000965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before="120" w:after="120"/>
              <w:contextualSpacing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521" w:type="dxa"/>
            <w:gridSpan w:val="2"/>
          </w:tcPr>
          <w:p w:rsidR="008B236B" w:rsidRDefault="008B236B" w:rsidP="00E1242F">
            <w:pPr>
              <w:widowControl w:val="0"/>
              <w:numPr>
                <w:ilvl w:val="0"/>
                <w:numId w:val="2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>
              <w:t xml:space="preserve">Устройство  и оборудование </w:t>
            </w:r>
            <w:r w:rsidRPr="00E1242F">
              <w:t xml:space="preserve">ЭКГ </w:t>
            </w:r>
            <w:r>
              <w:t>–</w:t>
            </w:r>
            <w:r w:rsidRPr="000965D2">
              <w:rPr>
                <w:b/>
              </w:rPr>
              <w:t xml:space="preserve"> </w:t>
            </w:r>
            <w:r w:rsidRPr="002123F3">
              <w:t>кабинет</w:t>
            </w:r>
            <w:r>
              <w:t>а.</w:t>
            </w:r>
          </w:p>
          <w:p w:rsidR="008B236B" w:rsidRDefault="008B236B" w:rsidP="00E1242F">
            <w:pPr>
              <w:widowControl w:val="0"/>
              <w:numPr>
                <w:ilvl w:val="0"/>
                <w:numId w:val="2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>
              <w:t xml:space="preserve">Назначение </w:t>
            </w:r>
            <w:r w:rsidRPr="00E1242F">
              <w:t xml:space="preserve">ЭКГ </w:t>
            </w:r>
            <w:r>
              <w:t>–</w:t>
            </w:r>
            <w:r w:rsidRPr="000965D2">
              <w:rPr>
                <w:b/>
              </w:rPr>
              <w:t xml:space="preserve"> </w:t>
            </w:r>
            <w:r w:rsidRPr="002123F3">
              <w:t>кабинет</w:t>
            </w:r>
            <w:r>
              <w:t>а.</w:t>
            </w:r>
          </w:p>
          <w:p w:rsidR="008B236B" w:rsidRDefault="008B236B" w:rsidP="00E1242F">
            <w:pPr>
              <w:widowControl w:val="0"/>
              <w:numPr>
                <w:ilvl w:val="0"/>
                <w:numId w:val="2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>
              <w:t xml:space="preserve">Нормативные документы, регламентирующие работу в </w:t>
            </w:r>
            <w:r w:rsidRPr="00E1242F">
              <w:t xml:space="preserve">ЭКГ </w:t>
            </w:r>
            <w:r>
              <w:t>–</w:t>
            </w:r>
            <w:r w:rsidRPr="000965D2">
              <w:rPr>
                <w:b/>
              </w:rPr>
              <w:t xml:space="preserve"> </w:t>
            </w:r>
            <w:r w:rsidRPr="002123F3">
              <w:t>кабинет</w:t>
            </w:r>
            <w:r>
              <w:t>е.</w:t>
            </w:r>
          </w:p>
          <w:p w:rsidR="008B236B" w:rsidRDefault="008B236B" w:rsidP="00E1242F">
            <w:pPr>
              <w:widowControl w:val="0"/>
              <w:numPr>
                <w:ilvl w:val="0"/>
                <w:numId w:val="2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>
              <w:t xml:space="preserve">Должностные обязанности среднего медицинского работника </w:t>
            </w:r>
            <w:r w:rsidRPr="00E1242F">
              <w:t xml:space="preserve">ЭКГ </w:t>
            </w:r>
            <w:r>
              <w:t>–</w:t>
            </w:r>
            <w:r w:rsidRPr="000965D2">
              <w:rPr>
                <w:b/>
              </w:rPr>
              <w:t xml:space="preserve"> </w:t>
            </w:r>
            <w:r w:rsidRPr="002123F3">
              <w:t>кабинет</w:t>
            </w:r>
            <w:r>
              <w:t>а.</w:t>
            </w:r>
          </w:p>
          <w:p w:rsidR="008B236B" w:rsidRDefault="008B236B" w:rsidP="00E1242F">
            <w:pPr>
              <w:numPr>
                <w:ilvl w:val="0"/>
                <w:numId w:val="29"/>
              </w:numPr>
              <w:ind w:left="0" w:firstLine="0"/>
              <w:contextualSpacing/>
              <w:jc w:val="both"/>
            </w:pPr>
            <w:r>
              <w:t>Требования к личной гигиене и медицинской одежде персонала.</w:t>
            </w:r>
          </w:p>
          <w:p w:rsidR="008B236B" w:rsidRDefault="008B236B" w:rsidP="00E1242F">
            <w:pPr>
              <w:numPr>
                <w:ilvl w:val="0"/>
                <w:numId w:val="29"/>
              </w:numPr>
              <w:ind w:left="0" w:firstLine="0"/>
              <w:contextualSpacing/>
              <w:jc w:val="both"/>
            </w:pPr>
            <w:r>
              <w:t>О</w:t>
            </w:r>
            <w:r w:rsidRPr="00154DAD">
              <w:t>сновные функции сердечной мышцы, строение и функцию проводящей системы сердца, и биоэлектрические явления в сердце</w:t>
            </w:r>
            <w:r>
              <w:t>.</w:t>
            </w:r>
          </w:p>
          <w:p w:rsidR="008B236B" w:rsidRDefault="008B236B" w:rsidP="009047F9">
            <w:pPr>
              <w:numPr>
                <w:ilvl w:val="0"/>
                <w:numId w:val="29"/>
              </w:numPr>
              <w:ind w:left="0" w:firstLine="0"/>
              <w:contextualSpacing/>
              <w:jc w:val="both"/>
            </w:pPr>
            <w:r>
              <w:t>Правила подготовки пациента к электрокардиографии, велоэргометрии (нагрузочное тестирование ЭКГ), ЭХОКГ (ультразвуковое исследование сердца), суточное холтеровское мониторирование ЭКГ.</w:t>
            </w:r>
          </w:p>
          <w:p w:rsidR="008B236B" w:rsidRPr="00E1242F" w:rsidRDefault="008B236B" w:rsidP="00863260">
            <w:pPr>
              <w:numPr>
                <w:ilvl w:val="0"/>
                <w:numId w:val="29"/>
              </w:numPr>
              <w:ind w:left="0" w:firstLine="0"/>
              <w:contextualSpacing/>
              <w:jc w:val="both"/>
            </w:pPr>
            <w:r>
              <w:t>Правила оформления направлений на электрокардиографию, велоэргометрию, ЭХОКГ, суточное холтеровское мониторирование ЭКГ.</w:t>
            </w:r>
          </w:p>
        </w:tc>
        <w:tc>
          <w:tcPr>
            <w:tcW w:w="5180" w:type="dxa"/>
          </w:tcPr>
          <w:p w:rsidR="008B236B" w:rsidRPr="000965D2" w:rsidRDefault="008B236B" w:rsidP="00F43B95">
            <w:pPr>
              <w:numPr>
                <w:ilvl w:val="0"/>
                <w:numId w:val="2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bCs/>
              </w:rPr>
            </w:pPr>
            <w:r w:rsidRPr="000965D2">
              <w:rPr>
                <w:bCs/>
              </w:rPr>
              <w:t>Выпол</w:t>
            </w:r>
            <w:r>
              <w:rPr>
                <w:bCs/>
              </w:rPr>
              <w:t>нение</w:t>
            </w:r>
            <w:r w:rsidRPr="000965D2">
              <w:rPr>
                <w:bCs/>
              </w:rPr>
              <w:t xml:space="preserve"> работы  с соблюдением норм медицинской этики, морали и права. </w:t>
            </w:r>
          </w:p>
          <w:p w:rsidR="008B236B" w:rsidRPr="000965D2" w:rsidRDefault="008B236B" w:rsidP="00F43B95">
            <w:pPr>
              <w:numPr>
                <w:ilvl w:val="0"/>
                <w:numId w:val="2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bCs/>
              </w:rPr>
            </w:pPr>
            <w:r w:rsidRPr="000965D2">
              <w:rPr>
                <w:bCs/>
              </w:rPr>
              <w:t>Выполн</w:t>
            </w:r>
            <w:r>
              <w:rPr>
                <w:bCs/>
              </w:rPr>
              <w:t>ение</w:t>
            </w:r>
            <w:r w:rsidRPr="000965D2">
              <w:rPr>
                <w:bCs/>
              </w:rPr>
              <w:t xml:space="preserve"> работы с соблюдением лечебно-охранительного режима и правил внутреннего распорядка.</w:t>
            </w:r>
          </w:p>
          <w:p w:rsidR="008B236B" w:rsidRPr="00785A6C" w:rsidRDefault="008B236B" w:rsidP="00785A6C">
            <w:pPr>
              <w:numPr>
                <w:ilvl w:val="0"/>
                <w:numId w:val="2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bCs/>
              </w:rPr>
            </w:pPr>
            <w:r w:rsidRPr="000965D2">
              <w:rPr>
                <w:bCs/>
              </w:rPr>
              <w:t xml:space="preserve"> Выполн</w:t>
            </w:r>
            <w:r>
              <w:rPr>
                <w:bCs/>
              </w:rPr>
              <w:t>ение</w:t>
            </w:r>
            <w:r w:rsidRPr="000965D2">
              <w:rPr>
                <w:bCs/>
              </w:rPr>
              <w:t xml:space="preserve"> работы с соблюдением требований охраны труда</w:t>
            </w:r>
            <w:r>
              <w:t xml:space="preserve"> в </w:t>
            </w:r>
            <w:r w:rsidRPr="00E1242F">
              <w:t>ЭКГ -</w:t>
            </w:r>
            <w:r w:rsidRPr="000965D2">
              <w:rPr>
                <w:b/>
              </w:rPr>
              <w:t xml:space="preserve"> </w:t>
            </w:r>
            <w:r w:rsidRPr="002123F3">
              <w:t>кабинет</w:t>
            </w:r>
            <w:r>
              <w:t>е</w:t>
            </w:r>
            <w:r w:rsidRPr="000965D2">
              <w:rPr>
                <w:bCs/>
              </w:rPr>
              <w:t xml:space="preserve">. </w:t>
            </w:r>
          </w:p>
          <w:p w:rsidR="008B236B" w:rsidRDefault="008B236B" w:rsidP="008C368C">
            <w:pPr>
              <w:numPr>
                <w:ilvl w:val="0"/>
                <w:numId w:val="29"/>
              </w:numPr>
              <w:shd w:val="clear" w:color="auto" w:fill="FFFFFF"/>
              <w:ind w:left="0" w:firstLine="0"/>
            </w:pPr>
            <w:r>
              <w:t>О</w:t>
            </w:r>
            <w:r w:rsidRPr="008C368C">
              <w:t>существл</w:t>
            </w:r>
            <w:r>
              <w:t xml:space="preserve">ение </w:t>
            </w:r>
            <w:r w:rsidRPr="008C368C">
              <w:t>регистраци</w:t>
            </w:r>
            <w:r>
              <w:t xml:space="preserve">и </w:t>
            </w:r>
            <w:r w:rsidRPr="008C368C">
              <w:t>пациентов и диагностических исследований в учётной документации по установленной форме.</w:t>
            </w:r>
          </w:p>
          <w:p w:rsidR="008B236B" w:rsidRPr="008C368C" w:rsidRDefault="008B236B" w:rsidP="008C368C">
            <w:pPr>
              <w:numPr>
                <w:ilvl w:val="0"/>
                <w:numId w:val="29"/>
              </w:numPr>
              <w:shd w:val="clear" w:color="auto" w:fill="FFFFFF"/>
              <w:ind w:left="0" w:firstLine="0"/>
            </w:pPr>
            <w:r>
              <w:t>Правильное  наложение электродов, масштаб записи.</w:t>
            </w:r>
          </w:p>
          <w:p w:rsidR="008B236B" w:rsidRPr="008C368C" w:rsidRDefault="008B236B" w:rsidP="008C368C">
            <w:pPr>
              <w:numPr>
                <w:ilvl w:val="0"/>
                <w:numId w:val="29"/>
              </w:numPr>
              <w:shd w:val="clear" w:color="auto" w:fill="FFFFFF"/>
              <w:ind w:left="0" w:firstLine="0"/>
            </w:pPr>
            <w:r w:rsidRPr="008C368C">
              <w:t xml:space="preserve">Проведение </w:t>
            </w:r>
            <w:r>
              <w:t xml:space="preserve">техники записи </w:t>
            </w:r>
            <w:r w:rsidRPr="008C368C">
              <w:t>ЭКГ исследования.</w:t>
            </w:r>
          </w:p>
          <w:p w:rsidR="008B236B" w:rsidRPr="008C368C" w:rsidRDefault="008B236B" w:rsidP="008C368C">
            <w:pPr>
              <w:numPr>
                <w:ilvl w:val="0"/>
                <w:numId w:val="29"/>
              </w:numPr>
              <w:shd w:val="clear" w:color="auto" w:fill="FFFFFF"/>
              <w:ind w:left="0" w:firstLine="0"/>
            </w:pPr>
            <w:r>
              <w:t>Обрабатывание м</w:t>
            </w:r>
            <w:r w:rsidRPr="008C368C">
              <w:t>еталлически</w:t>
            </w:r>
            <w:r>
              <w:t>х</w:t>
            </w:r>
            <w:r w:rsidRPr="008C368C">
              <w:t xml:space="preserve"> электрод</w:t>
            </w:r>
            <w:r>
              <w:t xml:space="preserve">ов </w:t>
            </w:r>
            <w:r w:rsidRPr="008C368C">
              <w:t xml:space="preserve"> после каждого пациента спиртом этиловым 70</w:t>
            </w:r>
            <w:r>
              <w:t>°</w:t>
            </w:r>
            <w:r w:rsidRPr="008C368C">
              <w:t>С</w:t>
            </w:r>
            <w:r>
              <w:t xml:space="preserve"> </w:t>
            </w:r>
            <w:r w:rsidRPr="008C368C">
              <w:t xml:space="preserve"> 2-х кратного.</w:t>
            </w:r>
          </w:p>
          <w:p w:rsidR="008B236B" w:rsidRDefault="008B236B" w:rsidP="008C368C">
            <w:pPr>
              <w:numPr>
                <w:ilvl w:val="0"/>
                <w:numId w:val="29"/>
              </w:numPr>
              <w:shd w:val="clear" w:color="auto" w:fill="FFFFFF"/>
              <w:ind w:left="0" w:firstLine="0"/>
            </w:pPr>
            <w:r>
              <w:t>Наблюдение за техникой установки аппаратов холтеровского мониторирования.</w:t>
            </w:r>
          </w:p>
          <w:p w:rsidR="008B236B" w:rsidRDefault="008B236B" w:rsidP="008C368C">
            <w:pPr>
              <w:numPr>
                <w:ilvl w:val="0"/>
                <w:numId w:val="29"/>
              </w:numPr>
              <w:shd w:val="clear" w:color="auto" w:fill="FFFFFF"/>
              <w:ind w:left="0" w:firstLine="0"/>
            </w:pPr>
            <w:r>
              <w:t>Ознакомление с правилами ведения  дневника  при холтерском мониторировании.</w:t>
            </w:r>
          </w:p>
          <w:p w:rsidR="008B236B" w:rsidRDefault="008B236B" w:rsidP="003425A0">
            <w:pPr>
              <w:numPr>
                <w:ilvl w:val="0"/>
                <w:numId w:val="29"/>
              </w:numPr>
              <w:shd w:val="clear" w:color="auto" w:fill="FFFFFF"/>
              <w:ind w:left="0" w:firstLine="0"/>
              <w:jc w:val="both"/>
            </w:pPr>
            <w:r>
              <w:t>Ознакомление с анализом зафиксированных показателей при помощи специальной  компьютерной программы, которая фиксирует все процессы, отличающиеся от нормы.</w:t>
            </w:r>
          </w:p>
          <w:p w:rsidR="008B236B" w:rsidRDefault="008B236B" w:rsidP="003425A0">
            <w:pPr>
              <w:numPr>
                <w:ilvl w:val="0"/>
                <w:numId w:val="29"/>
              </w:numPr>
              <w:shd w:val="clear" w:color="auto" w:fill="FFFFFF"/>
              <w:ind w:left="0" w:firstLine="0"/>
              <w:jc w:val="both"/>
            </w:pPr>
            <w:r>
              <w:t>Наблюдение за техникой выполнения ЭХОКГ.</w:t>
            </w:r>
          </w:p>
          <w:p w:rsidR="008B236B" w:rsidRPr="003425A0" w:rsidRDefault="008B236B" w:rsidP="009A1F88">
            <w:pPr>
              <w:numPr>
                <w:ilvl w:val="0"/>
                <w:numId w:val="29"/>
              </w:numPr>
              <w:shd w:val="clear" w:color="auto" w:fill="FFFFFF"/>
              <w:ind w:left="0" w:firstLine="0"/>
              <w:jc w:val="both"/>
            </w:pPr>
            <w:r>
              <w:t>Наблюдение за техникой выполнения велоэргометрией.</w:t>
            </w:r>
          </w:p>
        </w:tc>
      </w:tr>
      <w:tr w:rsidR="008B236B" w:rsidTr="004E1234">
        <w:tc>
          <w:tcPr>
            <w:tcW w:w="14786" w:type="dxa"/>
            <w:gridSpan w:val="5"/>
          </w:tcPr>
          <w:p w:rsidR="008B236B" w:rsidRPr="000965D2" w:rsidRDefault="008B236B" w:rsidP="00DC4E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0965D2">
              <w:rPr>
                <w:b/>
              </w:rPr>
              <w:t xml:space="preserve">Работа </w:t>
            </w:r>
            <w:r w:rsidRPr="000965D2">
              <w:rPr>
                <w:b/>
                <w:bCs/>
              </w:rPr>
              <w:t xml:space="preserve">в </w:t>
            </w:r>
            <w:r>
              <w:rPr>
                <w:b/>
              </w:rPr>
              <w:t>аптеки ЛПУ</w:t>
            </w:r>
          </w:p>
        </w:tc>
      </w:tr>
      <w:tr w:rsidR="008B236B" w:rsidTr="0062152A">
        <w:tc>
          <w:tcPr>
            <w:tcW w:w="1526" w:type="dxa"/>
          </w:tcPr>
          <w:p w:rsidR="008B236B" w:rsidRDefault="008B236B" w:rsidP="000965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before="120" w:after="120"/>
              <w:contextualSpacing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59" w:type="dxa"/>
          </w:tcPr>
          <w:p w:rsidR="008B236B" w:rsidRDefault="008B236B" w:rsidP="000965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before="120" w:after="120"/>
              <w:contextualSpacing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521" w:type="dxa"/>
            <w:gridSpan w:val="2"/>
          </w:tcPr>
          <w:p w:rsidR="008B236B" w:rsidRDefault="008B236B" w:rsidP="00E1242F">
            <w:pPr>
              <w:widowControl w:val="0"/>
              <w:numPr>
                <w:ilvl w:val="0"/>
                <w:numId w:val="2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>
              <w:t>Основные правила выписывания и получения лекарственных средств отделениями ЛПУ.</w:t>
            </w:r>
          </w:p>
          <w:p w:rsidR="008B236B" w:rsidRDefault="008B236B" w:rsidP="00E1242F">
            <w:pPr>
              <w:widowControl w:val="0"/>
              <w:numPr>
                <w:ilvl w:val="0"/>
                <w:numId w:val="2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>
              <w:t>Требования, предъявляемые к хранению лекарственных средств.</w:t>
            </w:r>
          </w:p>
          <w:p w:rsidR="008B236B" w:rsidRDefault="008B236B" w:rsidP="00E1242F">
            <w:pPr>
              <w:widowControl w:val="0"/>
              <w:numPr>
                <w:ilvl w:val="0"/>
                <w:numId w:val="2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>
              <w:t>Основные правила хранения и учёта наркотических, сильнодействующих, остродефицитных и дорогостоящих лекарственных средств.</w:t>
            </w:r>
          </w:p>
          <w:p w:rsidR="008B236B" w:rsidRDefault="008B236B" w:rsidP="00E1242F">
            <w:pPr>
              <w:widowControl w:val="0"/>
              <w:numPr>
                <w:ilvl w:val="0"/>
                <w:numId w:val="2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>
              <w:t>Пути и способы введения лекарственных средств в организм.</w:t>
            </w:r>
          </w:p>
          <w:p w:rsidR="008B236B" w:rsidRDefault="008B236B" w:rsidP="00E1242F">
            <w:pPr>
              <w:widowControl w:val="0"/>
              <w:numPr>
                <w:ilvl w:val="0"/>
                <w:numId w:val="2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>
              <w:t>Основные правила раздачи лекарственных средств.</w:t>
            </w:r>
          </w:p>
          <w:p w:rsidR="008B236B" w:rsidRDefault="008B236B" w:rsidP="00E1242F">
            <w:pPr>
              <w:widowControl w:val="0"/>
              <w:numPr>
                <w:ilvl w:val="0"/>
                <w:numId w:val="2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>
              <w:t>Особенности сублигвального, ректального, наружного, ингаляционного способа введения лекарственных веществ.</w:t>
            </w:r>
          </w:p>
          <w:p w:rsidR="008B236B" w:rsidRDefault="008B236B" w:rsidP="00E1242F">
            <w:pPr>
              <w:widowControl w:val="0"/>
              <w:numPr>
                <w:ilvl w:val="0"/>
                <w:numId w:val="2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>
              <w:t xml:space="preserve">Причины, вызывающие у пациента негативное отношение к лекарственной терапии. </w:t>
            </w:r>
          </w:p>
        </w:tc>
        <w:tc>
          <w:tcPr>
            <w:tcW w:w="5180" w:type="dxa"/>
          </w:tcPr>
          <w:p w:rsidR="008B236B" w:rsidRPr="000965D2" w:rsidRDefault="008B236B" w:rsidP="007234FB">
            <w:pPr>
              <w:numPr>
                <w:ilvl w:val="0"/>
                <w:numId w:val="2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bCs/>
              </w:rPr>
            </w:pPr>
            <w:r w:rsidRPr="000965D2">
              <w:rPr>
                <w:bCs/>
              </w:rPr>
              <w:t>Выполн</w:t>
            </w:r>
            <w:r>
              <w:rPr>
                <w:bCs/>
              </w:rPr>
              <w:t>ение</w:t>
            </w:r>
            <w:r w:rsidRPr="000965D2">
              <w:rPr>
                <w:bCs/>
              </w:rPr>
              <w:t xml:space="preserve"> работы  с соблюдением норм медицинской этики, морали и права. </w:t>
            </w:r>
          </w:p>
          <w:p w:rsidR="008B236B" w:rsidRPr="000965D2" w:rsidRDefault="008B236B" w:rsidP="007234FB">
            <w:pPr>
              <w:numPr>
                <w:ilvl w:val="0"/>
                <w:numId w:val="2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bCs/>
              </w:rPr>
            </w:pPr>
            <w:r w:rsidRPr="000965D2">
              <w:rPr>
                <w:bCs/>
              </w:rPr>
              <w:t>Выполн</w:t>
            </w:r>
            <w:r>
              <w:rPr>
                <w:bCs/>
              </w:rPr>
              <w:t xml:space="preserve">ение </w:t>
            </w:r>
            <w:r w:rsidRPr="000965D2">
              <w:rPr>
                <w:bCs/>
              </w:rPr>
              <w:t>работы с соблюдением лечебно-охранительного режима и правил внутреннего распорядка.</w:t>
            </w:r>
          </w:p>
          <w:p w:rsidR="008B236B" w:rsidRDefault="008B236B" w:rsidP="00F43B95">
            <w:pPr>
              <w:numPr>
                <w:ilvl w:val="0"/>
                <w:numId w:val="2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Умение делать выборку назначений из истории болезни.</w:t>
            </w:r>
          </w:p>
          <w:p w:rsidR="008B236B" w:rsidRDefault="008B236B" w:rsidP="00F43B95">
            <w:pPr>
              <w:numPr>
                <w:ilvl w:val="0"/>
                <w:numId w:val="2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Заполнение журнала учёта лекарственных средств.</w:t>
            </w:r>
          </w:p>
          <w:p w:rsidR="008B236B" w:rsidRDefault="008B236B" w:rsidP="00F43B95">
            <w:pPr>
              <w:numPr>
                <w:ilvl w:val="0"/>
                <w:numId w:val="2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Наблюдение за правильной техникой оформления журнала учёта наркотических средств.</w:t>
            </w:r>
          </w:p>
          <w:p w:rsidR="008B236B" w:rsidRDefault="008B236B" w:rsidP="00F43B95">
            <w:pPr>
              <w:numPr>
                <w:ilvl w:val="0"/>
                <w:numId w:val="2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Выписывание по определённой форме накладную (требование) на получение лекарственных средств из аптеки в нескольких экземплярах на латинском языке.</w:t>
            </w:r>
          </w:p>
          <w:p w:rsidR="008B236B" w:rsidRPr="000965D2" w:rsidRDefault="008B236B" w:rsidP="00F43B95">
            <w:pPr>
              <w:numPr>
                <w:ilvl w:val="0"/>
                <w:numId w:val="2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bCs/>
              </w:rPr>
            </w:pPr>
            <w:r>
              <w:t xml:space="preserve">Наблюдение за выдачей лекарственных средств из аптеки старшим медицинским сёстрам отделений ЛПУ согласно их заявкам. </w:t>
            </w:r>
            <w:r>
              <w:rPr>
                <w:bCs/>
              </w:rPr>
              <w:t xml:space="preserve"> </w:t>
            </w:r>
          </w:p>
        </w:tc>
      </w:tr>
      <w:tr w:rsidR="008B236B" w:rsidTr="006658AF">
        <w:tc>
          <w:tcPr>
            <w:tcW w:w="14786" w:type="dxa"/>
            <w:gridSpan w:val="5"/>
          </w:tcPr>
          <w:p w:rsidR="008B236B" w:rsidRPr="000965D2" w:rsidRDefault="008B236B" w:rsidP="000965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before="120" w:after="120"/>
              <w:contextualSpacing/>
              <w:jc w:val="center"/>
              <w:rPr>
                <w:b/>
              </w:rPr>
            </w:pPr>
            <w:r w:rsidRPr="000F4D66">
              <w:rPr>
                <w:b/>
              </w:rPr>
              <w:t xml:space="preserve">Работа </w:t>
            </w:r>
            <w:r w:rsidRPr="000F4D66">
              <w:rPr>
                <w:b/>
                <w:bCs/>
              </w:rPr>
              <w:t xml:space="preserve">в </w:t>
            </w:r>
            <w:r>
              <w:rPr>
                <w:b/>
              </w:rPr>
              <w:t>кабинете ФГДС</w:t>
            </w:r>
            <w:r w:rsidRPr="000F4D66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</w:tr>
      <w:tr w:rsidR="008B236B" w:rsidTr="00293EAF">
        <w:tc>
          <w:tcPr>
            <w:tcW w:w="1526" w:type="dxa"/>
          </w:tcPr>
          <w:p w:rsidR="008B236B" w:rsidRPr="000965D2" w:rsidRDefault="008B236B" w:rsidP="000965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before="120" w:after="120"/>
              <w:contextualSpacing/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8B236B" w:rsidRPr="000965D2" w:rsidRDefault="008B236B" w:rsidP="000965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before="120" w:after="120"/>
              <w:contextualSpacing/>
              <w:jc w:val="center"/>
              <w:rPr>
                <w:b/>
              </w:rPr>
            </w:pPr>
          </w:p>
        </w:tc>
        <w:tc>
          <w:tcPr>
            <w:tcW w:w="6472" w:type="dxa"/>
          </w:tcPr>
          <w:p w:rsidR="008B236B" w:rsidRPr="000F4D66" w:rsidRDefault="008B236B" w:rsidP="00293EAF">
            <w:pPr>
              <w:widowControl w:val="0"/>
              <w:numPr>
                <w:ilvl w:val="0"/>
                <w:numId w:val="2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both"/>
            </w:pPr>
            <w:r w:rsidRPr="000F4D66">
              <w:t xml:space="preserve">Устройство  и оборудование </w:t>
            </w:r>
            <w:r w:rsidRPr="00572C65">
              <w:t>ФГДС</w:t>
            </w:r>
            <w:r w:rsidRPr="000F4D66">
              <w:t xml:space="preserve"> –</w:t>
            </w:r>
            <w:r w:rsidRPr="000F4D66">
              <w:rPr>
                <w:b/>
              </w:rPr>
              <w:t xml:space="preserve"> </w:t>
            </w:r>
            <w:r w:rsidRPr="000F4D66">
              <w:t>кабинета.</w:t>
            </w:r>
          </w:p>
          <w:p w:rsidR="008B236B" w:rsidRPr="000F4D66" w:rsidRDefault="008B236B" w:rsidP="00293EAF">
            <w:pPr>
              <w:widowControl w:val="0"/>
              <w:numPr>
                <w:ilvl w:val="0"/>
                <w:numId w:val="2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both"/>
            </w:pPr>
            <w:r w:rsidRPr="000F4D66">
              <w:t xml:space="preserve">Назначение </w:t>
            </w:r>
            <w:r w:rsidRPr="00572C65">
              <w:t>ФГДС</w:t>
            </w:r>
            <w:r w:rsidRPr="000F4D66">
              <w:t xml:space="preserve"> –</w:t>
            </w:r>
            <w:r w:rsidRPr="000F4D66">
              <w:rPr>
                <w:b/>
              </w:rPr>
              <w:t xml:space="preserve"> </w:t>
            </w:r>
            <w:r w:rsidRPr="000F4D66">
              <w:t>кабинета.</w:t>
            </w:r>
          </w:p>
          <w:p w:rsidR="008B236B" w:rsidRPr="000F4D66" w:rsidRDefault="008B236B" w:rsidP="00293EAF">
            <w:pPr>
              <w:widowControl w:val="0"/>
              <w:numPr>
                <w:ilvl w:val="0"/>
                <w:numId w:val="2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both"/>
            </w:pPr>
            <w:r w:rsidRPr="000F4D66">
              <w:t xml:space="preserve">Нормативные документы, регламентирующие работу в </w:t>
            </w:r>
            <w:r w:rsidRPr="00572C65">
              <w:t>ФГДС</w:t>
            </w:r>
            <w:r w:rsidRPr="000F4D66">
              <w:t xml:space="preserve"> –</w:t>
            </w:r>
            <w:r w:rsidRPr="000F4D66">
              <w:rPr>
                <w:b/>
              </w:rPr>
              <w:t xml:space="preserve"> </w:t>
            </w:r>
            <w:r w:rsidRPr="000F4D66">
              <w:t>кабинете.</w:t>
            </w:r>
          </w:p>
          <w:p w:rsidR="008B236B" w:rsidRPr="000F4D66" w:rsidRDefault="008B236B" w:rsidP="00293EAF">
            <w:pPr>
              <w:widowControl w:val="0"/>
              <w:numPr>
                <w:ilvl w:val="0"/>
                <w:numId w:val="2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both"/>
            </w:pPr>
            <w:r w:rsidRPr="000F4D66">
              <w:t xml:space="preserve">Должностные обязанности среднего медицинского работника </w:t>
            </w:r>
            <w:r w:rsidRPr="00572C65">
              <w:t>ФГДС</w:t>
            </w:r>
            <w:r w:rsidRPr="000F4D66">
              <w:t xml:space="preserve"> –</w:t>
            </w:r>
            <w:r w:rsidRPr="000F4D66">
              <w:rPr>
                <w:b/>
              </w:rPr>
              <w:t xml:space="preserve"> </w:t>
            </w:r>
            <w:r w:rsidRPr="000F4D66">
              <w:t>кабинета.</w:t>
            </w:r>
          </w:p>
          <w:p w:rsidR="008B236B" w:rsidRPr="000F4D66" w:rsidRDefault="008B236B" w:rsidP="00293EAF">
            <w:pPr>
              <w:numPr>
                <w:ilvl w:val="0"/>
                <w:numId w:val="29"/>
              </w:numPr>
              <w:contextualSpacing/>
              <w:jc w:val="both"/>
            </w:pPr>
            <w:r w:rsidRPr="000F4D66">
              <w:t>Требования к личной гигиене и медицинской одежде персонала.</w:t>
            </w:r>
          </w:p>
          <w:p w:rsidR="008B236B" w:rsidRPr="000F4D66" w:rsidRDefault="008B236B" w:rsidP="00293EAF">
            <w:pPr>
              <w:numPr>
                <w:ilvl w:val="0"/>
                <w:numId w:val="29"/>
              </w:numPr>
              <w:contextualSpacing/>
              <w:jc w:val="both"/>
            </w:pPr>
            <w:r w:rsidRPr="000F4D66">
              <w:t xml:space="preserve">Основные функции </w:t>
            </w:r>
            <w:r>
              <w:t>ЖКТ.</w:t>
            </w:r>
          </w:p>
          <w:p w:rsidR="008B236B" w:rsidRPr="000F4D66" w:rsidRDefault="008B236B" w:rsidP="00293EAF">
            <w:pPr>
              <w:numPr>
                <w:ilvl w:val="0"/>
                <w:numId w:val="29"/>
              </w:numPr>
              <w:contextualSpacing/>
              <w:jc w:val="both"/>
            </w:pPr>
            <w:r w:rsidRPr="000F4D66">
              <w:t xml:space="preserve">Правила подготовки пациента </w:t>
            </w:r>
            <w:r>
              <w:t>ФГДС.</w:t>
            </w:r>
          </w:p>
          <w:p w:rsidR="008B236B" w:rsidRPr="000F4D66" w:rsidRDefault="008B236B" w:rsidP="00293EAF">
            <w:pPr>
              <w:widowControl w:val="0"/>
              <w:numPr>
                <w:ilvl w:val="0"/>
                <w:numId w:val="2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both"/>
            </w:pPr>
            <w:r w:rsidRPr="000F4D66">
              <w:t xml:space="preserve">Правила оформления направлений на </w:t>
            </w:r>
            <w:r>
              <w:t>ФГДС</w:t>
            </w:r>
            <w:r w:rsidRPr="000F4D66">
              <w:t>.</w:t>
            </w:r>
          </w:p>
        </w:tc>
        <w:tc>
          <w:tcPr>
            <w:tcW w:w="5229" w:type="dxa"/>
            <w:gridSpan w:val="2"/>
          </w:tcPr>
          <w:p w:rsidR="008B236B" w:rsidRPr="000F4D66" w:rsidRDefault="008B236B" w:rsidP="00293EAF">
            <w:pPr>
              <w:numPr>
                <w:ilvl w:val="0"/>
                <w:numId w:val="2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0F4D66">
              <w:rPr>
                <w:bCs/>
              </w:rPr>
              <w:t xml:space="preserve">Выполнение работы  с соблюдением норм медицинской этики, морали и права. </w:t>
            </w:r>
          </w:p>
          <w:p w:rsidR="008B236B" w:rsidRPr="000F4D66" w:rsidRDefault="008B236B" w:rsidP="00293EAF">
            <w:pPr>
              <w:numPr>
                <w:ilvl w:val="0"/>
                <w:numId w:val="2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0F4D66">
              <w:rPr>
                <w:bCs/>
              </w:rPr>
              <w:t>Выполнение работы с соблюдением лечебно-охранительного режима и правил внутреннего распорядка.</w:t>
            </w:r>
          </w:p>
          <w:p w:rsidR="008B236B" w:rsidRPr="000F4D66" w:rsidRDefault="008B236B" w:rsidP="00293EAF">
            <w:pPr>
              <w:numPr>
                <w:ilvl w:val="0"/>
                <w:numId w:val="2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0F4D66">
              <w:rPr>
                <w:bCs/>
              </w:rPr>
              <w:t xml:space="preserve"> Выполнение работы с соблюдением требований охраны труда</w:t>
            </w:r>
            <w:r w:rsidRPr="000F4D66">
              <w:t xml:space="preserve"> в </w:t>
            </w:r>
            <w:r>
              <w:t>ФГДС</w:t>
            </w:r>
            <w:r w:rsidRPr="000F4D66">
              <w:t xml:space="preserve"> кабинете</w:t>
            </w:r>
            <w:r w:rsidRPr="000F4D66">
              <w:rPr>
                <w:bCs/>
              </w:rPr>
              <w:t xml:space="preserve">. </w:t>
            </w:r>
          </w:p>
          <w:p w:rsidR="008B236B" w:rsidRPr="000F4D66" w:rsidRDefault="008B236B" w:rsidP="00293EAF">
            <w:pPr>
              <w:widowControl w:val="0"/>
              <w:numPr>
                <w:ilvl w:val="0"/>
                <w:numId w:val="2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both"/>
            </w:pPr>
            <w:r w:rsidRPr="000F4D66">
              <w:t xml:space="preserve">Наблюдение за правильной техникой </w:t>
            </w:r>
            <w:r>
              <w:t>проведения ФГДС.</w:t>
            </w:r>
          </w:p>
          <w:p w:rsidR="008B236B" w:rsidRPr="000F4D66" w:rsidRDefault="008B236B" w:rsidP="00293EAF">
            <w:pPr>
              <w:numPr>
                <w:ilvl w:val="0"/>
                <w:numId w:val="2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0F4D66">
              <w:rPr>
                <w:bCs/>
              </w:rPr>
              <w:t>Ведение учётно – отчётной документации в соответствии с утверждёнными формами.</w:t>
            </w:r>
          </w:p>
        </w:tc>
      </w:tr>
      <w:tr w:rsidR="008B236B" w:rsidTr="0062152A">
        <w:tc>
          <w:tcPr>
            <w:tcW w:w="1526" w:type="dxa"/>
          </w:tcPr>
          <w:p w:rsidR="008B236B" w:rsidRPr="000965D2" w:rsidRDefault="008B236B" w:rsidP="000965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before="120" w:after="120"/>
              <w:contextualSpacing/>
              <w:jc w:val="center"/>
              <w:rPr>
                <w:b/>
              </w:rPr>
            </w:pPr>
            <w:r w:rsidRPr="000965D2">
              <w:rPr>
                <w:b/>
              </w:rPr>
              <w:t>1</w:t>
            </w:r>
          </w:p>
        </w:tc>
        <w:tc>
          <w:tcPr>
            <w:tcW w:w="1559" w:type="dxa"/>
          </w:tcPr>
          <w:p w:rsidR="008B236B" w:rsidRPr="000965D2" w:rsidRDefault="008B236B" w:rsidP="000965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before="120" w:after="120"/>
              <w:contextualSpacing/>
              <w:jc w:val="center"/>
              <w:rPr>
                <w:b/>
              </w:rPr>
            </w:pPr>
            <w:r w:rsidRPr="000965D2">
              <w:rPr>
                <w:b/>
              </w:rPr>
              <w:t>6</w:t>
            </w:r>
          </w:p>
        </w:tc>
        <w:tc>
          <w:tcPr>
            <w:tcW w:w="11701" w:type="dxa"/>
            <w:gridSpan w:val="3"/>
          </w:tcPr>
          <w:p w:rsidR="008B236B" w:rsidRDefault="008B236B" w:rsidP="000965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before="120" w:after="120"/>
              <w:contextualSpacing/>
              <w:jc w:val="center"/>
            </w:pPr>
            <w:r w:rsidRPr="000965D2">
              <w:rPr>
                <w:b/>
              </w:rPr>
              <w:t>Дифференцированный зачет</w:t>
            </w:r>
          </w:p>
        </w:tc>
      </w:tr>
      <w:tr w:rsidR="008B236B" w:rsidTr="0062152A">
        <w:tc>
          <w:tcPr>
            <w:tcW w:w="1526" w:type="dxa"/>
          </w:tcPr>
          <w:p w:rsidR="008B236B" w:rsidRPr="000965D2" w:rsidRDefault="008B236B" w:rsidP="000965D2">
            <w:pPr>
              <w:pStyle w:val="NoSpacing"/>
              <w:jc w:val="center"/>
              <w:rPr>
                <w:b/>
                <w:kern w:val="24"/>
              </w:rPr>
            </w:pPr>
            <w:r w:rsidRPr="000965D2">
              <w:rPr>
                <w:b/>
                <w:kern w:val="24"/>
              </w:rPr>
              <w:t>12</w:t>
            </w:r>
          </w:p>
        </w:tc>
        <w:tc>
          <w:tcPr>
            <w:tcW w:w="1559" w:type="dxa"/>
          </w:tcPr>
          <w:p w:rsidR="008B236B" w:rsidRPr="000965D2" w:rsidRDefault="008B236B" w:rsidP="000965D2">
            <w:pPr>
              <w:pStyle w:val="NoSpacing"/>
              <w:jc w:val="center"/>
              <w:rPr>
                <w:b/>
              </w:rPr>
            </w:pPr>
            <w:r w:rsidRPr="000965D2">
              <w:rPr>
                <w:b/>
              </w:rPr>
              <w:t>72</w:t>
            </w:r>
          </w:p>
        </w:tc>
        <w:tc>
          <w:tcPr>
            <w:tcW w:w="11701" w:type="dxa"/>
            <w:gridSpan w:val="3"/>
          </w:tcPr>
          <w:p w:rsidR="008B236B" w:rsidRDefault="008B236B" w:rsidP="000965D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before="120" w:after="120"/>
              <w:contextualSpacing/>
              <w:jc w:val="center"/>
            </w:pPr>
            <w:r w:rsidRPr="000965D2">
              <w:rPr>
                <w:b/>
                <w:i/>
                <w:kern w:val="24"/>
              </w:rPr>
              <w:t>Всего</w:t>
            </w:r>
          </w:p>
        </w:tc>
      </w:tr>
    </w:tbl>
    <w:p w:rsidR="008B236B" w:rsidRDefault="008B236B" w:rsidP="00DD045B">
      <w:pPr>
        <w:spacing w:line="360" w:lineRule="auto"/>
        <w:contextualSpacing/>
        <w:rPr>
          <w:sz w:val="28"/>
          <w:szCs w:val="28"/>
        </w:rPr>
        <w:sectPr w:rsidR="008B236B" w:rsidSect="0062152A">
          <w:pgSz w:w="16838" w:h="11906" w:orient="landscape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8B236B" w:rsidRPr="00E808B0" w:rsidRDefault="008B236B" w:rsidP="006F2035">
      <w:pPr>
        <w:keepNext/>
        <w:keepLines/>
        <w:suppressLineNumbers/>
        <w:suppressAutoHyphens/>
        <w:contextualSpacing/>
        <w:jc w:val="center"/>
      </w:pPr>
      <w:r w:rsidRPr="00E808B0">
        <w:t>МИНИСТЕРСТВО ОБРАЗОВАНИЯ И НАУКИ АРХАНГЕЛЬСКОЙ ОБЛАСТИ</w:t>
      </w:r>
    </w:p>
    <w:p w:rsidR="008B236B" w:rsidRPr="00E808B0" w:rsidRDefault="008B236B" w:rsidP="006F2035">
      <w:pPr>
        <w:keepNext/>
        <w:keepLines/>
        <w:suppressLineNumbers/>
        <w:suppressAutoHyphens/>
        <w:contextualSpacing/>
        <w:jc w:val="center"/>
      </w:pPr>
    </w:p>
    <w:p w:rsidR="008B236B" w:rsidRPr="00E808B0" w:rsidRDefault="008B236B" w:rsidP="006F2035">
      <w:pPr>
        <w:keepNext/>
        <w:keepLines/>
        <w:suppressLineNumbers/>
        <w:suppressAutoHyphens/>
        <w:contextualSpacing/>
        <w:jc w:val="center"/>
      </w:pPr>
      <w:r w:rsidRPr="00E808B0">
        <w:t>Государственное автономное профессиональное</w:t>
      </w:r>
    </w:p>
    <w:p w:rsidR="008B236B" w:rsidRPr="00E808B0" w:rsidRDefault="008B236B" w:rsidP="006F2035">
      <w:pPr>
        <w:keepNext/>
        <w:keepLines/>
        <w:suppressLineNumbers/>
        <w:suppressAutoHyphens/>
        <w:contextualSpacing/>
        <w:jc w:val="center"/>
      </w:pPr>
      <w:r w:rsidRPr="00E808B0">
        <w:t>образовательное учреждение Архангельской области</w:t>
      </w:r>
    </w:p>
    <w:p w:rsidR="008B236B" w:rsidRPr="00E808B0" w:rsidRDefault="008B236B" w:rsidP="006F2035">
      <w:pPr>
        <w:keepNext/>
        <w:keepLines/>
        <w:suppressLineNumbers/>
        <w:suppressAutoHyphens/>
        <w:contextualSpacing/>
        <w:jc w:val="center"/>
      </w:pPr>
    </w:p>
    <w:p w:rsidR="008B236B" w:rsidRPr="00E808B0" w:rsidRDefault="008B236B" w:rsidP="006F2035">
      <w:pPr>
        <w:keepNext/>
        <w:keepLines/>
        <w:suppressLineNumbers/>
        <w:suppressAutoHyphens/>
        <w:contextualSpacing/>
        <w:jc w:val="center"/>
        <w:rPr>
          <w:b/>
        </w:rPr>
      </w:pPr>
      <w:r w:rsidRPr="00E808B0">
        <w:rPr>
          <w:b/>
        </w:rPr>
        <w:t>«НЯНДОМСКИЙ ЖЕЛЕЗНОДОРОЖНЫЙ КОЛЛЕДЖ»</w:t>
      </w:r>
    </w:p>
    <w:p w:rsidR="008B236B" w:rsidRDefault="008B236B" w:rsidP="006F2035">
      <w:pPr>
        <w:spacing w:line="360" w:lineRule="auto"/>
        <w:contextualSpacing/>
        <w:rPr>
          <w:sz w:val="28"/>
          <w:szCs w:val="28"/>
        </w:rPr>
      </w:pPr>
    </w:p>
    <w:p w:rsidR="008B236B" w:rsidRDefault="008B236B" w:rsidP="006F2035">
      <w:pPr>
        <w:spacing w:line="360" w:lineRule="auto"/>
        <w:contextualSpacing/>
        <w:rPr>
          <w:b/>
          <w:sz w:val="28"/>
          <w:szCs w:val="28"/>
        </w:rPr>
      </w:pPr>
    </w:p>
    <w:p w:rsidR="008B236B" w:rsidRPr="00DC748A" w:rsidRDefault="008B236B" w:rsidP="006F2035">
      <w:pPr>
        <w:spacing w:line="360" w:lineRule="auto"/>
        <w:contextualSpacing/>
        <w:jc w:val="center"/>
        <w:rPr>
          <w:b/>
          <w:szCs w:val="28"/>
        </w:rPr>
      </w:pPr>
      <w:r w:rsidRPr="00DC748A">
        <w:rPr>
          <w:b/>
          <w:szCs w:val="28"/>
        </w:rPr>
        <w:t>ДНЕВНИК</w:t>
      </w:r>
    </w:p>
    <w:p w:rsidR="008B236B" w:rsidRPr="00DC748A" w:rsidRDefault="008B236B" w:rsidP="006F2035">
      <w:pPr>
        <w:pStyle w:val="10"/>
        <w:spacing w:line="360" w:lineRule="auto"/>
        <w:jc w:val="center"/>
        <w:rPr>
          <w:rFonts w:ascii="Times New Roman" w:hAnsi="Times New Roman"/>
          <w:b/>
          <w:sz w:val="24"/>
          <w:szCs w:val="28"/>
        </w:rPr>
      </w:pPr>
      <w:r w:rsidRPr="00DC748A">
        <w:rPr>
          <w:rFonts w:ascii="Times New Roman" w:hAnsi="Times New Roman"/>
          <w:b/>
          <w:sz w:val="24"/>
          <w:szCs w:val="28"/>
        </w:rPr>
        <w:t>практики по профилю специальности</w:t>
      </w:r>
    </w:p>
    <w:p w:rsidR="008B236B" w:rsidRPr="00DC748A" w:rsidRDefault="008B236B" w:rsidP="006F2035">
      <w:pPr>
        <w:spacing w:line="360" w:lineRule="auto"/>
        <w:jc w:val="center"/>
        <w:rPr>
          <w:b/>
          <w:szCs w:val="28"/>
        </w:rPr>
      </w:pPr>
      <w:r>
        <w:rPr>
          <w:b/>
          <w:szCs w:val="28"/>
        </w:rPr>
        <w:t xml:space="preserve">ПМ 04 </w:t>
      </w:r>
      <w:r w:rsidRPr="00DC748A">
        <w:rPr>
          <w:b/>
          <w:szCs w:val="28"/>
        </w:rPr>
        <w:t>Младшая медицинс</w:t>
      </w:r>
      <w:r>
        <w:rPr>
          <w:b/>
          <w:szCs w:val="28"/>
        </w:rPr>
        <w:t>кая сестра по уходу за больными</w:t>
      </w:r>
    </w:p>
    <w:p w:rsidR="008B236B" w:rsidRDefault="008B236B" w:rsidP="006F2035">
      <w:pPr>
        <w:spacing w:line="360" w:lineRule="auto"/>
        <w:jc w:val="center"/>
        <w:rPr>
          <w:szCs w:val="28"/>
        </w:rPr>
      </w:pPr>
      <w:r w:rsidRPr="00DC748A">
        <w:rPr>
          <w:szCs w:val="28"/>
        </w:rPr>
        <w:t>Обучающейся (гося) ____ курс</w:t>
      </w:r>
      <w:r>
        <w:rPr>
          <w:szCs w:val="28"/>
        </w:rPr>
        <w:t>,</w:t>
      </w:r>
      <w:r w:rsidRPr="00DC748A">
        <w:rPr>
          <w:szCs w:val="28"/>
        </w:rPr>
        <w:t xml:space="preserve"> группы _____</w:t>
      </w:r>
    </w:p>
    <w:p w:rsidR="008B236B" w:rsidRPr="00DC748A" w:rsidRDefault="008B236B" w:rsidP="006F2035">
      <w:pPr>
        <w:spacing w:line="360" w:lineRule="auto"/>
        <w:jc w:val="center"/>
        <w:rPr>
          <w:szCs w:val="28"/>
        </w:rPr>
      </w:pPr>
      <w:r w:rsidRPr="00DC748A">
        <w:rPr>
          <w:szCs w:val="28"/>
        </w:rPr>
        <w:t xml:space="preserve"> по специальности </w:t>
      </w:r>
      <w:r w:rsidRPr="00A05BAE">
        <w:t>3</w:t>
      </w:r>
      <w:r>
        <w:t>4</w:t>
      </w:r>
      <w:r w:rsidRPr="00A05BAE">
        <w:t>.02.01 «</w:t>
      </w:r>
      <w:r>
        <w:t>Сестринское</w:t>
      </w:r>
      <w:r w:rsidRPr="00A05BAE">
        <w:t xml:space="preserve">  дело»</w:t>
      </w:r>
    </w:p>
    <w:p w:rsidR="008B236B" w:rsidRPr="00DC748A" w:rsidRDefault="008B236B" w:rsidP="006F2035">
      <w:pPr>
        <w:spacing w:line="360" w:lineRule="auto"/>
        <w:jc w:val="both"/>
        <w:rPr>
          <w:szCs w:val="28"/>
        </w:rPr>
      </w:pPr>
    </w:p>
    <w:p w:rsidR="008B236B" w:rsidRPr="00DC748A" w:rsidRDefault="008B236B" w:rsidP="006F2035">
      <w:pPr>
        <w:pStyle w:val="10"/>
        <w:spacing w:line="360" w:lineRule="auto"/>
        <w:jc w:val="center"/>
        <w:rPr>
          <w:rFonts w:ascii="Times New Roman" w:hAnsi="Times New Roman"/>
          <w:sz w:val="24"/>
          <w:szCs w:val="28"/>
        </w:rPr>
      </w:pPr>
      <w:r w:rsidRPr="00DC748A">
        <w:rPr>
          <w:rFonts w:ascii="Times New Roman" w:hAnsi="Times New Roman"/>
          <w:sz w:val="24"/>
          <w:szCs w:val="28"/>
        </w:rPr>
        <w:t>____________________________________________________________________</w:t>
      </w:r>
    </w:p>
    <w:p w:rsidR="008B236B" w:rsidRPr="00DC748A" w:rsidRDefault="008B236B" w:rsidP="006F2035">
      <w:pPr>
        <w:pStyle w:val="10"/>
        <w:spacing w:line="360" w:lineRule="auto"/>
        <w:jc w:val="center"/>
        <w:rPr>
          <w:rFonts w:ascii="Times New Roman" w:hAnsi="Times New Roman"/>
          <w:sz w:val="24"/>
          <w:szCs w:val="28"/>
        </w:rPr>
      </w:pPr>
      <w:r w:rsidRPr="00DC748A">
        <w:rPr>
          <w:rFonts w:ascii="Times New Roman" w:hAnsi="Times New Roman"/>
          <w:sz w:val="24"/>
          <w:szCs w:val="28"/>
        </w:rPr>
        <w:t xml:space="preserve">(ФИО) </w:t>
      </w:r>
    </w:p>
    <w:p w:rsidR="008B236B" w:rsidRPr="00DC748A" w:rsidRDefault="008B236B" w:rsidP="006F2035">
      <w:pPr>
        <w:pStyle w:val="10"/>
        <w:spacing w:line="360" w:lineRule="auto"/>
        <w:jc w:val="both"/>
        <w:rPr>
          <w:rFonts w:ascii="Times New Roman" w:hAnsi="Times New Roman"/>
          <w:b/>
          <w:sz w:val="24"/>
          <w:szCs w:val="28"/>
        </w:rPr>
      </w:pPr>
      <w:r w:rsidRPr="00DC748A">
        <w:rPr>
          <w:rFonts w:ascii="Times New Roman" w:hAnsi="Times New Roman"/>
          <w:b/>
          <w:sz w:val="24"/>
          <w:szCs w:val="28"/>
        </w:rPr>
        <w:t xml:space="preserve">Место прохождения практик (медицинская организация):  </w:t>
      </w:r>
      <w:r w:rsidRPr="00DC748A">
        <w:rPr>
          <w:rFonts w:ascii="Times New Roman" w:hAnsi="Times New Roman"/>
          <w:sz w:val="24"/>
          <w:szCs w:val="28"/>
        </w:rPr>
        <w:t xml:space="preserve"> ГБУЗ АО «Няндомская центральная районная больница»</w:t>
      </w:r>
    </w:p>
    <w:p w:rsidR="008B236B" w:rsidRPr="00DC748A" w:rsidRDefault="008B236B" w:rsidP="006F2035">
      <w:pPr>
        <w:spacing w:line="360" w:lineRule="auto"/>
        <w:rPr>
          <w:szCs w:val="28"/>
        </w:rPr>
      </w:pPr>
      <w:r w:rsidRPr="00DC748A">
        <w:rPr>
          <w:b/>
          <w:szCs w:val="28"/>
        </w:rPr>
        <w:t xml:space="preserve">Сроки прохождения </w:t>
      </w:r>
      <w:r>
        <w:rPr>
          <w:b/>
          <w:szCs w:val="28"/>
        </w:rPr>
        <w:t>производственной</w:t>
      </w:r>
      <w:r w:rsidRPr="00DC748A">
        <w:rPr>
          <w:b/>
          <w:szCs w:val="28"/>
        </w:rPr>
        <w:t xml:space="preserve">  практики:</w:t>
      </w:r>
      <w:r w:rsidRPr="00DC748A">
        <w:rPr>
          <w:szCs w:val="28"/>
        </w:rPr>
        <w:t xml:space="preserve"> с «…» ..... 201__  -  «...» ... 201__г.</w:t>
      </w:r>
    </w:p>
    <w:p w:rsidR="008B236B" w:rsidRPr="00DC748A" w:rsidRDefault="008B236B" w:rsidP="006F2035">
      <w:pPr>
        <w:pStyle w:val="10"/>
        <w:spacing w:line="360" w:lineRule="auto"/>
        <w:rPr>
          <w:rFonts w:ascii="Times New Roman" w:hAnsi="Times New Roman"/>
          <w:b/>
          <w:bCs/>
          <w:iCs/>
          <w:sz w:val="24"/>
          <w:szCs w:val="28"/>
        </w:rPr>
      </w:pPr>
      <w:r w:rsidRPr="00DC748A">
        <w:rPr>
          <w:rFonts w:ascii="Times New Roman" w:hAnsi="Times New Roman"/>
          <w:b/>
          <w:bCs/>
          <w:iCs/>
          <w:sz w:val="24"/>
          <w:szCs w:val="28"/>
        </w:rPr>
        <w:t>Руководители производственной практики по профилю специальности:</w:t>
      </w:r>
    </w:p>
    <w:p w:rsidR="008B236B" w:rsidRPr="00DC748A" w:rsidRDefault="008B236B" w:rsidP="006F2035">
      <w:pPr>
        <w:tabs>
          <w:tab w:val="left" w:pos="1772"/>
        </w:tabs>
        <w:spacing w:line="360" w:lineRule="auto"/>
        <w:rPr>
          <w:szCs w:val="28"/>
        </w:rPr>
      </w:pPr>
      <w:r w:rsidRPr="00DC748A">
        <w:rPr>
          <w:b/>
          <w:szCs w:val="28"/>
        </w:rPr>
        <w:t>Общий руководитель</w:t>
      </w:r>
      <w:r w:rsidRPr="00DC748A">
        <w:rPr>
          <w:szCs w:val="28"/>
        </w:rPr>
        <w:t>:</w:t>
      </w:r>
      <w:r>
        <w:rPr>
          <w:szCs w:val="28"/>
        </w:rPr>
        <w:t xml:space="preserve"> ______________. – главная медицинская сестра </w:t>
      </w:r>
      <w:r w:rsidRPr="00DC748A">
        <w:rPr>
          <w:szCs w:val="28"/>
        </w:rPr>
        <w:t>ГБУЗ АО «Няндомская центральная районная больница»</w:t>
      </w:r>
    </w:p>
    <w:p w:rsidR="008B236B" w:rsidRPr="00DC748A" w:rsidRDefault="008B236B" w:rsidP="006F2035">
      <w:pPr>
        <w:tabs>
          <w:tab w:val="left" w:pos="1772"/>
        </w:tabs>
        <w:spacing w:line="360" w:lineRule="auto"/>
        <w:rPr>
          <w:szCs w:val="28"/>
        </w:rPr>
      </w:pPr>
      <w:r w:rsidRPr="00DC748A">
        <w:rPr>
          <w:b/>
          <w:szCs w:val="28"/>
        </w:rPr>
        <w:t>Непосредственный руководитель</w:t>
      </w:r>
      <w:r w:rsidRPr="00DC748A">
        <w:rPr>
          <w:szCs w:val="28"/>
        </w:rPr>
        <w:t>:</w:t>
      </w:r>
    </w:p>
    <w:p w:rsidR="008B236B" w:rsidRPr="00DC748A" w:rsidRDefault="008B236B" w:rsidP="006F2035">
      <w:pPr>
        <w:tabs>
          <w:tab w:val="left" w:pos="1772"/>
        </w:tabs>
        <w:spacing w:line="360" w:lineRule="auto"/>
        <w:rPr>
          <w:szCs w:val="28"/>
        </w:rPr>
      </w:pPr>
      <w:r w:rsidRPr="00DC748A">
        <w:rPr>
          <w:b/>
          <w:szCs w:val="28"/>
        </w:rPr>
        <w:t>Методический руководитель</w:t>
      </w:r>
      <w:r w:rsidRPr="00DC748A">
        <w:rPr>
          <w:szCs w:val="28"/>
        </w:rPr>
        <w:t xml:space="preserve">:  </w:t>
      </w:r>
      <w:r>
        <w:rPr>
          <w:szCs w:val="28"/>
        </w:rPr>
        <w:t>_____________</w:t>
      </w:r>
      <w:r w:rsidRPr="00DC748A">
        <w:rPr>
          <w:szCs w:val="28"/>
        </w:rPr>
        <w:t xml:space="preserve"> </w:t>
      </w:r>
      <w:r w:rsidRPr="00A05BAE">
        <w:rPr>
          <w:b/>
          <w:szCs w:val="28"/>
        </w:rPr>
        <w:t>-</w:t>
      </w:r>
      <w:r w:rsidRPr="00A05BAE">
        <w:rPr>
          <w:szCs w:val="28"/>
        </w:rPr>
        <w:t xml:space="preserve">  преподаватель ГАПОУ АО «НЖК».</w:t>
      </w:r>
    </w:p>
    <w:p w:rsidR="008B236B" w:rsidRPr="00DC748A" w:rsidRDefault="008B236B" w:rsidP="006F2035">
      <w:pPr>
        <w:tabs>
          <w:tab w:val="left" w:pos="1772"/>
        </w:tabs>
        <w:spacing w:line="360" w:lineRule="auto"/>
        <w:rPr>
          <w:szCs w:val="28"/>
        </w:rPr>
      </w:pPr>
      <w:r w:rsidRPr="00DC748A">
        <w:rPr>
          <w:b/>
          <w:szCs w:val="28"/>
        </w:rPr>
        <w:t>Руководитель медицинского отделения</w:t>
      </w:r>
      <w:r w:rsidRPr="00DC748A">
        <w:rPr>
          <w:szCs w:val="28"/>
        </w:rPr>
        <w:t xml:space="preserve">:  </w:t>
      </w:r>
    </w:p>
    <w:p w:rsidR="008B236B" w:rsidRPr="00DC748A" w:rsidRDefault="008B236B" w:rsidP="006F2035">
      <w:pPr>
        <w:tabs>
          <w:tab w:val="left" w:pos="1772"/>
        </w:tabs>
        <w:spacing w:line="360" w:lineRule="auto"/>
        <w:rPr>
          <w:szCs w:val="28"/>
        </w:rPr>
      </w:pPr>
      <w:r w:rsidRPr="00DC748A">
        <w:rPr>
          <w:szCs w:val="28"/>
        </w:rPr>
        <w:t>Отметка о допуске к практике:</w:t>
      </w:r>
    </w:p>
    <w:p w:rsidR="008B236B" w:rsidRPr="00DC748A" w:rsidRDefault="008B236B" w:rsidP="006F2035">
      <w:pPr>
        <w:tabs>
          <w:tab w:val="left" w:pos="1772"/>
        </w:tabs>
        <w:spacing w:line="360" w:lineRule="auto"/>
        <w:jc w:val="both"/>
        <w:rPr>
          <w:szCs w:val="28"/>
        </w:rPr>
      </w:pPr>
    </w:p>
    <w:p w:rsidR="008B236B" w:rsidRPr="00DC748A" w:rsidRDefault="008B236B" w:rsidP="006F2035">
      <w:pPr>
        <w:tabs>
          <w:tab w:val="left" w:pos="1772"/>
        </w:tabs>
        <w:spacing w:line="360" w:lineRule="auto"/>
        <w:jc w:val="both"/>
        <w:rPr>
          <w:szCs w:val="28"/>
        </w:rPr>
      </w:pPr>
    </w:p>
    <w:p w:rsidR="008B236B" w:rsidRPr="00DC748A" w:rsidRDefault="008B236B" w:rsidP="006F2035">
      <w:pPr>
        <w:tabs>
          <w:tab w:val="left" w:pos="1772"/>
        </w:tabs>
        <w:spacing w:line="360" w:lineRule="auto"/>
        <w:jc w:val="both"/>
        <w:rPr>
          <w:szCs w:val="28"/>
        </w:rPr>
      </w:pPr>
    </w:p>
    <w:p w:rsidR="008B236B" w:rsidRDefault="008B236B" w:rsidP="006F2035">
      <w:pPr>
        <w:tabs>
          <w:tab w:val="left" w:pos="1772"/>
        </w:tabs>
        <w:spacing w:line="360" w:lineRule="auto"/>
        <w:jc w:val="both"/>
        <w:rPr>
          <w:sz w:val="28"/>
          <w:szCs w:val="28"/>
        </w:rPr>
      </w:pPr>
    </w:p>
    <w:p w:rsidR="008B236B" w:rsidRDefault="008B236B" w:rsidP="006F2035">
      <w:pPr>
        <w:tabs>
          <w:tab w:val="left" w:pos="1772"/>
        </w:tabs>
        <w:spacing w:line="360" w:lineRule="auto"/>
        <w:jc w:val="both"/>
        <w:rPr>
          <w:sz w:val="28"/>
          <w:szCs w:val="28"/>
        </w:rPr>
      </w:pPr>
    </w:p>
    <w:p w:rsidR="008B236B" w:rsidRDefault="008B236B" w:rsidP="006F2035">
      <w:pPr>
        <w:tabs>
          <w:tab w:val="left" w:pos="1772"/>
        </w:tabs>
        <w:spacing w:line="360" w:lineRule="auto"/>
        <w:jc w:val="both"/>
        <w:rPr>
          <w:sz w:val="28"/>
          <w:szCs w:val="28"/>
        </w:rPr>
      </w:pPr>
    </w:p>
    <w:p w:rsidR="008B236B" w:rsidRDefault="008B236B" w:rsidP="006F2035">
      <w:pPr>
        <w:tabs>
          <w:tab w:val="left" w:pos="1772"/>
        </w:tabs>
        <w:spacing w:line="360" w:lineRule="auto"/>
        <w:jc w:val="both"/>
        <w:rPr>
          <w:sz w:val="28"/>
          <w:szCs w:val="28"/>
        </w:rPr>
      </w:pPr>
    </w:p>
    <w:p w:rsidR="008B236B" w:rsidRDefault="008B236B" w:rsidP="006F2035">
      <w:pPr>
        <w:tabs>
          <w:tab w:val="left" w:pos="1772"/>
        </w:tabs>
        <w:spacing w:line="360" w:lineRule="auto"/>
        <w:jc w:val="both"/>
        <w:rPr>
          <w:sz w:val="28"/>
          <w:szCs w:val="28"/>
        </w:rPr>
      </w:pPr>
    </w:p>
    <w:p w:rsidR="008B236B" w:rsidRDefault="008B236B" w:rsidP="006F2035">
      <w:pPr>
        <w:tabs>
          <w:tab w:val="left" w:pos="1772"/>
        </w:tabs>
        <w:spacing w:line="360" w:lineRule="auto"/>
        <w:jc w:val="both"/>
        <w:rPr>
          <w:sz w:val="28"/>
          <w:szCs w:val="28"/>
        </w:rPr>
      </w:pPr>
    </w:p>
    <w:p w:rsidR="008B236B" w:rsidRPr="00DC748A" w:rsidRDefault="008B236B" w:rsidP="006F2035">
      <w:pPr>
        <w:tabs>
          <w:tab w:val="left" w:pos="1772"/>
        </w:tabs>
        <w:spacing w:line="360" w:lineRule="auto"/>
        <w:jc w:val="center"/>
        <w:rPr>
          <w:b/>
          <w:szCs w:val="28"/>
        </w:rPr>
      </w:pPr>
      <w:r w:rsidRPr="00DC748A">
        <w:rPr>
          <w:b/>
          <w:szCs w:val="28"/>
        </w:rPr>
        <w:t>Няндома, 201</w:t>
      </w:r>
      <w:r>
        <w:rPr>
          <w:b/>
          <w:szCs w:val="28"/>
        </w:rPr>
        <w:t>6</w:t>
      </w:r>
    </w:p>
    <w:p w:rsidR="008B236B" w:rsidRPr="0043417E" w:rsidRDefault="008B236B" w:rsidP="006F2035">
      <w:pPr>
        <w:numPr>
          <w:ilvl w:val="0"/>
          <w:numId w:val="21"/>
        </w:numPr>
        <w:ind w:left="-170" w:right="-57" w:firstLine="0"/>
        <w:jc w:val="center"/>
        <w:rPr>
          <w:b/>
          <w:szCs w:val="28"/>
          <w:u w:val="single"/>
        </w:rPr>
      </w:pPr>
      <w:r w:rsidRPr="00DC748A">
        <w:rPr>
          <w:b/>
          <w:szCs w:val="28"/>
          <w:u w:val="single"/>
        </w:rPr>
        <w:t>Памятка по ведению дневника производственной</w:t>
      </w:r>
      <w:r>
        <w:rPr>
          <w:b/>
          <w:szCs w:val="28"/>
          <w:u w:val="single"/>
        </w:rPr>
        <w:t xml:space="preserve"> </w:t>
      </w:r>
      <w:r w:rsidRPr="0043417E">
        <w:rPr>
          <w:b/>
          <w:szCs w:val="28"/>
          <w:u w:val="single"/>
        </w:rPr>
        <w:t xml:space="preserve">практики по профилю специальности </w:t>
      </w:r>
    </w:p>
    <w:p w:rsidR="008B236B" w:rsidRPr="00DC748A" w:rsidRDefault="008B236B" w:rsidP="006F2035">
      <w:pPr>
        <w:spacing w:line="360" w:lineRule="auto"/>
        <w:ind w:left="-170" w:right="-57"/>
        <w:jc w:val="center"/>
        <w:rPr>
          <w:b/>
          <w:szCs w:val="28"/>
          <w:u w:val="single"/>
        </w:rPr>
      </w:pPr>
      <w:r>
        <w:rPr>
          <w:b/>
          <w:szCs w:val="28"/>
          <w:u w:val="single"/>
        </w:rPr>
        <w:t xml:space="preserve">ПМ 04 </w:t>
      </w:r>
      <w:r w:rsidRPr="00DC748A">
        <w:rPr>
          <w:b/>
          <w:szCs w:val="28"/>
          <w:u w:val="single"/>
        </w:rPr>
        <w:t>Младшая медицинская сестра по уходу за больными</w:t>
      </w:r>
    </w:p>
    <w:p w:rsidR="008B236B" w:rsidRPr="00DC748A" w:rsidRDefault="008B236B" w:rsidP="006F2035">
      <w:pPr>
        <w:numPr>
          <w:ilvl w:val="0"/>
          <w:numId w:val="21"/>
        </w:numPr>
        <w:spacing w:line="360" w:lineRule="auto"/>
        <w:ind w:left="-170" w:right="-57" w:firstLine="709"/>
        <w:jc w:val="both"/>
        <w:rPr>
          <w:szCs w:val="28"/>
        </w:rPr>
      </w:pPr>
      <w:r w:rsidRPr="00DC748A">
        <w:rPr>
          <w:szCs w:val="28"/>
        </w:rPr>
        <w:t>К производственной практике допускаются обучающиеся, успешно выполнившие программу междисциплинарного курса, учебной практики по данному профессиональному модулю, имеющие практические навыки участия в оказании медицинской помощи гражданам, в том числе приобретённые на моделях (симуляторах)  и прошедшие медицинские осмотры в порядке, утверждённом приказом МЗ и СР РФ от 12 апреля 2011 г. № 302 н.</w:t>
      </w:r>
    </w:p>
    <w:p w:rsidR="008B236B" w:rsidRPr="00DC748A" w:rsidRDefault="008B236B" w:rsidP="006F2035">
      <w:pPr>
        <w:numPr>
          <w:ilvl w:val="0"/>
          <w:numId w:val="21"/>
        </w:numPr>
        <w:spacing w:line="360" w:lineRule="auto"/>
        <w:ind w:left="-170" w:right="-57" w:firstLine="709"/>
        <w:jc w:val="both"/>
        <w:rPr>
          <w:b/>
          <w:szCs w:val="28"/>
        </w:rPr>
      </w:pPr>
      <w:r w:rsidRPr="00DC748A">
        <w:rPr>
          <w:b/>
          <w:szCs w:val="28"/>
        </w:rPr>
        <w:t>До начала прохождения производственной практики обучающиеся обязаны:</w:t>
      </w:r>
    </w:p>
    <w:p w:rsidR="008B236B" w:rsidRDefault="008B236B" w:rsidP="006F2035">
      <w:pPr>
        <w:spacing w:line="360" w:lineRule="auto"/>
        <w:ind w:left="-170" w:right="-57" w:firstLine="709"/>
        <w:contextualSpacing/>
        <w:jc w:val="both"/>
      </w:pPr>
      <w:r>
        <w:t>1. Пройти обязательный инструктаж по охране труда и технике безопасности.</w:t>
      </w:r>
      <w:r w:rsidRPr="00CF373F">
        <w:t xml:space="preserve"> </w:t>
      </w:r>
    </w:p>
    <w:p w:rsidR="008B236B" w:rsidRPr="00FA4F6F" w:rsidRDefault="008B236B" w:rsidP="006F2035">
      <w:pPr>
        <w:spacing w:line="360" w:lineRule="auto"/>
        <w:ind w:left="-170" w:right="-57" w:firstLine="709"/>
        <w:jc w:val="both"/>
      </w:pPr>
      <w:r>
        <w:t xml:space="preserve">2. </w:t>
      </w:r>
      <w:r w:rsidRPr="00FA4F6F">
        <w:t xml:space="preserve">Присутствовать на организационном собрании, проводимом общим и методическим руководителем практики, ознакомится с программой практики, </w:t>
      </w:r>
      <w:r>
        <w:t>правилами ведения дневника</w:t>
      </w:r>
      <w:r w:rsidRPr="00FA4F6F">
        <w:t>, получить указания по прохождению практики.</w:t>
      </w:r>
    </w:p>
    <w:p w:rsidR="008B236B" w:rsidRDefault="008B236B" w:rsidP="006F2035">
      <w:pPr>
        <w:spacing w:line="360" w:lineRule="auto"/>
        <w:ind w:left="-170" w:right="-57" w:firstLine="709"/>
        <w:contextualSpacing/>
        <w:jc w:val="both"/>
      </w:pPr>
      <w:r>
        <w:t>3. Предоставить санитарную книжку.</w:t>
      </w:r>
    </w:p>
    <w:p w:rsidR="008B236B" w:rsidRDefault="008B236B" w:rsidP="006F2035">
      <w:pPr>
        <w:spacing w:line="360" w:lineRule="auto"/>
        <w:ind w:left="-170" w:right="-57" w:firstLine="709"/>
        <w:rPr>
          <w:b/>
          <w:szCs w:val="28"/>
        </w:rPr>
      </w:pPr>
      <w:r>
        <w:rPr>
          <w:b/>
          <w:szCs w:val="28"/>
        </w:rPr>
        <w:tab/>
      </w:r>
      <w:r w:rsidRPr="00DC748A">
        <w:rPr>
          <w:b/>
          <w:szCs w:val="28"/>
        </w:rPr>
        <w:t>Во время прохождения производственной практики обучающиеся обязаны:</w:t>
      </w:r>
    </w:p>
    <w:p w:rsidR="008B236B" w:rsidRPr="00DC748A" w:rsidRDefault="008B236B" w:rsidP="006F2035">
      <w:pPr>
        <w:spacing w:line="360" w:lineRule="auto"/>
        <w:ind w:left="-170" w:right="-57" w:firstLine="709"/>
        <w:jc w:val="both"/>
        <w:rPr>
          <w:b/>
          <w:szCs w:val="28"/>
        </w:rPr>
      </w:pPr>
      <w:r>
        <w:rPr>
          <w:szCs w:val="28"/>
        </w:rPr>
        <w:tab/>
      </w:r>
      <w:r w:rsidRPr="00DC748A">
        <w:rPr>
          <w:szCs w:val="28"/>
        </w:rPr>
        <w:t>1.</w:t>
      </w:r>
      <w:r>
        <w:rPr>
          <w:b/>
          <w:szCs w:val="28"/>
        </w:rPr>
        <w:t xml:space="preserve"> </w:t>
      </w:r>
      <w:r w:rsidRPr="001E5DA5">
        <w:t>Изучить и строго соблюдать правила охраны труда, техники безопасности и производственной санитарии.</w:t>
      </w:r>
    </w:p>
    <w:p w:rsidR="008B236B" w:rsidRPr="00DC748A" w:rsidRDefault="008B236B" w:rsidP="006F2035">
      <w:pPr>
        <w:numPr>
          <w:ilvl w:val="0"/>
          <w:numId w:val="21"/>
        </w:numPr>
        <w:spacing w:line="360" w:lineRule="auto"/>
        <w:ind w:left="-170" w:right="-57" w:firstLine="709"/>
        <w:jc w:val="both"/>
        <w:rPr>
          <w:szCs w:val="28"/>
        </w:rPr>
      </w:pPr>
      <w:r>
        <w:rPr>
          <w:szCs w:val="28"/>
        </w:rPr>
        <w:tab/>
        <w:t>2</w:t>
      </w:r>
      <w:r w:rsidRPr="00DC748A">
        <w:rPr>
          <w:szCs w:val="28"/>
        </w:rPr>
        <w:t>. Подчиняться действующим на предприятии, в учреждении правилам внутреннего трудового распорядка.</w:t>
      </w:r>
    </w:p>
    <w:p w:rsidR="008B236B" w:rsidRPr="00DC748A" w:rsidRDefault="008B236B" w:rsidP="006F2035">
      <w:pPr>
        <w:numPr>
          <w:ilvl w:val="0"/>
          <w:numId w:val="21"/>
        </w:numPr>
        <w:spacing w:line="360" w:lineRule="auto"/>
        <w:ind w:left="-170" w:right="-57" w:firstLine="709"/>
        <w:jc w:val="both"/>
        <w:rPr>
          <w:szCs w:val="28"/>
        </w:rPr>
      </w:pPr>
      <w:r>
        <w:rPr>
          <w:szCs w:val="28"/>
        </w:rPr>
        <w:t>3</w:t>
      </w:r>
      <w:r w:rsidRPr="00DC748A">
        <w:rPr>
          <w:szCs w:val="28"/>
        </w:rPr>
        <w:t xml:space="preserve">. Находится на практике до конца установленного срока. </w:t>
      </w:r>
    </w:p>
    <w:p w:rsidR="008B236B" w:rsidRPr="00DC748A" w:rsidRDefault="008B236B" w:rsidP="006F2035">
      <w:pPr>
        <w:numPr>
          <w:ilvl w:val="0"/>
          <w:numId w:val="21"/>
        </w:numPr>
        <w:spacing w:line="360" w:lineRule="auto"/>
        <w:ind w:left="-170" w:right="-57" w:firstLine="709"/>
        <w:jc w:val="both"/>
        <w:rPr>
          <w:szCs w:val="28"/>
        </w:rPr>
      </w:pPr>
      <w:r>
        <w:rPr>
          <w:szCs w:val="28"/>
        </w:rPr>
        <w:t>4</w:t>
      </w:r>
      <w:r w:rsidRPr="00DC748A">
        <w:rPr>
          <w:szCs w:val="28"/>
        </w:rPr>
        <w:t>. Полностью выполнять задания, предусмотренные программой практики:</w:t>
      </w:r>
    </w:p>
    <w:p w:rsidR="008B236B" w:rsidRPr="00DC748A" w:rsidRDefault="008B236B" w:rsidP="006F2035">
      <w:pPr>
        <w:numPr>
          <w:ilvl w:val="0"/>
          <w:numId w:val="21"/>
        </w:numPr>
        <w:spacing w:line="360" w:lineRule="auto"/>
        <w:ind w:left="-170" w:right="-57" w:firstLine="709"/>
        <w:jc w:val="both"/>
        <w:rPr>
          <w:szCs w:val="28"/>
        </w:rPr>
      </w:pPr>
      <w:r>
        <w:rPr>
          <w:szCs w:val="28"/>
        </w:rPr>
        <w:t>4</w:t>
      </w:r>
      <w:r w:rsidRPr="00DC748A">
        <w:rPr>
          <w:szCs w:val="28"/>
        </w:rPr>
        <w:t>.1. Курировать  пациентов (1 пациента в течение 5 дней). Курация выполняется по схеме (приложение 1) и регистрируется в дневнике.</w:t>
      </w:r>
    </w:p>
    <w:p w:rsidR="008B236B" w:rsidRPr="00DC748A" w:rsidRDefault="008B236B" w:rsidP="006F2035">
      <w:pPr>
        <w:numPr>
          <w:ilvl w:val="0"/>
          <w:numId w:val="21"/>
        </w:numPr>
        <w:spacing w:line="360" w:lineRule="auto"/>
        <w:ind w:left="-170" w:right="-57" w:firstLine="709"/>
        <w:jc w:val="both"/>
        <w:rPr>
          <w:szCs w:val="28"/>
        </w:rPr>
      </w:pPr>
      <w:r>
        <w:rPr>
          <w:szCs w:val="28"/>
        </w:rPr>
        <w:t>4</w:t>
      </w:r>
      <w:r w:rsidRPr="00DC748A">
        <w:rPr>
          <w:szCs w:val="28"/>
        </w:rPr>
        <w:t>.2.  Выполнять манипуляции согласно прилагаемому перечню (приложение 2).</w:t>
      </w:r>
    </w:p>
    <w:p w:rsidR="008B236B" w:rsidRPr="00DC748A" w:rsidRDefault="008B236B" w:rsidP="006F2035">
      <w:pPr>
        <w:numPr>
          <w:ilvl w:val="0"/>
          <w:numId w:val="21"/>
        </w:numPr>
        <w:spacing w:line="360" w:lineRule="auto"/>
        <w:ind w:left="-170" w:right="-57" w:firstLine="709"/>
        <w:jc w:val="both"/>
        <w:rPr>
          <w:szCs w:val="28"/>
        </w:rPr>
      </w:pPr>
      <w:r>
        <w:rPr>
          <w:szCs w:val="28"/>
        </w:rPr>
        <w:t>4</w:t>
      </w:r>
      <w:r w:rsidRPr="00DC748A">
        <w:rPr>
          <w:szCs w:val="28"/>
        </w:rPr>
        <w:t>.3. Ежедневно выписывать 2 рецепта (в электронном варианте) с полной характеристикой данного препарата (приложение 3).</w:t>
      </w:r>
    </w:p>
    <w:p w:rsidR="008B236B" w:rsidRPr="00DC748A" w:rsidRDefault="008B236B" w:rsidP="006F2035">
      <w:pPr>
        <w:numPr>
          <w:ilvl w:val="0"/>
          <w:numId w:val="21"/>
        </w:numPr>
        <w:spacing w:line="360" w:lineRule="auto"/>
        <w:ind w:left="-170" w:right="-57" w:firstLine="709"/>
        <w:jc w:val="both"/>
        <w:rPr>
          <w:szCs w:val="28"/>
        </w:rPr>
      </w:pPr>
      <w:r>
        <w:rPr>
          <w:szCs w:val="28"/>
        </w:rPr>
        <w:t>4</w:t>
      </w:r>
      <w:r w:rsidRPr="00DC748A">
        <w:rPr>
          <w:szCs w:val="28"/>
        </w:rPr>
        <w:t>.4.  Ежедневно вести дневник и указывать необходимую информацию, материалы, алгоритмы, связанные с выполнением программы практики.</w:t>
      </w:r>
    </w:p>
    <w:p w:rsidR="008B236B" w:rsidRPr="00DC748A" w:rsidRDefault="008B236B" w:rsidP="006F2035">
      <w:pPr>
        <w:numPr>
          <w:ilvl w:val="0"/>
          <w:numId w:val="21"/>
        </w:numPr>
        <w:spacing w:line="360" w:lineRule="auto"/>
        <w:ind w:left="-170" w:right="-57" w:firstLine="709"/>
        <w:jc w:val="both"/>
        <w:rPr>
          <w:szCs w:val="28"/>
        </w:rPr>
      </w:pPr>
      <w:r>
        <w:rPr>
          <w:szCs w:val="28"/>
        </w:rPr>
        <w:t>5</w:t>
      </w:r>
      <w:r w:rsidRPr="00DC748A">
        <w:rPr>
          <w:szCs w:val="28"/>
        </w:rPr>
        <w:t xml:space="preserve">. </w:t>
      </w:r>
      <w:r w:rsidRPr="00A05BAE">
        <w:rPr>
          <w:szCs w:val="28"/>
        </w:rPr>
        <w:t xml:space="preserve">Один раз в три дня </w:t>
      </w:r>
      <w:r>
        <w:rPr>
          <w:szCs w:val="28"/>
        </w:rPr>
        <w:t>(или в к</w:t>
      </w:r>
      <w:r w:rsidRPr="00DC748A">
        <w:rPr>
          <w:szCs w:val="28"/>
        </w:rPr>
        <w:t>аждый день</w:t>
      </w:r>
      <w:r>
        <w:rPr>
          <w:szCs w:val="28"/>
        </w:rPr>
        <w:t>)</w:t>
      </w:r>
      <w:r w:rsidRPr="00DC748A">
        <w:rPr>
          <w:szCs w:val="28"/>
        </w:rPr>
        <w:t xml:space="preserve"> сдавать дневник для проверки непосредственному и  методическому руководителю (в электронном варианте).</w:t>
      </w:r>
    </w:p>
    <w:p w:rsidR="008B236B" w:rsidRPr="00DC748A" w:rsidRDefault="008B236B" w:rsidP="006F2035">
      <w:pPr>
        <w:numPr>
          <w:ilvl w:val="0"/>
          <w:numId w:val="21"/>
        </w:numPr>
        <w:spacing w:line="360" w:lineRule="auto"/>
        <w:ind w:left="-170" w:right="-57" w:firstLine="709"/>
        <w:jc w:val="both"/>
        <w:rPr>
          <w:szCs w:val="28"/>
        </w:rPr>
      </w:pPr>
      <w:r>
        <w:rPr>
          <w:szCs w:val="28"/>
        </w:rPr>
        <w:t>6</w:t>
      </w:r>
      <w:r w:rsidRPr="00DC748A">
        <w:rPr>
          <w:szCs w:val="28"/>
        </w:rPr>
        <w:t>. По окончанию практики сдать дневник практики  и отчёт о прохождении производственной практики для проверки в установленный срок  (не позднее 3-х дней  после окончания практики).</w:t>
      </w:r>
    </w:p>
    <w:p w:rsidR="008B236B" w:rsidRPr="00DC748A" w:rsidRDefault="008B236B" w:rsidP="006F2035">
      <w:pPr>
        <w:numPr>
          <w:ilvl w:val="0"/>
          <w:numId w:val="21"/>
        </w:numPr>
        <w:spacing w:line="360" w:lineRule="auto"/>
        <w:ind w:left="-170" w:right="-57" w:firstLine="709"/>
        <w:jc w:val="both"/>
        <w:rPr>
          <w:szCs w:val="28"/>
        </w:rPr>
      </w:pPr>
      <w:r>
        <w:rPr>
          <w:szCs w:val="28"/>
        </w:rPr>
        <w:t>7</w:t>
      </w:r>
      <w:r w:rsidRPr="00DC748A">
        <w:rPr>
          <w:szCs w:val="28"/>
        </w:rPr>
        <w:t>. Дневник наравне с отчётом является основным документом. Производственная практика при отсутствии дневника не засчитывается.</w:t>
      </w:r>
    </w:p>
    <w:p w:rsidR="008B236B" w:rsidRPr="00B66F89" w:rsidRDefault="008B236B" w:rsidP="006F2035">
      <w:pPr>
        <w:numPr>
          <w:ilvl w:val="0"/>
          <w:numId w:val="21"/>
        </w:numPr>
        <w:spacing w:line="360" w:lineRule="auto"/>
        <w:ind w:left="-170" w:right="-57" w:firstLine="709"/>
        <w:jc w:val="both"/>
        <w:rPr>
          <w:sz w:val="22"/>
          <w:szCs w:val="22"/>
        </w:rPr>
      </w:pPr>
      <w:r w:rsidRPr="00B66F89">
        <w:rPr>
          <w:sz w:val="22"/>
          <w:szCs w:val="22"/>
        </w:rPr>
        <w:t>8. Обучающийся, не выполнивший программу практики, получивший отрицательный отзыв о работе или неудовлетворительную оценку направляется на практику повторно.</w:t>
      </w:r>
    </w:p>
    <w:p w:rsidR="008B236B" w:rsidRPr="00B66F89" w:rsidRDefault="008B236B" w:rsidP="006F2035">
      <w:pPr>
        <w:spacing w:line="360" w:lineRule="auto"/>
        <w:ind w:left="-170" w:right="-57" w:firstLine="709"/>
        <w:jc w:val="center"/>
        <w:rPr>
          <w:b/>
          <w:sz w:val="22"/>
          <w:szCs w:val="22"/>
          <w:u w:val="single"/>
        </w:rPr>
      </w:pPr>
    </w:p>
    <w:p w:rsidR="008B236B" w:rsidRPr="00B66F89" w:rsidRDefault="008B236B" w:rsidP="006F2035">
      <w:pPr>
        <w:spacing w:line="360" w:lineRule="auto"/>
        <w:ind w:left="-170" w:right="-57" w:firstLine="709"/>
        <w:jc w:val="center"/>
        <w:rPr>
          <w:b/>
          <w:sz w:val="22"/>
          <w:szCs w:val="22"/>
          <w:u w:val="single"/>
        </w:rPr>
      </w:pPr>
      <w:r w:rsidRPr="00B66F89">
        <w:rPr>
          <w:b/>
          <w:sz w:val="22"/>
          <w:szCs w:val="22"/>
          <w:u w:val="single"/>
        </w:rPr>
        <w:t>Инструктаж по охране труда и технике безопасности включает:</w:t>
      </w:r>
    </w:p>
    <w:p w:rsidR="008B236B" w:rsidRPr="00B66F89" w:rsidRDefault="008B236B" w:rsidP="006F2035">
      <w:pPr>
        <w:spacing w:line="360" w:lineRule="auto"/>
        <w:ind w:left="-170" w:right="-57" w:firstLine="709"/>
        <w:contextualSpacing/>
        <w:jc w:val="both"/>
        <w:rPr>
          <w:sz w:val="22"/>
          <w:szCs w:val="22"/>
        </w:rPr>
      </w:pPr>
      <w:r w:rsidRPr="00B66F89">
        <w:rPr>
          <w:sz w:val="22"/>
          <w:szCs w:val="22"/>
        </w:rPr>
        <w:t>1. Общие сведения о кабинете(ах), отделении ЛПУ;</w:t>
      </w:r>
    </w:p>
    <w:p w:rsidR="008B236B" w:rsidRPr="00B66F89" w:rsidRDefault="008B236B" w:rsidP="006F2035">
      <w:pPr>
        <w:spacing w:line="360" w:lineRule="auto"/>
        <w:ind w:left="-170" w:right="-57" w:firstLine="709"/>
        <w:contextualSpacing/>
        <w:jc w:val="both"/>
        <w:rPr>
          <w:sz w:val="22"/>
          <w:szCs w:val="22"/>
        </w:rPr>
      </w:pPr>
      <w:r w:rsidRPr="00B66F89">
        <w:rPr>
          <w:sz w:val="22"/>
          <w:szCs w:val="22"/>
        </w:rPr>
        <w:t>2. Сведения о режиме труда и отдыха;</w:t>
      </w:r>
    </w:p>
    <w:p w:rsidR="008B236B" w:rsidRPr="00B66F89" w:rsidRDefault="008B236B" w:rsidP="006F2035">
      <w:pPr>
        <w:pStyle w:val="Default"/>
        <w:spacing w:line="360" w:lineRule="auto"/>
        <w:ind w:left="-170" w:right="-57" w:firstLine="709"/>
        <w:jc w:val="both"/>
        <w:rPr>
          <w:sz w:val="22"/>
          <w:szCs w:val="22"/>
        </w:rPr>
      </w:pPr>
      <w:r w:rsidRPr="00B66F89">
        <w:rPr>
          <w:sz w:val="22"/>
          <w:szCs w:val="22"/>
        </w:rPr>
        <w:tab/>
        <w:t>3. Правила внутреннего распорядка в учреждении. Запрещается во время работы самовольно покидать территорию МО.</w:t>
      </w:r>
    </w:p>
    <w:p w:rsidR="008B236B" w:rsidRPr="00B66F89" w:rsidRDefault="008B236B" w:rsidP="006F2035">
      <w:pPr>
        <w:spacing w:line="360" w:lineRule="auto"/>
        <w:ind w:left="-170" w:right="-57" w:firstLine="709"/>
        <w:contextualSpacing/>
        <w:jc w:val="both"/>
        <w:rPr>
          <w:sz w:val="22"/>
          <w:szCs w:val="22"/>
        </w:rPr>
      </w:pPr>
      <w:r w:rsidRPr="00B66F89">
        <w:rPr>
          <w:sz w:val="22"/>
          <w:szCs w:val="22"/>
        </w:rPr>
        <w:t>4. Требования к оборудованию и безопасной работе с ними:</w:t>
      </w:r>
    </w:p>
    <w:p w:rsidR="008B236B" w:rsidRPr="00B66F89" w:rsidRDefault="008B236B" w:rsidP="006F2035">
      <w:pPr>
        <w:pStyle w:val="Default"/>
        <w:spacing w:line="360" w:lineRule="auto"/>
        <w:ind w:left="-170" w:right="-57" w:firstLine="709"/>
        <w:jc w:val="both"/>
        <w:rPr>
          <w:sz w:val="22"/>
          <w:szCs w:val="22"/>
        </w:rPr>
      </w:pPr>
      <w:r w:rsidRPr="00B66F89">
        <w:rPr>
          <w:sz w:val="22"/>
          <w:szCs w:val="22"/>
        </w:rPr>
        <w:tab/>
        <w:t>4.1. Перед использованием электрооборудования получить дополнительный инструктаж.</w:t>
      </w:r>
    </w:p>
    <w:p w:rsidR="008B236B" w:rsidRPr="00B66F89" w:rsidRDefault="008B236B" w:rsidP="006F2035">
      <w:pPr>
        <w:pStyle w:val="Default"/>
        <w:spacing w:line="360" w:lineRule="auto"/>
        <w:ind w:left="-170" w:right="-57" w:firstLine="709"/>
        <w:jc w:val="both"/>
        <w:rPr>
          <w:sz w:val="22"/>
          <w:szCs w:val="22"/>
        </w:rPr>
      </w:pPr>
      <w:r w:rsidRPr="00B66F89">
        <w:rPr>
          <w:sz w:val="22"/>
          <w:szCs w:val="22"/>
        </w:rPr>
        <w:tab/>
        <w:t>4.2. При работе с кислородом соблюдать правила техники безопасности.</w:t>
      </w:r>
    </w:p>
    <w:p w:rsidR="008B236B" w:rsidRPr="00B66F89" w:rsidRDefault="008B236B" w:rsidP="006F2035">
      <w:pPr>
        <w:pStyle w:val="Default"/>
        <w:spacing w:line="360" w:lineRule="auto"/>
        <w:ind w:left="-170" w:right="-57" w:firstLine="709"/>
        <w:jc w:val="both"/>
        <w:rPr>
          <w:sz w:val="22"/>
          <w:szCs w:val="22"/>
        </w:rPr>
      </w:pPr>
      <w:r w:rsidRPr="00B66F89">
        <w:rPr>
          <w:sz w:val="22"/>
          <w:szCs w:val="22"/>
        </w:rPr>
        <w:tab/>
        <w:t>4.3. Соблюдать осторожность при обращении с лабораторной посудой и приборами из стекла, не бросать, не ронять и не ударять их.</w:t>
      </w:r>
    </w:p>
    <w:p w:rsidR="008B236B" w:rsidRPr="00B66F89" w:rsidRDefault="008B236B" w:rsidP="006F2035">
      <w:pPr>
        <w:spacing w:line="360" w:lineRule="auto"/>
        <w:ind w:left="-170" w:right="-57" w:firstLine="709"/>
        <w:contextualSpacing/>
        <w:jc w:val="both"/>
        <w:rPr>
          <w:sz w:val="22"/>
          <w:szCs w:val="22"/>
        </w:rPr>
      </w:pPr>
      <w:r w:rsidRPr="00B66F89">
        <w:rPr>
          <w:sz w:val="22"/>
          <w:szCs w:val="22"/>
        </w:rPr>
        <w:t>5. Основные правила безопасности при работе в кабинете(ах), отделении:</w:t>
      </w:r>
    </w:p>
    <w:p w:rsidR="008B236B" w:rsidRPr="00B66F89" w:rsidRDefault="008B236B" w:rsidP="006F2035">
      <w:pPr>
        <w:pStyle w:val="Default"/>
        <w:spacing w:line="360" w:lineRule="auto"/>
        <w:ind w:left="-170" w:right="-57" w:firstLine="709"/>
        <w:jc w:val="both"/>
        <w:rPr>
          <w:sz w:val="22"/>
          <w:szCs w:val="22"/>
        </w:rPr>
      </w:pPr>
      <w:r w:rsidRPr="00B66F89">
        <w:rPr>
          <w:sz w:val="22"/>
          <w:szCs w:val="22"/>
        </w:rPr>
        <w:tab/>
        <w:t>5.1. При выполнении манипуляций строго соблюдать технику их выполнения.</w:t>
      </w:r>
    </w:p>
    <w:p w:rsidR="008B236B" w:rsidRPr="00B66F89" w:rsidRDefault="008B236B" w:rsidP="006F2035">
      <w:pPr>
        <w:pStyle w:val="Default"/>
        <w:spacing w:line="360" w:lineRule="auto"/>
        <w:ind w:left="-170" w:right="-57" w:firstLine="709"/>
        <w:jc w:val="both"/>
        <w:rPr>
          <w:sz w:val="22"/>
          <w:szCs w:val="22"/>
        </w:rPr>
      </w:pPr>
      <w:r w:rsidRPr="00B66F89">
        <w:rPr>
          <w:sz w:val="22"/>
          <w:szCs w:val="22"/>
        </w:rPr>
        <w:tab/>
        <w:t>5.2. При работе с лекарственными препаратами и медицинскими инструментами соблюдать правила их использования.</w:t>
      </w:r>
    </w:p>
    <w:p w:rsidR="008B236B" w:rsidRPr="00B66F89" w:rsidRDefault="008B236B" w:rsidP="006F2035">
      <w:pPr>
        <w:spacing w:line="360" w:lineRule="auto"/>
        <w:ind w:left="-170" w:right="-57" w:firstLine="709"/>
        <w:contextualSpacing/>
        <w:jc w:val="both"/>
        <w:rPr>
          <w:sz w:val="22"/>
          <w:szCs w:val="22"/>
        </w:rPr>
      </w:pPr>
      <w:r w:rsidRPr="00B66F89">
        <w:rPr>
          <w:sz w:val="22"/>
          <w:szCs w:val="22"/>
        </w:rPr>
        <w:t>6. Сведения по организации рабочего места;</w:t>
      </w:r>
    </w:p>
    <w:p w:rsidR="008B236B" w:rsidRPr="00B66F89" w:rsidRDefault="008B236B" w:rsidP="006F2035">
      <w:pPr>
        <w:spacing w:line="360" w:lineRule="auto"/>
        <w:ind w:left="-170" w:right="-57" w:firstLine="709"/>
        <w:jc w:val="both"/>
        <w:rPr>
          <w:sz w:val="22"/>
          <w:szCs w:val="22"/>
        </w:rPr>
      </w:pPr>
      <w:r w:rsidRPr="00B66F89">
        <w:rPr>
          <w:sz w:val="22"/>
          <w:szCs w:val="22"/>
        </w:rPr>
        <w:t>7. Сведения о средствах индивидуальной защиты: использование халата (костюма), колпака, сменной обуви,  перчаток.</w:t>
      </w:r>
    </w:p>
    <w:p w:rsidR="008B236B" w:rsidRPr="00B66F89" w:rsidRDefault="008B236B" w:rsidP="006F2035">
      <w:pPr>
        <w:pStyle w:val="Default"/>
        <w:spacing w:line="360" w:lineRule="auto"/>
        <w:ind w:left="-170" w:right="-57" w:firstLine="709"/>
        <w:jc w:val="both"/>
        <w:rPr>
          <w:sz w:val="22"/>
          <w:szCs w:val="22"/>
        </w:rPr>
      </w:pPr>
      <w:r w:rsidRPr="00B66F89">
        <w:rPr>
          <w:sz w:val="22"/>
          <w:szCs w:val="22"/>
        </w:rPr>
        <w:tab/>
        <w:t>8. Сведения о соблюдении правил личной гигиены (контроль за чистотой рук, одежды, обуви, волос (чистые и убраны под колпак), ногтей (должны быть без лака и коротко подстрижены, ношение украшений (кольца, браслеты, бусы) запрещено)).</w:t>
      </w:r>
    </w:p>
    <w:p w:rsidR="008B236B" w:rsidRPr="00B66F89" w:rsidRDefault="008B236B" w:rsidP="006F2035">
      <w:pPr>
        <w:pStyle w:val="Default"/>
        <w:spacing w:line="360" w:lineRule="auto"/>
        <w:ind w:left="-170" w:right="-57" w:firstLine="709"/>
        <w:jc w:val="both"/>
        <w:rPr>
          <w:sz w:val="22"/>
          <w:szCs w:val="22"/>
        </w:rPr>
      </w:pPr>
      <w:r w:rsidRPr="00B66F89">
        <w:rPr>
          <w:sz w:val="22"/>
          <w:szCs w:val="22"/>
        </w:rPr>
        <w:tab/>
        <w:t xml:space="preserve">9. Выходить в медицинской одежде за пределы территории  медицинской организации   запрещается. </w:t>
      </w:r>
    </w:p>
    <w:p w:rsidR="008B236B" w:rsidRPr="00B66F89" w:rsidRDefault="008B236B" w:rsidP="006F2035">
      <w:pPr>
        <w:spacing w:line="360" w:lineRule="auto"/>
        <w:ind w:left="-170" w:right="-57" w:firstLine="709"/>
        <w:contextualSpacing/>
        <w:jc w:val="both"/>
        <w:rPr>
          <w:sz w:val="22"/>
          <w:szCs w:val="22"/>
        </w:rPr>
      </w:pPr>
      <w:r w:rsidRPr="00B66F89">
        <w:rPr>
          <w:sz w:val="22"/>
          <w:szCs w:val="22"/>
        </w:rPr>
        <w:t>10. Правила пожарной безопасности, действия при возникновении пожара;</w:t>
      </w:r>
    </w:p>
    <w:p w:rsidR="008B236B" w:rsidRPr="00B66F89" w:rsidRDefault="008B236B" w:rsidP="006F2035">
      <w:pPr>
        <w:spacing w:line="360" w:lineRule="auto"/>
        <w:ind w:left="-170" w:right="-57" w:firstLine="709"/>
        <w:jc w:val="both"/>
        <w:rPr>
          <w:sz w:val="22"/>
          <w:szCs w:val="22"/>
        </w:rPr>
      </w:pPr>
      <w:r w:rsidRPr="00B66F89">
        <w:rPr>
          <w:sz w:val="22"/>
          <w:szCs w:val="22"/>
        </w:rPr>
        <w:t>11. При возникновении аварийной ситуации (повреждение кожных покровов медицинским инструментарием, попадание потенциально инфицированного материала на кожные покровы и слизистые оболочки, разбрызгивание крови во время проведения центрифугирования, разрывы и проколы перчаток) обучающиеся обязаны:</w:t>
      </w:r>
    </w:p>
    <w:p w:rsidR="008B236B" w:rsidRPr="00B66F89" w:rsidRDefault="008B236B" w:rsidP="006F2035">
      <w:pPr>
        <w:spacing w:line="360" w:lineRule="auto"/>
        <w:ind w:left="-170" w:right="-57" w:firstLine="709"/>
        <w:jc w:val="both"/>
        <w:rPr>
          <w:sz w:val="22"/>
          <w:szCs w:val="22"/>
        </w:rPr>
      </w:pPr>
      <w:r w:rsidRPr="00B66F89">
        <w:rPr>
          <w:sz w:val="22"/>
          <w:szCs w:val="22"/>
        </w:rPr>
        <w:t>- немедленно принять меры по ее ликвидации согласно алгоритма;</w:t>
      </w:r>
    </w:p>
    <w:p w:rsidR="008B236B" w:rsidRPr="00B66F89" w:rsidRDefault="008B236B" w:rsidP="006F2035">
      <w:pPr>
        <w:spacing w:line="360" w:lineRule="auto"/>
        <w:ind w:left="-170" w:right="-57" w:firstLine="709"/>
        <w:jc w:val="both"/>
        <w:rPr>
          <w:sz w:val="22"/>
          <w:szCs w:val="22"/>
        </w:rPr>
      </w:pPr>
      <w:r w:rsidRPr="00B66F89">
        <w:rPr>
          <w:sz w:val="22"/>
          <w:szCs w:val="22"/>
        </w:rPr>
        <w:t>- поставить в известность заведующего отделением, старшую медицинскую сестру отделения;</w:t>
      </w:r>
    </w:p>
    <w:p w:rsidR="008B236B" w:rsidRPr="00B66F89" w:rsidRDefault="008B236B" w:rsidP="006F2035">
      <w:pPr>
        <w:spacing w:line="360" w:lineRule="auto"/>
        <w:ind w:firstLine="720"/>
        <w:jc w:val="both"/>
        <w:rPr>
          <w:sz w:val="22"/>
          <w:szCs w:val="22"/>
        </w:rPr>
      </w:pPr>
      <w:r w:rsidRPr="00B66F89">
        <w:rPr>
          <w:sz w:val="22"/>
          <w:szCs w:val="22"/>
        </w:rPr>
        <w:t>- заведующий отделением подает руководителю учреждения рапорт (в письменном виде) о случившейся аварии с подробным изложением;</w:t>
      </w:r>
    </w:p>
    <w:p w:rsidR="008B236B" w:rsidRPr="00B66F89" w:rsidRDefault="008B236B" w:rsidP="006F2035">
      <w:pPr>
        <w:spacing w:line="360" w:lineRule="auto"/>
        <w:ind w:firstLine="720"/>
        <w:jc w:val="both"/>
        <w:rPr>
          <w:sz w:val="22"/>
          <w:szCs w:val="22"/>
        </w:rPr>
      </w:pPr>
      <w:r w:rsidRPr="00B66F89">
        <w:rPr>
          <w:sz w:val="22"/>
          <w:szCs w:val="22"/>
        </w:rPr>
        <w:t>- акт служебного расследования и объяснительная пострадавшего в 3-дневный срок подается в ГУЗ «КЦ ПБ СПИД и ИЗ»;</w:t>
      </w:r>
    </w:p>
    <w:p w:rsidR="008B236B" w:rsidRPr="00B66F89" w:rsidRDefault="008B236B" w:rsidP="00B66F89">
      <w:pPr>
        <w:spacing w:line="360" w:lineRule="auto"/>
        <w:ind w:firstLine="720"/>
        <w:jc w:val="both"/>
        <w:rPr>
          <w:sz w:val="22"/>
          <w:szCs w:val="22"/>
        </w:rPr>
      </w:pPr>
      <w:r w:rsidRPr="00B66F89">
        <w:rPr>
          <w:sz w:val="22"/>
          <w:szCs w:val="22"/>
        </w:rPr>
        <w:t>- все случаи аварии и принятые меры подлежат обязательной регистрации заносятся в журнал учета аварийных ситуаций.</w:t>
      </w: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09"/>
        <w:gridCol w:w="5245"/>
        <w:gridCol w:w="2517"/>
      </w:tblGrid>
      <w:tr w:rsidR="008B236B" w:rsidRPr="008E36A4" w:rsidTr="00884891">
        <w:tc>
          <w:tcPr>
            <w:tcW w:w="1809" w:type="dxa"/>
          </w:tcPr>
          <w:p w:rsidR="008B236B" w:rsidRPr="008E36A4" w:rsidRDefault="008B236B" w:rsidP="006F2035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8E36A4">
              <w:rPr>
                <w:sz w:val="28"/>
                <w:szCs w:val="28"/>
              </w:rPr>
              <w:t xml:space="preserve">Дата </w:t>
            </w:r>
          </w:p>
        </w:tc>
        <w:tc>
          <w:tcPr>
            <w:tcW w:w="5245" w:type="dxa"/>
          </w:tcPr>
          <w:p w:rsidR="008B236B" w:rsidRPr="008E36A4" w:rsidRDefault="008B236B" w:rsidP="006F2035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8E36A4">
              <w:rPr>
                <w:sz w:val="28"/>
                <w:szCs w:val="28"/>
              </w:rPr>
              <w:t xml:space="preserve">Тема инструктажа </w:t>
            </w:r>
          </w:p>
        </w:tc>
        <w:tc>
          <w:tcPr>
            <w:tcW w:w="2517" w:type="dxa"/>
          </w:tcPr>
          <w:p w:rsidR="008B236B" w:rsidRPr="008E36A4" w:rsidRDefault="008B236B" w:rsidP="006F2035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8E36A4">
              <w:rPr>
                <w:sz w:val="28"/>
                <w:szCs w:val="28"/>
              </w:rPr>
              <w:t>Кто проводил</w:t>
            </w:r>
          </w:p>
        </w:tc>
      </w:tr>
      <w:tr w:rsidR="008B236B" w:rsidRPr="008E36A4" w:rsidTr="00884891">
        <w:tc>
          <w:tcPr>
            <w:tcW w:w="1809" w:type="dxa"/>
          </w:tcPr>
          <w:p w:rsidR="008B236B" w:rsidRPr="008E36A4" w:rsidRDefault="008B236B" w:rsidP="006F2035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</w:p>
          <w:p w:rsidR="008B236B" w:rsidRPr="008E36A4" w:rsidRDefault="008B236B" w:rsidP="006F2035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</w:p>
          <w:p w:rsidR="008B236B" w:rsidRPr="008E36A4" w:rsidRDefault="008B236B" w:rsidP="006F2035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</w:p>
          <w:p w:rsidR="008B236B" w:rsidRPr="008E36A4" w:rsidRDefault="008B236B" w:rsidP="006F2035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5245" w:type="dxa"/>
          </w:tcPr>
          <w:p w:rsidR="008B236B" w:rsidRPr="00604B11" w:rsidRDefault="008B236B" w:rsidP="006F2035">
            <w:pPr>
              <w:pStyle w:val="Default"/>
              <w:numPr>
                <w:ilvl w:val="0"/>
                <w:numId w:val="21"/>
              </w:numPr>
              <w:jc w:val="center"/>
              <w:rPr>
                <w:color w:val="auto"/>
                <w:szCs w:val="28"/>
              </w:rPr>
            </w:pPr>
            <w:r w:rsidRPr="00604B11">
              <w:rPr>
                <w:color w:val="auto"/>
                <w:szCs w:val="28"/>
              </w:rPr>
              <w:t>Инструктаж по технике безопасности и охране труда в ЛПУ</w:t>
            </w:r>
          </w:p>
          <w:p w:rsidR="008B236B" w:rsidRPr="008E36A4" w:rsidRDefault="008B236B" w:rsidP="006F2035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517" w:type="dxa"/>
          </w:tcPr>
          <w:p w:rsidR="008B236B" w:rsidRPr="008E36A4" w:rsidRDefault="008B236B" w:rsidP="00884891">
            <w:pPr>
              <w:tabs>
                <w:tab w:val="left" w:pos="364"/>
              </w:tabs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</w:p>
        </w:tc>
      </w:tr>
    </w:tbl>
    <w:p w:rsidR="008B236B" w:rsidRPr="00604B11" w:rsidRDefault="008B236B" w:rsidP="006F2035">
      <w:pPr>
        <w:pStyle w:val="ListParagraph"/>
        <w:numPr>
          <w:ilvl w:val="0"/>
          <w:numId w:val="21"/>
        </w:numPr>
        <w:spacing w:line="360" w:lineRule="auto"/>
        <w:rPr>
          <w:sz w:val="28"/>
          <w:szCs w:val="28"/>
        </w:rPr>
      </w:pPr>
    </w:p>
    <w:p w:rsidR="008B236B" w:rsidRPr="00604B11" w:rsidRDefault="008B236B" w:rsidP="006F2035">
      <w:pPr>
        <w:pStyle w:val="ListParagraph"/>
        <w:numPr>
          <w:ilvl w:val="0"/>
          <w:numId w:val="21"/>
        </w:numPr>
        <w:spacing w:line="360" w:lineRule="auto"/>
        <w:jc w:val="both"/>
        <w:rPr>
          <w:szCs w:val="28"/>
        </w:rPr>
      </w:pPr>
      <w:r w:rsidRPr="00604B11">
        <w:rPr>
          <w:szCs w:val="28"/>
        </w:rPr>
        <w:t>Санитарная книжка проверена_____________________________________</w:t>
      </w:r>
    </w:p>
    <w:p w:rsidR="008B236B" w:rsidRPr="00604B11" w:rsidRDefault="008B236B" w:rsidP="006F2035">
      <w:pPr>
        <w:pStyle w:val="ListParagraph"/>
        <w:numPr>
          <w:ilvl w:val="0"/>
          <w:numId w:val="21"/>
        </w:numPr>
        <w:spacing w:line="360" w:lineRule="auto"/>
        <w:jc w:val="center"/>
        <w:rPr>
          <w:sz w:val="20"/>
          <w:szCs w:val="22"/>
        </w:rPr>
      </w:pPr>
      <w:r w:rsidRPr="00604B11">
        <w:rPr>
          <w:sz w:val="20"/>
          <w:szCs w:val="22"/>
        </w:rPr>
        <w:t xml:space="preserve">                                                 Подпись общего руководителя практики</w:t>
      </w:r>
    </w:p>
    <w:p w:rsidR="008B236B" w:rsidRPr="00D73E16" w:rsidRDefault="008B236B" w:rsidP="006F2035">
      <w:pPr>
        <w:pStyle w:val="ListParagraph"/>
        <w:numPr>
          <w:ilvl w:val="0"/>
          <w:numId w:val="21"/>
        </w:numPr>
        <w:spacing w:line="360" w:lineRule="auto"/>
        <w:jc w:val="both"/>
        <w:rPr>
          <w:sz w:val="28"/>
          <w:szCs w:val="28"/>
        </w:rPr>
      </w:pPr>
      <w:r w:rsidRPr="00604B11">
        <w:rPr>
          <w:szCs w:val="28"/>
        </w:rPr>
        <w:t>Подпись студента _________________________________________________</w:t>
      </w:r>
    </w:p>
    <w:p w:rsidR="008B236B" w:rsidRDefault="008B236B" w:rsidP="006F2035">
      <w:pPr>
        <w:pStyle w:val="Default"/>
        <w:ind w:left="-170" w:right="-57" w:firstLine="709"/>
        <w:jc w:val="center"/>
        <w:rPr>
          <w:b/>
          <w:bCs/>
          <w:sz w:val="28"/>
          <w:szCs w:val="28"/>
        </w:rPr>
      </w:pPr>
    </w:p>
    <w:p w:rsidR="008B236B" w:rsidRDefault="008B236B" w:rsidP="006F2035">
      <w:pPr>
        <w:pStyle w:val="Default"/>
        <w:ind w:left="-170" w:right="-57" w:firstLine="709"/>
        <w:jc w:val="center"/>
        <w:rPr>
          <w:b/>
          <w:bCs/>
          <w:sz w:val="28"/>
          <w:szCs w:val="28"/>
        </w:rPr>
      </w:pPr>
    </w:p>
    <w:p w:rsidR="008B236B" w:rsidRDefault="008B236B" w:rsidP="006F2035">
      <w:pPr>
        <w:pStyle w:val="Default"/>
        <w:ind w:left="-170" w:right="-57" w:firstLine="709"/>
        <w:jc w:val="center"/>
        <w:rPr>
          <w:b/>
          <w:bCs/>
          <w:sz w:val="28"/>
          <w:szCs w:val="28"/>
        </w:rPr>
      </w:pPr>
    </w:p>
    <w:p w:rsidR="008B236B" w:rsidRDefault="008B236B" w:rsidP="006F2035">
      <w:pPr>
        <w:pStyle w:val="Default"/>
        <w:jc w:val="center"/>
        <w:rPr>
          <w:b/>
          <w:color w:val="auto"/>
        </w:rPr>
      </w:pPr>
    </w:p>
    <w:p w:rsidR="008B236B" w:rsidRDefault="008B236B" w:rsidP="006F2035">
      <w:pPr>
        <w:pStyle w:val="Default"/>
        <w:jc w:val="center"/>
        <w:rPr>
          <w:b/>
          <w:color w:val="auto"/>
        </w:rPr>
      </w:pPr>
    </w:p>
    <w:p w:rsidR="008B236B" w:rsidRDefault="008B236B" w:rsidP="006F2035">
      <w:pPr>
        <w:pStyle w:val="Default"/>
        <w:jc w:val="center"/>
        <w:rPr>
          <w:b/>
          <w:color w:val="auto"/>
        </w:rPr>
      </w:pPr>
    </w:p>
    <w:p w:rsidR="008B236B" w:rsidRDefault="008B236B" w:rsidP="006F2035">
      <w:pPr>
        <w:pStyle w:val="Default"/>
        <w:jc w:val="center"/>
        <w:rPr>
          <w:b/>
          <w:color w:val="auto"/>
        </w:rPr>
      </w:pPr>
    </w:p>
    <w:p w:rsidR="008B236B" w:rsidRDefault="008B236B" w:rsidP="006F2035">
      <w:pPr>
        <w:pStyle w:val="Default"/>
        <w:jc w:val="center"/>
        <w:rPr>
          <w:b/>
          <w:color w:val="auto"/>
        </w:rPr>
      </w:pPr>
    </w:p>
    <w:p w:rsidR="008B236B" w:rsidRDefault="008B236B" w:rsidP="006F2035">
      <w:pPr>
        <w:pStyle w:val="Default"/>
        <w:jc w:val="center"/>
        <w:rPr>
          <w:b/>
          <w:color w:val="auto"/>
        </w:rPr>
      </w:pPr>
    </w:p>
    <w:p w:rsidR="008B236B" w:rsidRDefault="008B236B" w:rsidP="006F2035">
      <w:pPr>
        <w:pStyle w:val="Default"/>
        <w:jc w:val="center"/>
        <w:rPr>
          <w:b/>
          <w:color w:val="auto"/>
        </w:rPr>
      </w:pPr>
    </w:p>
    <w:p w:rsidR="008B236B" w:rsidRDefault="008B236B" w:rsidP="006F2035">
      <w:pPr>
        <w:pStyle w:val="Default"/>
        <w:jc w:val="center"/>
        <w:rPr>
          <w:b/>
          <w:color w:val="auto"/>
        </w:rPr>
      </w:pPr>
    </w:p>
    <w:p w:rsidR="008B236B" w:rsidRDefault="008B236B" w:rsidP="006F2035">
      <w:pPr>
        <w:pStyle w:val="Default"/>
        <w:jc w:val="center"/>
        <w:rPr>
          <w:b/>
          <w:color w:val="auto"/>
        </w:rPr>
      </w:pPr>
    </w:p>
    <w:p w:rsidR="008B236B" w:rsidRDefault="008B236B" w:rsidP="006F2035">
      <w:pPr>
        <w:pStyle w:val="Default"/>
        <w:jc w:val="center"/>
        <w:rPr>
          <w:b/>
          <w:color w:val="auto"/>
        </w:rPr>
      </w:pPr>
    </w:p>
    <w:p w:rsidR="008B236B" w:rsidRDefault="008B236B" w:rsidP="006F2035">
      <w:pPr>
        <w:pStyle w:val="Default"/>
        <w:jc w:val="center"/>
        <w:rPr>
          <w:b/>
          <w:color w:val="auto"/>
        </w:rPr>
      </w:pPr>
    </w:p>
    <w:p w:rsidR="008B236B" w:rsidRDefault="008B236B" w:rsidP="006F2035">
      <w:pPr>
        <w:pStyle w:val="Default"/>
        <w:jc w:val="center"/>
        <w:rPr>
          <w:b/>
          <w:color w:val="auto"/>
        </w:rPr>
      </w:pPr>
    </w:p>
    <w:p w:rsidR="008B236B" w:rsidRDefault="008B236B" w:rsidP="006F2035">
      <w:pPr>
        <w:pStyle w:val="Default"/>
        <w:jc w:val="center"/>
        <w:rPr>
          <w:b/>
          <w:color w:val="auto"/>
        </w:rPr>
      </w:pPr>
    </w:p>
    <w:p w:rsidR="008B236B" w:rsidRDefault="008B236B" w:rsidP="006F2035">
      <w:pPr>
        <w:pStyle w:val="Default"/>
        <w:jc w:val="center"/>
        <w:rPr>
          <w:b/>
          <w:color w:val="auto"/>
        </w:rPr>
      </w:pPr>
    </w:p>
    <w:p w:rsidR="008B236B" w:rsidRDefault="008B236B" w:rsidP="006F2035">
      <w:pPr>
        <w:pStyle w:val="Default"/>
        <w:jc w:val="center"/>
        <w:rPr>
          <w:b/>
          <w:color w:val="auto"/>
        </w:rPr>
      </w:pPr>
    </w:p>
    <w:p w:rsidR="008B236B" w:rsidRDefault="008B236B" w:rsidP="006F2035">
      <w:pPr>
        <w:pStyle w:val="Default"/>
        <w:jc w:val="center"/>
        <w:rPr>
          <w:b/>
          <w:color w:val="auto"/>
        </w:rPr>
      </w:pPr>
    </w:p>
    <w:p w:rsidR="008B236B" w:rsidRDefault="008B236B" w:rsidP="006F2035">
      <w:pPr>
        <w:pStyle w:val="Default"/>
        <w:jc w:val="center"/>
        <w:rPr>
          <w:b/>
          <w:color w:val="auto"/>
        </w:rPr>
      </w:pPr>
    </w:p>
    <w:p w:rsidR="008B236B" w:rsidRDefault="008B236B" w:rsidP="006F2035">
      <w:pPr>
        <w:pStyle w:val="Default"/>
        <w:jc w:val="center"/>
        <w:rPr>
          <w:b/>
          <w:color w:val="auto"/>
        </w:rPr>
      </w:pPr>
    </w:p>
    <w:p w:rsidR="008B236B" w:rsidRDefault="008B236B" w:rsidP="006F2035">
      <w:pPr>
        <w:pStyle w:val="Default"/>
        <w:jc w:val="center"/>
        <w:rPr>
          <w:b/>
          <w:color w:val="auto"/>
        </w:rPr>
      </w:pPr>
    </w:p>
    <w:p w:rsidR="008B236B" w:rsidRDefault="008B236B" w:rsidP="006F2035">
      <w:pPr>
        <w:pStyle w:val="Default"/>
        <w:jc w:val="center"/>
        <w:rPr>
          <w:b/>
          <w:color w:val="auto"/>
        </w:rPr>
      </w:pPr>
    </w:p>
    <w:p w:rsidR="008B236B" w:rsidRDefault="008B236B" w:rsidP="006F2035">
      <w:pPr>
        <w:pStyle w:val="Default"/>
        <w:jc w:val="center"/>
        <w:rPr>
          <w:b/>
          <w:color w:val="auto"/>
        </w:rPr>
      </w:pPr>
    </w:p>
    <w:p w:rsidR="008B236B" w:rsidRDefault="008B236B" w:rsidP="006F2035">
      <w:pPr>
        <w:pStyle w:val="Default"/>
        <w:jc w:val="center"/>
        <w:rPr>
          <w:b/>
          <w:color w:val="auto"/>
        </w:rPr>
      </w:pPr>
    </w:p>
    <w:p w:rsidR="008B236B" w:rsidRDefault="008B236B" w:rsidP="006F2035">
      <w:pPr>
        <w:pStyle w:val="Default"/>
        <w:jc w:val="center"/>
        <w:rPr>
          <w:b/>
          <w:color w:val="auto"/>
        </w:rPr>
      </w:pPr>
    </w:p>
    <w:p w:rsidR="008B236B" w:rsidRDefault="008B236B" w:rsidP="006F2035">
      <w:pPr>
        <w:pStyle w:val="Default"/>
        <w:jc w:val="center"/>
        <w:rPr>
          <w:b/>
          <w:color w:val="auto"/>
        </w:rPr>
      </w:pPr>
    </w:p>
    <w:p w:rsidR="008B236B" w:rsidRDefault="008B236B" w:rsidP="006F2035">
      <w:pPr>
        <w:pStyle w:val="Default"/>
        <w:jc w:val="center"/>
        <w:rPr>
          <w:b/>
          <w:color w:val="auto"/>
        </w:rPr>
      </w:pPr>
    </w:p>
    <w:p w:rsidR="008B236B" w:rsidRDefault="008B236B" w:rsidP="006F2035">
      <w:pPr>
        <w:pStyle w:val="Default"/>
        <w:jc w:val="center"/>
        <w:rPr>
          <w:b/>
          <w:color w:val="auto"/>
        </w:rPr>
      </w:pPr>
    </w:p>
    <w:p w:rsidR="008B236B" w:rsidRDefault="008B236B" w:rsidP="006F2035">
      <w:pPr>
        <w:pStyle w:val="Default"/>
        <w:jc w:val="center"/>
        <w:rPr>
          <w:b/>
          <w:color w:val="auto"/>
        </w:rPr>
      </w:pPr>
    </w:p>
    <w:p w:rsidR="008B236B" w:rsidRDefault="008B236B" w:rsidP="006F2035">
      <w:pPr>
        <w:pStyle w:val="Default"/>
        <w:jc w:val="center"/>
        <w:rPr>
          <w:b/>
          <w:color w:val="auto"/>
        </w:rPr>
      </w:pPr>
    </w:p>
    <w:p w:rsidR="008B236B" w:rsidRDefault="008B236B" w:rsidP="006F2035">
      <w:pPr>
        <w:pStyle w:val="Default"/>
        <w:jc w:val="center"/>
        <w:rPr>
          <w:b/>
          <w:color w:val="auto"/>
        </w:rPr>
      </w:pPr>
    </w:p>
    <w:p w:rsidR="008B236B" w:rsidRDefault="008B236B" w:rsidP="006F2035">
      <w:pPr>
        <w:pStyle w:val="Default"/>
        <w:jc w:val="center"/>
        <w:rPr>
          <w:b/>
          <w:color w:val="auto"/>
        </w:rPr>
      </w:pPr>
    </w:p>
    <w:p w:rsidR="008B236B" w:rsidRDefault="008B236B" w:rsidP="006F2035">
      <w:pPr>
        <w:pStyle w:val="Default"/>
        <w:jc w:val="center"/>
        <w:rPr>
          <w:b/>
          <w:color w:val="auto"/>
        </w:rPr>
      </w:pPr>
    </w:p>
    <w:p w:rsidR="008B236B" w:rsidRDefault="008B236B" w:rsidP="006F2035">
      <w:pPr>
        <w:pStyle w:val="Default"/>
        <w:jc w:val="center"/>
        <w:rPr>
          <w:b/>
          <w:color w:val="auto"/>
        </w:rPr>
      </w:pPr>
    </w:p>
    <w:p w:rsidR="008B236B" w:rsidRPr="00DD045B" w:rsidRDefault="008B236B" w:rsidP="006F2035">
      <w:pPr>
        <w:pStyle w:val="Default"/>
        <w:rPr>
          <w:b/>
          <w:color w:val="auto"/>
        </w:rPr>
      </w:pPr>
    </w:p>
    <w:p w:rsidR="008B236B" w:rsidRPr="00E71261" w:rsidRDefault="008B236B" w:rsidP="006F2035">
      <w:pPr>
        <w:pStyle w:val="Default"/>
        <w:numPr>
          <w:ilvl w:val="0"/>
          <w:numId w:val="21"/>
        </w:numPr>
        <w:jc w:val="center"/>
        <w:rPr>
          <w:b/>
          <w:color w:val="auto"/>
          <w:sz w:val="28"/>
        </w:rPr>
      </w:pPr>
      <w:r w:rsidRPr="00E71261">
        <w:rPr>
          <w:b/>
          <w:color w:val="auto"/>
          <w:sz w:val="28"/>
        </w:rPr>
        <w:t>График прохождения практики</w:t>
      </w:r>
    </w:p>
    <w:p w:rsidR="008B236B" w:rsidRPr="00E066E0" w:rsidRDefault="008B236B" w:rsidP="006F2035">
      <w:pPr>
        <w:pStyle w:val="ListParagraph"/>
        <w:numPr>
          <w:ilvl w:val="0"/>
          <w:numId w:val="21"/>
        </w:numPr>
        <w:jc w:val="center"/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7"/>
        <w:gridCol w:w="1276"/>
        <w:gridCol w:w="1417"/>
        <w:gridCol w:w="3119"/>
        <w:gridCol w:w="1701"/>
        <w:gridCol w:w="1559"/>
      </w:tblGrid>
      <w:tr w:rsidR="008B236B" w:rsidRPr="00E066E0" w:rsidTr="006F2035">
        <w:tc>
          <w:tcPr>
            <w:tcW w:w="817" w:type="dxa"/>
          </w:tcPr>
          <w:p w:rsidR="008B236B" w:rsidRPr="00E066E0" w:rsidRDefault="008B236B" w:rsidP="006F2035">
            <w:pPr>
              <w:contextualSpacing/>
              <w:jc w:val="center"/>
            </w:pPr>
            <w:r w:rsidRPr="00E066E0">
              <w:t xml:space="preserve">Дата </w:t>
            </w:r>
          </w:p>
        </w:tc>
        <w:tc>
          <w:tcPr>
            <w:tcW w:w="1276" w:type="dxa"/>
          </w:tcPr>
          <w:p w:rsidR="008B236B" w:rsidRPr="00E066E0" w:rsidRDefault="008B236B" w:rsidP="006F2035">
            <w:pPr>
              <w:contextualSpacing/>
              <w:jc w:val="center"/>
            </w:pPr>
            <w:r w:rsidRPr="00E066E0">
              <w:t>Начало практики</w:t>
            </w:r>
          </w:p>
        </w:tc>
        <w:tc>
          <w:tcPr>
            <w:tcW w:w="1417" w:type="dxa"/>
          </w:tcPr>
          <w:p w:rsidR="008B236B" w:rsidRPr="00E066E0" w:rsidRDefault="008B236B" w:rsidP="006F2035">
            <w:pPr>
              <w:contextualSpacing/>
              <w:jc w:val="center"/>
            </w:pPr>
            <w:r w:rsidRPr="00E066E0">
              <w:t>Конец</w:t>
            </w:r>
          </w:p>
          <w:p w:rsidR="008B236B" w:rsidRPr="00E066E0" w:rsidRDefault="008B236B" w:rsidP="006F2035">
            <w:pPr>
              <w:contextualSpacing/>
              <w:jc w:val="center"/>
            </w:pPr>
            <w:r w:rsidRPr="00E066E0">
              <w:t>практики</w:t>
            </w:r>
          </w:p>
        </w:tc>
        <w:tc>
          <w:tcPr>
            <w:tcW w:w="3119" w:type="dxa"/>
          </w:tcPr>
          <w:p w:rsidR="008B236B" w:rsidRPr="00E066E0" w:rsidRDefault="008B236B" w:rsidP="006F2035">
            <w:pPr>
              <w:contextualSpacing/>
              <w:jc w:val="center"/>
            </w:pPr>
            <w:r w:rsidRPr="00E066E0">
              <w:t>Место прохождения практики</w:t>
            </w:r>
          </w:p>
        </w:tc>
        <w:tc>
          <w:tcPr>
            <w:tcW w:w="1701" w:type="dxa"/>
          </w:tcPr>
          <w:p w:rsidR="008B236B" w:rsidRPr="00E066E0" w:rsidRDefault="008B236B" w:rsidP="006F2035">
            <w:pPr>
              <w:contextualSpacing/>
              <w:jc w:val="center"/>
            </w:pPr>
            <w:r w:rsidRPr="00E066E0">
              <w:t>Подпись руководителя</w:t>
            </w:r>
          </w:p>
        </w:tc>
        <w:tc>
          <w:tcPr>
            <w:tcW w:w="1559" w:type="dxa"/>
          </w:tcPr>
          <w:p w:rsidR="008B236B" w:rsidRPr="00E066E0" w:rsidRDefault="008B236B" w:rsidP="006F2035">
            <w:pPr>
              <w:contextualSpacing/>
              <w:jc w:val="center"/>
            </w:pPr>
            <w:r w:rsidRPr="00E066E0">
              <w:t xml:space="preserve">Примечания </w:t>
            </w:r>
          </w:p>
        </w:tc>
      </w:tr>
      <w:tr w:rsidR="008B236B" w:rsidRPr="00E066E0" w:rsidTr="006F2035">
        <w:tc>
          <w:tcPr>
            <w:tcW w:w="817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1276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1417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3119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1701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1559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</w:tr>
      <w:tr w:rsidR="008B236B" w:rsidRPr="00E066E0" w:rsidTr="006F2035">
        <w:tc>
          <w:tcPr>
            <w:tcW w:w="817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1276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1417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3119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1701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1559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</w:tr>
      <w:tr w:rsidR="008B236B" w:rsidRPr="00E066E0" w:rsidTr="006F2035">
        <w:tc>
          <w:tcPr>
            <w:tcW w:w="817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1276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1417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3119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1701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1559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</w:tr>
      <w:tr w:rsidR="008B236B" w:rsidRPr="00E066E0" w:rsidTr="006F2035">
        <w:tc>
          <w:tcPr>
            <w:tcW w:w="817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1276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1417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3119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1701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1559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</w:tr>
      <w:tr w:rsidR="008B236B" w:rsidRPr="00E066E0" w:rsidTr="006F2035">
        <w:tc>
          <w:tcPr>
            <w:tcW w:w="817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1276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1417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3119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1701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1559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</w:tr>
      <w:tr w:rsidR="008B236B" w:rsidRPr="00E066E0" w:rsidTr="006F2035">
        <w:tc>
          <w:tcPr>
            <w:tcW w:w="817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1276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1417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3119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1701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1559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</w:tr>
      <w:tr w:rsidR="008B236B" w:rsidRPr="00E066E0" w:rsidTr="006F2035">
        <w:tc>
          <w:tcPr>
            <w:tcW w:w="817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1276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1417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3119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1701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1559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</w:tr>
      <w:tr w:rsidR="008B236B" w:rsidRPr="00E066E0" w:rsidTr="006F2035">
        <w:tc>
          <w:tcPr>
            <w:tcW w:w="817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1276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1417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3119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1701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1559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</w:tr>
      <w:tr w:rsidR="008B236B" w:rsidRPr="00E066E0" w:rsidTr="006F2035">
        <w:tc>
          <w:tcPr>
            <w:tcW w:w="817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1276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1417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3119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1701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1559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</w:tr>
      <w:tr w:rsidR="008B236B" w:rsidRPr="00E066E0" w:rsidTr="006F2035">
        <w:tc>
          <w:tcPr>
            <w:tcW w:w="817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1276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1417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3119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1701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1559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</w:tr>
      <w:tr w:rsidR="008B236B" w:rsidRPr="00E066E0" w:rsidTr="006F2035">
        <w:tc>
          <w:tcPr>
            <w:tcW w:w="817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1276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1417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3119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1701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1559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</w:tr>
      <w:tr w:rsidR="008B236B" w:rsidRPr="00E066E0" w:rsidTr="006F2035">
        <w:tc>
          <w:tcPr>
            <w:tcW w:w="817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1276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1417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3119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1701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1559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</w:tr>
    </w:tbl>
    <w:p w:rsidR="008B236B" w:rsidRDefault="008B236B" w:rsidP="006F2035">
      <w:pPr>
        <w:pStyle w:val="ListParagraph"/>
        <w:jc w:val="center"/>
      </w:pPr>
    </w:p>
    <w:p w:rsidR="008B236B" w:rsidRDefault="008B236B" w:rsidP="006F2035">
      <w:pPr>
        <w:pStyle w:val="ListParagraph"/>
        <w:jc w:val="center"/>
      </w:pPr>
    </w:p>
    <w:p w:rsidR="008B236B" w:rsidRDefault="008B236B" w:rsidP="006F2035">
      <w:pPr>
        <w:pStyle w:val="ListParagraph"/>
        <w:jc w:val="center"/>
      </w:pPr>
    </w:p>
    <w:p w:rsidR="008B236B" w:rsidRDefault="008B236B" w:rsidP="006F2035">
      <w:pPr>
        <w:pStyle w:val="ListParagraph"/>
        <w:jc w:val="center"/>
      </w:pPr>
    </w:p>
    <w:p w:rsidR="008B236B" w:rsidRDefault="008B236B" w:rsidP="006F2035">
      <w:pPr>
        <w:pStyle w:val="ListParagraph"/>
        <w:jc w:val="center"/>
      </w:pPr>
    </w:p>
    <w:p w:rsidR="008B236B" w:rsidRDefault="008B236B" w:rsidP="006F2035">
      <w:pPr>
        <w:pStyle w:val="ListParagraph"/>
        <w:jc w:val="center"/>
      </w:pPr>
    </w:p>
    <w:p w:rsidR="008B236B" w:rsidRDefault="008B236B" w:rsidP="006F2035">
      <w:pPr>
        <w:pStyle w:val="ListParagraph"/>
        <w:jc w:val="center"/>
      </w:pPr>
    </w:p>
    <w:p w:rsidR="008B236B" w:rsidRDefault="008B236B" w:rsidP="006F2035">
      <w:pPr>
        <w:pStyle w:val="ListParagraph"/>
        <w:jc w:val="center"/>
      </w:pPr>
    </w:p>
    <w:p w:rsidR="008B236B" w:rsidRDefault="008B236B" w:rsidP="006F2035">
      <w:pPr>
        <w:pStyle w:val="ListParagraph"/>
        <w:jc w:val="center"/>
      </w:pPr>
    </w:p>
    <w:p w:rsidR="008B236B" w:rsidRDefault="008B236B" w:rsidP="006F2035">
      <w:pPr>
        <w:pStyle w:val="ListParagraph"/>
        <w:jc w:val="center"/>
      </w:pPr>
    </w:p>
    <w:p w:rsidR="008B236B" w:rsidRDefault="008B236B" w:rsidP="006F2035">
      <w:pPr>
        <w:pStyle w:val="ListParagraph"/>
        <w:jc w:val="center"/>
      </w:pPr>
    </w:p>
    <w:p w:rsidR="008B236B" w:rsidRDefault="008B236B" w:rsidP="006F2035">
      <w:pPr>
        <w:pStyle w:val="ListParagraph"/>
        <w:jc w:val="center"/>
      </w:pPr>
    </w:p>
    <w:p w:rsidR="008B236B" w:rsidRDefault="008B236B" w:rsidP="006F2035">
      <w:pPr>
        <w:pStyle w:val="ListParagraph"/>
        <w:jc w:val="center"/>
      </w:pPr>
    </w:p>
    <w:p w:rsidR="008B236B" w:rsidRDefault="008B236B" w:rsidP="006F2035">
      <w:pPr>
        <w:pStyle w:val="ListParagraph"/>
        <w:jc w:val="center"/>
      </w:pPr>
    </w:p>
    <w:p w:rsidR="008B236B" w:rsidRDefault="008B236B" w:rsidP="006F2035">
      <w:pPr>
        <w:pStyle w:val="ListParagraph"/>
        <w:jc w:val="center"/>
      </w:pPr>
    </w:p>
    <w:p w:rsidR="008B236B" w:rsidRDefault="008B236B" w:rsidP="006F2035">
      <w:pPr>
        <w:pStyle w:val="ListParagraph"/>
        <w:jc w:val="center"/>
      </w:pPr>
    </w:p>
    <w:p w:rsidR="008B236B" w:rsidRDefault="008B236B" w:rsidP="006F2035">
      <w:pPr>
        <w:pStyle w:val="ListParagraph"/>
        <w:jc w:val="center"/>
      </w:pPr>
    </w:p>
    <w:p w:rsidR="008B236B" w:rsidRDefault="008B236B" w:rsidP="006F2035">
      <w:pPr>
        <w:pStyle w:val="ListParagraph"/>
        <w:jc w:val="center"/>
      </w:pPr>
    </w:p>
    <w:p w:rsidR="008B236B" w:rsidRDefault="008B236B" w:rsidP="006F2035">
      <w:pPr>
        <w:pStyle w:val="ListParagraph"/>
        <w:jc w:val="center"/>
      </w:pPr>
    </w:p>
    <w:p w:rsidR="008B236B" w:rsidRDefault="008B236B" w:rsidP="006F2035">
      <w:pPr>
        <w:pStyle w:val="ListParagraph"/>
        <w:jc w:val="center"/>
      </w:pPr>
    </w:p>
    <w:p w:rsidR="008B236B" w:rsidRDefault="008B236B" w:rsidP="006F2035">
      <w:pPr>
        <w:pStyle w:val="ListParagraph"/>
        <w:jc w:val="center"/>
      </w:pPr>
    </w:p>
    <w:p w:rsidR="008B236B" w:rsidRDefault="008B236B" w:rsidP="006F2035">
      <w:pPr>
        <w:pStyle w:val="ListParagraph"/>
        <w:jc w:val="center"/>
      </w:pPr>
    </w:p>
    <w:p w:rsidR="008B236B" w:rsidRDefault="008B236B" w:rsidP="006F2035">
      <w:pPr>
        <w:pStyle w:val="ListParagraph"/>
        <w:jc w:val="center"/>
      </w:pPr>
    </w:p>
    <w:p w:rsidR="008B236B" w:rsidRDefault="008B236B" w:rsidP="006F2035">
      <w:pPr>
        <w:pStyle w:val="ListParagraph"/>
        <w:jc w:val="center"/>
      </w:pPr>
    </w:p>
    <w:p w:rsidR="008B236B" w:rsidRDefault="008B236B" w:rsidP="006F2035">
      <w:pPr>
        <w:pStyle w:val="ListParagraph"/>
        <w:jc w:val="center"/>
      </w:pPr>
    </w:p>
    <w:p w:rsidR="008B236B" w:rsidRDefault="008B236B" w:rsidP="006F2035">
      <w:pPr>
        <w:pStyle w:val="ListParagraph"/>
        <w:jc w:val="center"/>
      </w:pPr>
    </w:p>
    <w:p w:rsidR="008B236B" w:rsidRDefault="008B236B" w:rsidP="006F2035">
      <w:pPr>
        <w:pStyle w:val="ListParagraph"/>
        <w:jc w:val="center"/>
      </w:pPr>
    </w:p>
    <w:p w:rsidR="008B236B" w:rsidRDefault="008B236B" w:rsidP="006F2035">
      <w:pPr>
        <w:pStyle w:val="ListParagraph"/>
        <w:jc w:val="center"/>
      </w:pPr>
    </w:p>
    <w:p w:rsidR="008B236B" w:rsidRDefault="008B236B" w:rsidP="006F2035">
      <w:pPr>
        <w:pStyle w:val="ListParagraph"/>
        <w:jc w:val="center"/>
      </w:pPr>
    </w:p>
    <w:p w:rsidR="008B236B" w:rsidRDefault="008B236B" w:rsidP="006F2035">
      <w:pPr>
        <w:pStyle w:val="ListParagraph"/>
        <w:jc w:val="center"/>
      </w:pPr>
    </w:p>
    <w:p w:rsidR="008B236B" w:rsidRDefault="008B236B" w:rsidP="006F2035">
      <w:pPr>
        <w:pStyle w:val="ListParagraph"/>
        <w:jc w:val="center"/>
      </w:pPr>
    </w:p>
    <w:p w:rsidR="008B236B" w:rsidRDefault="008B236B" w:rsidP="006F2035">
      <w:pPr>
        <w:pStyle w:val="ListParagraph"/>
        <w:jc w:val="center"/>
      </w:pPr>
    </w:p>
    <w:p w:rsidR="008B236B" w:rsidRDefault="008B236B" w:rsidP="006F2035">
      <w:pPr>
        <w:pStyle w:val="ListParagraph"/>
        <w:jc w:val="center"/>
      </w:pPr>
    </w:p>
    <w:p w:rsidR="008B236B" w:rsidRDefault="008B236B" w:rsidP="006F2035">
      <w:pPr>
        <w:pStyle w:val="ListParagraph"/>
        <w:ind w:left="0"/>
      </w:pPr>
    </w:p>
    <w:p w:rsidR="008B236B" w:rsidRPr="00D30393" w:rsidRDefault="008B236B" w:rsidP="006F2035">
      <w:pPr>
        <w:rPr>
          <w:b/>
          <w:sz w:val="28"/>
        </w:rPr>
      </w:pPr>
    </w:p>
    <w:p w:rsidR="008B236B" w:rsidRDefault="008B236B" w:rsidP="006F2035">
      <w:pPr>
        <w:pStyle w:val="ListParagraph"/>
        <w:numPr>
          <w:ilvl w:val="0"/>
          <w:numId w:val="21"/>
        </w:numPr>
        <w:jc w:val="center"/>
        <w:rPr>
          <w:b/>
          <w:sz w:val="28"/>
        </w:rPr>
      </w:pPr>
      <w:r w:rsidRPr="00E71261">
        <w:rPr>
          <w:b/>
          <w:sz w:val="28"/>
        </w:rPr>
        <w:t>Ежедневное ведение дневника</w:t>
      </w:r>
    </w:p>
    <w:p w:rsidR="008B236B" w:rsidRPr="00E71261" w:rsidRDefault="008B236B" w:rsidP="006F2035">
      <w:pPr>
        <w:pStyle w:val="ListParagraph"/>
        <w:numPr>
          <w:ilvl w:val="0"/>
          <w:numId w:val="21"/>
        </w:numPr>
        <w:jc w:val="center"/>
        <w:rPr>
          <w:b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6804"/>
        <w:gridCol w:w="2059"/>
      </w:tblGrid>
      <w:tr w:rsidR="008B236B" w:rsidRPr="00E066E0" w:rsidTr="006F2035">
        <w:tc>
          <w:tcPr>
            <w:tcW w:w="959" w:type="dxa"/>
          </w:tcPr>
          <w:p w:rsidR="008B236B" w:rsidRPr="00D43992" w:rsidRDefault="008B236B" w:rsidP="006F2035">
            <w:pPr>
              <w:contextualSpacing/>
              <w:jc w:val="center"/>
            </w:pPr>
            <w:r w:rsidRPr="00D43992">
              <w:t xml:space="preserve">Дата </w:t>
            </w:r>
          </w:p>
        </w:tc>
        <w:tc>
          <w:tcPr>
            <w:tcW w:w="6804" w:type="dxa"/>
          </w:tcPr>
          <w:p w:rsidR="008B236B" w:rsidRPr="00D43992" w:rsidRDefault="008B236B" w:rsidP="006F2035">
            <w:pPr>
              <w:contextualSpacing/>
              <w:jc w:val="center"/>
            </w:pPr>
            <w:r w:rsidRPr="00D43992">
              <w:t>Содержание практики</w:t>
            </w:r>
          </w:p>
        </w:tc>
        <w:tc>
          <w:tcPr>
            <w:tcW w:w="2059" w:type="dxa"/>
          </w:tcPr>
          <w:p w:rsidR="008B236B" w:rsidRPr="00D43992" w:rsidRDefault="008B236B" w:rsidP="006F2035">
            <w:pPr>
              <w:contextualSpacing/>
              <w:jc w:val="center"/>
            </w:pPr>
            <w:r w:rsidRPr="00D43992">
              <w:t>Подпись руководителя</w:t>
            </w:r>
          </w:p>
        </w:tc>
      </w:tr>
      <w:tr w:rsidR="008B236B" w:rsidRPr="00E066E0" w:rsidTr="006F2035">
        <w:tc>
          <w:tcPr>
            <w:tcW w:w="959" w:type="dxa"/>
          </w:tcPr>
          <w:p w:rsidR="008B236B" w:rsidRPr="00D43992" w:rsidRDefault="008B236B" w:rsidP="006F2035">
            <w:pPr>
              <w:contextualSpacing/>
              <w:jc w:val="center"/>
            </w:pPr>
          </w:p>
        </w:tc>
        <w:tc>
          <w:tcPr>
            <w:tcW w:w="6804" w:type="dxa"/>
          </w:tcPr>
          <w:p w:rsidR="008B236B" w:rsidRPr="008563EC" w:rsidRDefault="008B236B" w:rsidP="006F2035">
            <w:pPr>
              <w:jc w:val="both"/>
              <w:rPr>
                <w:b/>
                <w:lang w:eastAsia="en-US"/>
              </w:rPr>
            </w:pPr>
            <w:r w:rsidRPr="008563EC">
              <w:rPr>
                <w:b/>
                <w:lang w:eastAsia="en-US"/>
              </w:rPr>
              <w:t xml:space="preserve">Проходил практику на </w:t>
            </w:r>
            <w:r>
              <w:rPr>
                <w:b/>
                <w:lang w:eastAsia="en-US"/>
              </w:rPr>
              <w:t>терапевтическом</w:t>
            </w:r>
            <w:r w:rsidRPr="008563EC">
              <w:rPr>
                <w:b/>
                <w:lang w:eastAsia="en-US"/>
              </w:rPr>
              <w:t xml:space="preserve"> отделении ГБУЗ АО «НЦРБ»</w:t>
            </w:r>
            <w:r w:rsidRPr="00D43992">
              <w:rPr>
                <w:b/>
                <w:lang w:eastAsia="en-US"/>
              </w:rPr>
              <w:t xml:space="preserve"> под руководством (ФИО, должность)</w:t>
            </w:r>
            <w:r w:rsidRPr="008563EC">
              <w:rPr>
                <w:b/>
                <w:lang w:eastAsia="en-US"/>
              </w:rPr>
              <w:t xml:space="preserve">. </w:t>
            </w:r>
          </w:p>
          <w:p w:rsidR="008B236B" w:rsidRPr="008563EC" w:rsidRDefault="008B236B" w:rsidP="006F2035">
            <w:pPr>
              <w:jc w:val="both"/>
              <w:rPr>
                <w:b/>
                <w:lang w:eastAsia="en-US"/>
              </w:rPr>
            </w:pPr>
            <w:r w:rsidRPr="008563EC">
              <w:rPr>
                <w:b/>
                <w:lang w:eastAsia="en-US"/>
              </w:rPr>
              <w:t>Во время практики выполнял:</w:t>
            </w:r>
          </w:p>
          <w:p w:rsidR="008B236B" w:rsidRPr="008563EC" w:rsidRDefault="008B236B" w:rsidP="006F2035">
            <w:pPr>
              <w:jc w:val="both"/>
              <w:rPr>
                <w:lang w:eastAsia="en-US"/>
              </w:rPr>
            </w:pPr>
            <w:r w:rsidRPr="008563EC">
              <w:rPr>
                <w:lang w:eastAsia="en-US"/>
              </w:rPr>
              <w:t>1.Курацию пациента (описание)</w:t>
            </w:r>
          </w:p>
          <w:p w:rsidR="008B236B" w:rsidRPr="008563EC" w:rsidRDefault="008B236B" w:rsidP="006F2035">
            <w:pPr>
              <w:jc w:val="both"/>
              <w:rPr>
                <w:lang w:eastAsia="en-US"/>
              </w:rPr>
            </w:pPr>
            <w:r w:rsidRPr="008563EC">
              <w:rPr>
                <w:lang w:eastAsia="en-US"/>
              </w:rPr>
              <w:t>2.Практические манипуляции согласно прилагаемо</w:t>
            </w:r>
            <w:r w:rsidRPr="00D43992">
              <w:rPr>
                <w:lang w:eastAsia="en-US"/>
              </w:rPr>
              <w:t>му</w:t>
            </w:r>
            <w:r w:rsidRPr="008563EC">
              <w:rPr>
                <w:lang w:eastAsia="en-US"/>
              </w:rPr>
              <w:t xml:space="preserve"> перечн</w:t>
            </w:r>
            <w:r w:rsidRPr="00D43992">
              <w:rPr>
                <w:lang w:eastAsia="en-US"/>
              </w:rPr>
              <w:t>ю</w:t>
            </w:r>
            <w:r w:rsidRPr="008563EC">
              <w:rPr>
                <w:lang w:eastAsia="en-US"/>
              </w:rPr>
              <w:t xml:space="preserve"> (перечисление, описание 1</w:t>
            </w:r>
            <w:r w:rsidRPr="00D43992">
              <w:rPr>
                <w:lang w:eastAsia="en-US"/>
              </w:rPr>
              <w:t xml:space="preserve">- 2 </w:t>
            </w:r>
            <w:r w:rsidRPr="008563EC">
              <w:rPr>
                <w:lang w:eastAsia="en-US"/>
              </w:rPr>
              <w:t xml:space="preserve"> манипуляци</w:t>
            </w:r>
            <w:r w:rsidRPr="00D43992">
              <w:rPr>
                <w:lang w:eastAsia="en-US"/>
              </w:rPr>
              <w:t>й</w:t>
            </w:r>
            <w:r w:rsidRPr="008563EC">
              <w:rPr>
                <w:lang w:eastAsia="en-US"/>
              </w:rPr>
              <w:t>)</w:t>
            </w:r>
            <w:r w:rsidRPr="00D43992">
              <w:rPr>
                <w:lang w:eastAsia="en-US"/>
              </w:rPr>
              <w:t>.При оценке функциональных показателей указывать пол, возраст пациента, показатели и интерпретировать оценку показателей.</w:t>
            </w:r>
          </w:p>
          <w:p w:rsidR="008B236B" w:rsidRPr="008563EC" w:rsidRDefault="008B236B" w:rsidP="006F2035">
            <w:pPr>
              <w:jc w:val="both"/>
              <w:rPr>
                <w:lang w:eastAsia="en-US"/>
              </w:rPr>
            </w:pPr>
            <w:r w:rsidRPr="008563EC">
              <w:rPr>
                <w:lang w:eastAsia="en-US"/>
              </w:rPr>
              <w:t>3.Практические манипуляции, не вошедшие в перечень необходимых манипуляций</w:t>
            </w:r>
            <w:r w:rsidRPr="00D43992">
              <w:rPr>
                <w:lang w:eastAsia="en-US"/>
              </w:rPr>
              <w:t>.</w:t>
            </w:r>
          </w:p>
          <w:p w:rsidR="008B236B" w:rsidRPr="008563EC" w:rsidRDefault="008B236B" w:rsidP="006F2035">
            <w:pPr>
              <w:jc w:val="both"/>
              <w:rPr>
                <w:b/>
                <w:lang w:eastAsia="en-US"/>
              </w:rPr>
            </w:pPr>
            <w:r w:rsidRPr="008563EC">
              <w:rPr>
                <w:b/>
                <w:lang w:eastAsia="en-US"/>
              </w:rPr>
              <w:t>Во время практики наблюдал за:</w:t>
            </w:r>
          </w:p>
          <w:p w:rsidR="008B236B" w:rsidRPr="00D43992" w:rsidRDefault="008B236B" w:rsidP="006F2035">
            <w:pPr>
              <w:jc w:val="both"/>
              <w:rPr>
                <w:lang w:eastAsia="en-US"/>
              </w:rPr>
            </w:pPr>
            <w:r w:rsidRPr="008563EC">
              <w:rPr>
                <w:lang w:eastAsia="en-US"/>
              </w:rPr>
              <w:t>1. Проведением катетеризации мочевого пузыря</w:t>
            </w:r>
            <w:r w:rsidRPr="00D43992">
              <w:rPr>
                <w:lang w:eastAsia="en-US"/>
              </w:rPr>
              <w:t>.</w:t>
            </w:r>
          </w:p>
          <w:p w:rsidR="008B236B" w:rsidRPr="008563EC" w:rsidRDefault="008B236B" w:rsidP="006F2035">
            <w:pPr>
              <w:jc w:val="both"/>
              <w:rPr>
                <w:b/>
                <w:lang w:eastAsia="en-US"/>
              </w:rPr>
            </w:pPr>
            <w:r w:rsidRPr="00D43992">
              <w:rPr>
                <w:b/>
                <w:lang w:eastAsia="en-US"/>
              </w:rPr>
              <w:t xml:space="preserve">Подведение итогов: </w:t>
            </w:r>
            <w:r w:rsidRPr="008563EC">
              <w:rPr>
                <w:b/>
                <w:lang w:eastAsia="en-US"/>
              </w:rPr>
              <w:t xml:space="preserve"> </w:t>
            </w:r>
          </w:p>
          <w:p w:rsidR="008B236B" w:rsidRPr="00D43992" w:rsidRDefault="008B236B" w:rsidP="006F2035">
            <w:pPr>
              <w:contextualSpacing/>
              <w:jc w:val="both"/>
            </w:pPr>
            <w:r w:rsidRPr="00D43992">
              <w:t>1. Измерение температуры тела – 1 раз.</w:t>
            </w:r>
          </w:p>
          <w:p w:rsidR="008B236B" w:rsidRPr="00D43992" w:rsidRDefault="008B236B" w:rsidP="006F2035">
            <w:pPr>
              <w:contextualSpacing/>
              <w:jc w:val="both"/>
              <w:rPr>
                <w:b/>
              </w:rPr>
            </w:pPr>
            <w:r w:rsidRPr="00D43992">
              <w:rPr>
                <w:b/>
              </w:rPr>
              <w:t>Описание лекарственного препарата:</w:t>
            </w:r>
          </w:p>
          <w:p w:rsidR="008B236B" w:rsidRPr="00D43992" w:rsidRDefault="008B236B" w:rsidP="006F2035">
            <w:pPr>
              <w:contextualSpacing/>
              <w:jc w:val="both"/>
            </w:pPr>
            <w:r w:rsidRPr="00D43992">
              <w:t>1. Название препарата.</w:t>
            </w:r>
          </w:p>
          <w:p w:rsidR="008B236B" w:rsidRPr="00D43992" w:rsidRDefault="008B236B" w:rsidP="006F2035">
            <w:pPr>
              <w:contextualSpacing/>
              <w:jc w:val="both"/>
            </w:pPr>
            <w:r w:rsidRPr="00D43992">
              <w:t xml:space="preserve">2 Название группы, к которой относится данный лекарственный препарат; действующее вещество. </w:t>
            </w:r>
          </w:p>
          <w:p w:rsidR="008B236B" w:rsidRPr="00D43992" w:rsidRDefault="008B236B" w:rsidP="006F2035">
            <w:pPr>
              <w:contextualSpacing/>
              <w:jc w:val="both"/>
            </w:pPr>
            <w:r w:rsidRPr="00D43992">
              <w:t>3. Форма выпуска.</w:t>
            </w:r>
          </w:p>
          <w:p w:rsidR="008B236B" w:rsidRPr="00D43992" w:rsidRDefault="008B236B" w:rsidP="006F2035">
            <w:pPr>
              <w:contextualSpacing/>
              <w:jc w:val="both"/>
            </w:pPr>
            <w:r w:rsidRPr="00D43992">
              <w:t>4. Фармакологическое действие.</w:t>
            </w:r>
          </w:p>
          <w:p w:rsidR="008B236B" w:rsidRPr="00D43992" w:rsidRDefault="008B236B" w:rsidP="006F2035">
            <w:pPr>
              <w:contextualSpacing/>
              <w:jc w:val="both"/>
            </w:pPr>
            <w:r w:rsidRPr="00D43992">
              <w:t>5. Показания.</w:t>
            </w:r>
          </w:p>
          <w:p w:rsidR="008B236B" w:rsidRPr="00D43992" w:rsidRDefault="008B236B" w:rsidP="006F2035">
            <w:pPr>
              <w:contextualSpacing/>
              <w:jc w:val="both"/>
            </w:pPr>
            <w:r w:rsidRPr="00D43992">
              <w:t>6. Режим дозирования.</w:t>
            </w:r>
          </w:p>
          <w:p w:rsidR="008B236B" w:rsidRPr="00D43992" w:rsidRDefault="008B236B" w:rsidP="006F2035">
            <w:pPr>
              <w:contextualSpacing/>
              <w:jc w:val="both"/>
            </w:pPr>
            <w:r w:rsidRPr="00D43992">
              <w:t>7. Противопоказания к применению.</w:t>
            </w:r>
          </w:p>
          <w:p w:rsidR="008B236B" w:rsidRPr="00D43992" w:rsidRDefault="008B236B" w:rsidP="006F2035">
            <w:pPr>
              <w:contextualSpacing/>
              <w:jc w:val="both"/>
            </w:pPr>
            <w:r w:rsidRPr="00D43992">
              <w:t>8. Побочные эффекты.</w:t>
            </w:r>
          </w:p>
        </w:tc>
        <w:tc>
          <w:tcPr>
            <w:tcW w:w="2059" w:type="dxa"/>
          </w:tcPr>
          <w:p w:rsidR="008B236B" w:rsidRPr="00CC75A6" w:rsidRDefault="008B236B" w:rsidP="006F2035">
            <w:pPr>
              <w:contextualSpacing/>
              <w:jc w:val="center"/>
            </w:pPr>
          </w:p>
        </w:tc>
      </w:tr>
      <w:tr w:rsidR="008B236B" w:rsidRPr="00E066E0" w:rsidTr="006F2035">
        <w:tc>
          <w:tcPr>
            <w:tcW w:w="959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6804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  <w:tc>
          <w:tcPr>
            <w:tcW w:w="2059" w:type="dxa"/>
          </w:tcPr>
          <w:p w:rsidR="008B236B" w:rsidRPr="00E066E0" w:rsidRDefault="008B236B" w:rsidP="006F2035">
            <w:pPr>
              <w:contextualSpacing/>
              <w:jc w:val="center"/>
            </w:pPr>
          </w:p>
        </w:tc>
      </w:tr>
    </w:tbl>
    <w:p w:rsidR="008B236B" w:rsidRPr="00D43992" w:rsidRDefault="008B236B" w:rsidP="006F2035">
      <w:pPr>
        <w:pStyle w:val="BodyText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B236B" w:rsidRDefault="008B236B" w:rsidP="006F2035">
      <w:pPr>
        <w:spacing w:after="200" w:line="276" w:lineRule="auto"/>
        <w:jc w:val="right"/>
      </w:pPr>
    </w:p>
    <w:p w:rsidR="008B236B" w:rsidRDefault="008B236B" w:rsidP="006F2035">
      <w:pPr>
        <w:spacing w:after="200" w:line="276" w:lineRule="auto"/>
        <w:jc w:val="right"/>
      </w:pPr>
    </w:p>
    <w:p w:rsidR="008B236B" w:rsidRDefault="008B236B" w:rsidP="006F2035">
      <w:pPr>
        <w:spacing w:after="200" w:line="276" w:lineRule="auto"/>
        <w:jc w:val="right"/>
      </w:pPr>
    </w:p>
    <w:p w:rsidR="008B236B" w:rsidRDefault="008B236B" w:rsidP="006F2035">
      <w:pPr>
        <w:spacing w:after="200" w:line="276" w:lineRule="auto"/>
        <w:jc w:val="right"/>
      </w:pPr>
    </w:p>
    <w:p w:rsidR="008B236B" w:rsidRDefault="008B236B" w:rsidP="006F2035">
      <w:pPr>
        <w:spacing w:after="200" w:line="276" w:lineRule="auto"/>
        <w:jc w:val="right"/>
      </w:pPr>
    </w:p>
    <w:p w:rsidR="008B236B" w:rsidRDefault="008B236B" w:rsidP="006F2035">
      <w:pPr>
        <w:spacing w:after="200" w:line="276" w:lineRule="auto"/>
        <w:jc w:val="right"/>
      </w:pPr>
    </w:p>
    <w:p w:rsidR="008B236B" w:rsidRDefault="008B236B" w:rsidP="006F2035">
      <w:pPr>
        <w:spacing w:after="200" w:line="276" w:lineRule="auto"/>
        <w:jc w:val="right"/>
      </w:pPr>
    </w:p>
    <w:p w:rsidR="008B236B" w:rsidRDefault="008B236B" w:rsidP="006F2035">
      <w:pPr>
        <w:spacing w:after="200" w:line="276" w:lineRule="auto"/>
        <w:jc w:val="right"/>
      </w:pPr>
    </w:p>
    <w:p w:rsidR="008B236B" w:rsidRDefault="008B236B" w:rsidP="006F2035">
      <w:pPr>
        <w:spacing w:after="200" w:line="276" w:lineRule="auto"/>
        <w:jc w:val="right"/>
      </w:pPr>
    </w:p>
    <w:p w:rsidR="008B236B" w:rsidRDefault="008B236B" w:rsidP="006F2035">
      <w:pPr>
        <w:spacing w:after="200" w:line="276" w:lineRule="auto"/>
      </w:pPr>
    </w:p>
    <w:p w:rsidR="008B236B" w:rsidRDefault="008B236B" w:rsidP="006F2035">
      <w:pPr>
        <w:spacing w:after="200" w:line="276" w:lineRule="auto"/>
      </w:pPr>
    </w:p>
    <w:p w:rsidR="008B236B" w:rsidRDefault="008B236B" w:rsidP="006F2035">
      <w:pPr>
        <w:spacing w:after="200" w:line="276" w:lineRule="auto"/>
      </w:pPr>
    </w:p>
    <w:p w:rsidR="008B236B" w:rsidRPr="00710050" w:rsidRDefault="008B236B" w:rsidP="006F2035">
      <w:pPr>
        <w:keepNext/>
        <w:keepLines/>
        <w:suppressLineNumbers/>
        <w:suppressAutoHyphens/>
        <w:contextualSpacing/>
        <w:jc w:val="right"/>
        <w:rPr>
          <w:sz w:val="28"/>
          <w:szCs w:val="28"/>
        </w:rPr>
      </w:pPr>
      <w:r w:rsidRPr="00710050">
        <w:rPr>
          <w:sz w:val="28"/>
          <w:szCs w:val="28"/>
        </w:rPr>
        <w:t>Приложение 1</w:t>
      </w:r>
    </w:p>
    <w:p w:rsidR="008B236B" w:rsidRPr="00E16DA1" w:rsidRDefault="008B236B" w:rsidP="006F2035">
      <w:pPr>
        <w:pStyle w:val="Default"/>
        <w:jc w:val="center"/>
        <w:rPr>
          <w:sz w:val="28"/>
          <w:szCs w:val="28"/>
        </w:rPr>
      </w:pPr>
    </w:p>
    <w:p w:rsidR="008B236B" w:rsidRPr="00766EC3" w:rsidRDefault="008B236B" w:rsidP="006F2035">
      <w:pPr>
        <w:keepNext/>
        <w:keepLines/>
        <w:suppressLineNumbers/>
        <w:suppressAutoHyphens/>
        <w:contextualSpacing/>
        <w:jc w:val="center"/>
      </w:pPr>
      <w:r w:rsidRPr="00766EC3">
        <w:t>МИНИСТЕРСТВО ОБРАЗОВАНИЯ И НАУКИ АРХАНГЕЛЬСКОЙ ОБЛАСТИ</w:t>
      </w:r>
    </w:p>
    <w:p w:rsidR="008B236B" w:rsidRPr="00766EC3" w:rsidRDefault="008B236B" w:rsidP="006F2035">
      <w:pPr>
        <w:keepNext/>
        <w:keepLines/>
        <w:suppressLineNumbers/>
        <w:suppressAutoHyphens/>
        <w:contextualSpacing/>
        <w:jc w:val="center"/>
      </w:pPr>
    </w:p>
    <w:p w:rsidR="008B236B" w:rsidRPr="00766EC3" w:rsidRDefault="008B236B" w:rsidP="006F2035">
      <w:pPr>
        <w:keepNext/>
        <w:keepLines/>
        <w:suppressLineNumbers/>
        <w:suppressAutoHyphens/>
        <w:contextualSpacing/>
        <w:jc w:val="center"/>
      </w:pPr>
      <w:r w:rsidRPr="00766EC3">
        <w:t>Государственное автономное профессиональное</w:t>
      </w:r>
    </w:p>
    <w:p w:rsidR="008B236B" w:rsidRPr="00766EC3" w:rsidRDefault="008B236B" w:rsidP="006F2035">
      <w:pPr>
        <w:keepNext/>
        <w:keepLines/>
        <w:suppressLineNumbers/>
        <w:suppressAutoHyphens/>
        <w:contextualSpacing/>
        <w:jc w:val="center"/>
      </w:pPr>
      <w:r w:rsidRPr="00766EC3">
        <w:t>образовательное учреждение Архангельской области</w:t>
      </w:r>
    </w:p>
    <w:p w:rsidR="008B236B" w:rsidRPr="00766EC3" w:rsidRDefault="008B236B" w:rsidP="006F2035">
      <w:pPr>
        <w:keepNext/>
        <w:keepLines/>
        <w:suppressLineNumbers/>
        <w:suppressAutoHyphens/>
        <w:contextualSpacing/>
        <w:jc w:val="center"/>
      </w:pPr>
    </w:p>
    <w:p w:rsidR="008B236B" w:rsidRPr="00766EC3" w:rsidRDefault="008B236B" w:rsidP="006F2035">
      <w:pPr>
        <w:keepNext/>
        <w:keepLines/>
        <w:suppressLineNumbers/>
        <w:suppressAutoHyphens/>
        <w:contextualSpacing/>
        <w:jc w:val="center"/>
        <w:rPr>
          <w:b/>
        </w:rPr>
      </w:pPr>
      <w:r w:rsidRPr="00766EC3">
        <w:rPr>
          <w:b/>
        </w:rPr>
        <w:t>«НЯНДОМСКИЙ ЖЕЛЕЗНОДОРОЖНЫЙ КОЛЛЕДЖ»</w:t>
      </w:r>
    </w:p>
    <w:p w:rsidR="008B236B" w:rsidRPr="00E16DA1" w:rsidRDefault="008B236B" w:rsidP="006F2035">
      <w:pPr>
        <w:pStyle w:val="Default"/>
        <w:rPr>
          <w:sz w:val="28"/>
          <w:szCs w:val="28"/>
        </w:rPr>
      </w:pPr>
    </w:p>
    <w:p w:rsidR="008B236B" w:rsidRDefault="008B236B" w:rsidP="006F2035">
      <w:pPr>
        <w:pStyle w:val="Default"/>
        <w:jc w:val="center"/>
        <w:rPr>
          <w:sz w:val="28"/>
          <w:szCs w:val="28"/>
        </w:rPr>
      </w:pPr>
    </w:p>
    <w:p w:rsidR="008B236B" w:rsidRDefault="008B236B" w:rsidP="006F2035">
      <w:pPr>
        <w:pStyle w:val="Default"/>
        <w:jc w:val="center"/>
        <w:rPr>
          <w:sz w:val="28"/>
          <w:szCs w:val="28"/>
        </w:rPr>
      </w:pPr>
    </w:p>
    <w:p w:rsidR="008B236B" w:rsidRDefault="008B236B" w:rsidP="006F2035">
      <w:pPr>
        <w:pStyle w:val="Default"/>
        <w:jc w:val="center"/>
        <w:rPr>
          <w:sz w:val="28"/>
          <w:szCs w:val="28"/>
        </w:rPr>
      </w:pPr>
    </w:p>
    <w:p w:rsidR="008B236B" w:rsidRDefault="008B236B" w:rsidP="006F2035">
      <w:pPr>
        <w:pStyle w:val="Default"/>
        <w:jc w:val="center"/>
        <w:rPr>
          <w:sz w:val="28"/>
          <w:szCs w:val="28"/>
        </w:rPr>
      </w:pPr>
    </w:p>
    <w:p w:rsidR="008B236B" w:rsidRPr="00E16DA1" w:rsidRDefault="008B236B" w:rsidP="006F2035">
      <w:pPr>
        <w:pStyle w:val="Default"/>
        <w:jc w:val="center"/>
        <w:rPr>
          <w:sz w:val="28"/>
          <w:szCs w:val="28"/>
        </w:rPr>
      </w:pPr>
      <w:r w:rsidRPr="00E16DA1">
        <w:rPr>
          <w:sz w:val="28"/>
          <w:szCs w:val="28"/>
        </w:rPr>
        <w:t>КАРТА СЕСТРИНСКОГО УХОДА №___</w:t>
      </w:r>
    </w:p>
    <w:p w:rsidR="008B236B" w:rsidRPr="00E16DA1" w:rsidRDefault="008B236B" w:rsidP="006F2035">
      <w:pPr>
        <w:pStyle w:val="Default"/>
        <w:jc w:val="center"/>
        <w:rPr>
          <w:sz w:val="28"/>
          <w:szCs w:val="28"/>
        </w:rPr>
      </w:pPr>
      <w:r w:rsidRPr="00E16DA1">
        <w:rPr>
          <w:sz w:val="28"/>
          <w:szCs w:val="28"/>
        </w:rPr>
        <w:t>СТАЦИОНАРНОГО БОЛЬНОГО</w:t>
      </w:r>
    </w:p>
    <w:p w:rsidR="008B236B" w:rsidRPr="00E16DA1" w:rsidRDefault="008B236B" w:rsidP="006F2035">
      <w:pPr>
        <w:pStyle w:val="Default"/>
        <w:jc w:val="center"/>
        <w:rPr>
          <w:sz w:val="28"/>
          <w:szCs w:val="28"/>
        </w:rPr>
      </w:pPr>
      <w:r w:rsidRPr="00E16DA1">
        <w:rPr>
          <w:sz w:val="28"/>
          <w:szCs w:val="28"/>
        </w:rPr>
        <w:t>(схема)</w:t>
      </w:r>
    </w:p>
    <w:p w:rsidR="008B236B" w:rsidRPr="00E16DA1" w:rsidRDefault="008B236B" w:rsidP="006F2035">
      <w:pPr>
        <w:pStyle w:val="Default"/>
        <w:jc w:val="both"/>
        <w:rPr>
          <w:sz w:val="28"/>
          <w:szCs w:val="28"/>
        </w:rPr>
      </w:pPr>
    </w:p>
    <w:p w:rsidR="008B236B" w:rsidRDefault="008B236B" w:rsidP="006F2035">
      <w:pPr>
        <w:pStyle w:val="Default"/>
        <w:jc w:val="both"/>
        <w:rPr>
          <w:sz w:val="28"/>
          <w:szCs w:val="28"/>
        </w:rPr>
      </w:pPr>
      <w:r w:rsidRPr="00E16DA1">
        <w:rPr>
          <w:sz w:val="28"/>
          <w:szCs w:val="28"/>
        </w:rPr>
        <w:t>Ф.И.О.</w:t>
      </w:r>
      <w:r>
        <w:rPr>
          <w:sz w:val="28"/>
          <w:szCs w:val="28"/>
        </w:rPr>
        <w:t>обучающегося</w:t>
      </w:r>
      <w:r w:rsidRPr="00E16DA1">
        <w:rPr>
          <w:sz w:val="28"/>
          <w:szCs w:val="28"/>
        </w:rPr>
        <w:t>______________________________</w:t>
      </w:r>
      <w:r>
        <w:rPr>
          <w:sz w:val="28"/>
          <w:szCs w:val="28"/>
        </w:rPr>
        <w:t>____________________</w:t>
      </w:r>
    </w:p>
    <w:p w:rsidR="008B236B" w:rsidRPr="00E16DA1" w:rsidRDefault="008B236B" w:rsidP="006F2035">
      <w:pPr>
        <w:pStyle w:val="Default"/>
        <w:jc w:val="both"/>
        <w:rPr>
          <w:sz w:val="28"/>
          <w:szCs w:val="28"/>
        </w:rPr>
      </w:pPr>
    </w:p>
    <w:p w:rsidR="008B236B" w:rsidRDefault="008B236B" w:rsidP="006F2035">
      <w:pPr>
        <w:pStyle w:val="Default"/>
        <w:jc w:val="both"/>
        <w:rPr>
          <w:sz w:val="28"/>
          <w:szCs w:val="28"/>
        </w:rPr>
      </w:pPr>
      <w:r w:rsidRPr="00E16DA1">
        <w:rPr>
          <w:sz w:val="28"/>
          <w:szCs w:val="28"/>
        </w:rPr>
        <w:t>Курс___________Группа__________Семестр_____________</w:t>
      </w:r>
    </w:p>
    <w:p w:rsidR="008B236B" w:rsidRDefault="008B236B" w:rsidP="006F2035">
      <w:pPr>
        <w:pStyle w:val="Default"/>
        <w:jc w:val="both"/>
        <w:rPr>
          <w:sz w:val="28"/>
          <w:szCs w:val="28"/>
        </w:rPr>
      </w:pPr>
    </w:p>
    <w:p w:rsidR="008B236B" w:rsidRDefault="008B236B" w:rsidP="006F2035">
      <w:pPr>
        <w:pStyle w:val="Default"/>
        <w:jc w:val="both"/>
        <w:rPr>
          <w:sz w:val="28"/>
          <w:szCs w:val="28"/>
        </w:rPr>
      </w:pPr>
      <w:r w:rsidRPr="00E16DA1">
        <w:rPr>
          <w:sz w:val="28"/>
          <w:szCs w:val="28"/>
        </w:rPr>
        <w:t>База прохождения практики</w:t>
      </w:r>
      <w:r>
        <w:rPr>
          <w:sz w:val="28"/>
          <w:szCs w:val="28"/>
        </w:rPr>
        <w:t>: ГБУЗ АО «Няндомская ЦРБ»</w:t>
      </w:r>
    </w:p>
    <w:p w:rsidR="008B236B" w:rsidRPr="00E16DA1" w:rsidRDefault="008B236B" w:rsidP="006F2035">
      <w:pPr>
        <w:pStyle w:val="Default"/>
        <w:jc w:val="both"/>
        <w:rPr>
          <w:sz w:val="28"/>
          <w:szCs w:val="28"/>
        </w:rPr>
      </w:pPr>
    </w:p>
    <w:p w:rsidR="008B236B" w:rsidRDefault="008B236B" w:rsidP="006F2035">
      <w:pPr>
        <w:pStyle w:val="Default"/>
        <w:jc w:val="both"/>
        <w:rPr>
          <w:sz w:val="28"/>
          <w:szCs w:val="28"/>
        </w:rPr>
      </w:pPr>
      <w:r w:rsidRPr="00E16DA1">
        <w:rPr>
          <w:sz w:val="28"/>
          <w:szCs w:val="28"/>
        </w:rPr>
        <w:t>Отделение___________________________________________________________</w:t>
      </w:r>
    </w:p>
    <w:p w:rsidR="008B236B" w:rsidRPr="00E16DA1" w:rsidRDefault="008B236B" w:rsidP="006F2035">
      <w:pPr>
        <w:pStyle w:val="Default"/>
        <w:jc w:val="both"/>
        <w:rPr>
          <w:sz w:val="28"/>
          <w:szCs w:val="28"/>
        </w:rPr>
      </w:pPr>
    </w:p>
    <w:p w:rsidR="008B236B" w:rsidRPr="00E16DA1" w:rsidRDefault="008B236B" w:rsidP="006F2035">
      <w:pPr>
        <w:pStyle w:val="Default"/>
        <w:jc w:val="both"/>
        <w:rPr>
          <w:sz w:val="28"/>
          <w:szCs w:val="28"/>
        </w:rPr>
      </w:pPr>
      <w:r w:rsidRPr="00E16DA1">
        <w:rPr>
          <w:sz w:val="28"/>
          <w:szCs w:val="28"/>
        </w:rPr>
        <w:t xml:space="preserve">Метод. </w:t>
      </w:r>
      <w:r>
        <w:rPr>
          <w:sz w:val="28"/>
          <w:szCs w:val="28"/>
        </w:rPr>
        <w:t>р</w:t>
      </w:r>
      <w:r w:rsidRPr="00E16DA1">
        <w:rPr>
          <w:sz w:val="28"/>
          <w:szCs w:val="28"/>
        </w:rPr>
        <w:t>уководитель</w:t>
      </w:r>
      <w:r>
        <w:rPr>
          <w:sz w:val="28"/>
          <w:szCs w:val="28"/>
        </w:rPr>
        <w:t xml:space="preserve">: </w:t>
      </w:r>
    </w:p>
    <w:p w:rsidR="008B236B" w:rsidRPr="00E16DA1" w:rsidRDefault="008B236B" w:rsidP="006F2035">
      <w:pPr>
        <w:pStyle w:val="Default"/>
        <w:jc w:val="both"/>
        <w:rPr>
          <w:sz w:val="28"/>
          <w:szCs w:val="28"/>
        </w:rPr>
      </w:pPr>
      <w:r w:rsidRPr="00E16DA1">
        <w:rPr>
          <w:sz w:val="28"/>
          <w:szCs w:val="28"/>
        </w:rPr>
        <w:t>Дата проверки_____________Оценка________________Подпись____________</w:t>
      </w:r>
    </w:p>
    <w:p w:rsidR="008B236B" w:rsidRPr="00E16DA1" w:rsidRDefault="008B236B" w:rsidP="006F2035">
      <w:pPr>
        <w:pStyle w:val="Default"/>
        <w:jc w:val="both"/>
        <w:rPr>
          <w:sz w:val="28"/>
          <w:szCs w:val="28"/>
        </w:rPr>
      </w:pPr>
    </w:p>
    <w:p w:rsidR="008B236B" w:rsidRPr="00E16DA1" w:rsidRDefault="008B236B" w:rsidP="006F2035">
      <w:pPr>
        <w:pStyle w:val="Default"/>
        <w:jc w:val="both"/>
        <w:rPr>
          <w:sz w:val="28"/>
          <w:szCs w:val="28"/>
        </w:rPr>
      </w:pPr>
    </w:p>
    <w:p w:rsidR="008B236B" w:rsidRPr="00E16DA1" w:rsidRDefault="008B236B" w:rsidP="006F2035">
      <w:pPr>
        <w:pStyle w:val="Default"/>
        <w:jc w:val="both"/>
        <w:rPr>
          <w:sz w:val="28"/>
          <w:szCs w:val="28"/>
        </w:rPr>
      </w:pPr>
    </w:p>
    <w:p w:rsidR="008B236B" w:rsidRPr="00E16DA1" w:rsidRDefault="008B236B" w:rsidP="006F2035">
      <w:pPr>
        <w:pStyle w:val="Default"/>
        <w:jc w:val="both"/>
        <w:rPr>
          <w:sz w:val="28"/>
          <w:szCs w:val="28"/>
        </w:rPr>
      </w:pPr>
    </w:p>
    <w:p w:rsidR="008B236B" w:rsidRPr="00E16DA1" w:rsidRDefault="008B236B" w:rsidP="006F2035">
      <w:pPr>
        <w:pStyle w:val="Default"/>
        <w:jc w:val="both"/>
        <w:rPr>
          <w:sz w:val="28"/>
          <w:szCs w:val="28"/>
        </w:rPr>
      </w:pPr>
    </w:p>
    <w:p w:rsidR="008B236B" w:rsidRPr="00E16DA1" w:rsidRDefault="008B236B" w:rsidP="006F2035">
      <w:pPr>
        <w:pStyle w:val="Default"/>
        <w:jc w:val="both"/>
        <w:rPr>
          <w:sz w:val="28"/>
          <w:szCs w:val="28"/>
        </w:rPr>
      </w:pPr>
    </w:p>
    <w:p w:rsidR="008B236B" w:rsidRPr="00E16DA1" w:rsidRDefault="008B236B" w:rsidP="006F2035">
      <w:pPr>
        <w:pStyle w:val="Default"/>
        <w:jc w:val="both"/>
        <w:rPr>
          <w:sz w:val="28"/>
          <w:szCs w:val="28"/>
        </w:rPr>
      </w:pPr>
    </w:p>
    <w:p w:rsidR="008B236B" w:rsidRPr="00E16DA1" w:rsidRDefault="008B236B" w:rsidP="006F2035">
      <w:pPr>
        <w:pStyle w:val="Default"/>
        <w:jc w:val="both"/>
        <w:rPr>
          <w:sz w:val="28"/>
          <w:szCs w:val="28"/>
        </w:rPr>
      </w:pPr>
    </w:p>
    <w:p w:rsidR="008B236B" w:rsidRPr="00E16DA1" w:rsidRDefault="008B236B" w:rsidP="006F2035">
      <w:pPr>
        <w:pStyle w:val="Default"/>
        <w:jc w:val="both"/>
        <w:rPr>
          <w:sz w:val="28"/>
          <w:szCs w:val="28"/>
        </w:rPr>
      </w:pPr>
    </w:p>
    <w:p w:rsidR="008B236B" w:rsidRPr="00E16DA1" w:rsidRDefault="008B236B" w:rsidP="006F2035">
      <w:pPr>
        <w:pStyle w:val="Default"/>
        <w:jc w:val="both"/>
        <w:rPr>
          <w:sz w:val="28"/>
          <w:szCs w:val="28"/>
        </w:rPr>
      </w:pPr>
    </w:p>
    <w:p w:rsidR="008B236B" w:rsidRPr="00E16DA1" w:rsidRDefault="008B236B" w:rsidP="006F2035">
      <w:pPr>
        <w:pStyle w:val="Default"/>
        <w:jc w:val="both"/>
        <w:rPr>
          <w:sz w:val="28"/>
          <w:szCs w:val="28"/>
        </w:rPr>
      </w:pPr>
    </w:p>
    <w:p w:rsidR="008B236B" w:rsidRPr="00E16DA1" w:rsidRDefault="008B236B" w:rsidP="006F2035">
      <w:pPr>
        <w:pStyle w:val="Default"/>
        <w:jc w:val="both"/>
        <w:rPr>
          <w:sz w:val="28"/>
          <w:szCs w:val="28"/>
        </w:rPr>
      </w:pPr>
    </w:p>
    <w:p w:rsidR="008B236B" w:rsidRPr="00E16DA1" w:rsidRDefault="008B236B" w:rsidP="006F2035">
      <w:pPr>
        <w:pStyle w:val="Default"/>
        <w:jc w:val="both"/>
        <w:rPr>
          <w:sz w:val="28"/>
          <w:szCs w:val="28"/>
        </w:rPr>
      </w:pPr>
    </w:p>
    <w:p w:rsidR="008B236B" w:rsidRPr="00E16DA1" w:rsidRDefault="008B236B" w:rsidP="006F2035">
      <w:pPr>
        <w:pStyle w:val="Default"/>
        <w:jc w:val="both"/>
        <w:rPr>
          <w:sz w:val="28"/>
          <w:szCs w:val="28"/>
        </w:rPr>
      </w:pPr>
    </w:p>
    <w:p w:rsidR="008B236B" w:rsidRDefault="008B236B" w:rsidP="006F2035">
      <w:pPr>
        <w:pStyle w:val="Default"/>
        <w:jc w:val="both"/>
        <w:rPr>
          <w:sz w:val="28"/>
          <w:szCs w:val="28"/>
        </w:rPr>
      </w:pPr>
    </w:p>
    <w:p w:rsidR="008B236B" w:rsidRPr="00E16DA1" w:rsidRDefault="008B236B" w:rsidP="006F2035">
      <w:pPr>
        <w:pStyle w:val="Default"/>
        <w:jc w:val="both"/>
        <w:rPr>
          <w:sz w:val="28"/>
          <w:szCs w:val="28"/>
        </w:rPr>
      </w:pPr>
    </w:p>
    <w:p w:rsidR="008B236B" w:rsidRPr="00E16DA1" w:rsidRDefault="008B236B" w:rsidP="006F2035">
      <w:pPr>
        <w:pStyle w:val="Default"/>
        <w:jc w:val="center"/>
        <w:rPr>
          <w:sz w:val="28"/>
          <w:szCs w:val="28"/>
        </w:rPr>
      </w:pPr>
      <w:r w:rsidRPr="00E16DA1">
        <w:rPr>
          <w:sz w:val="28"/>
          <w:szCs w:val="28"/>
        </w:rPr>
        <w:t>Няндома, 201</w:t>
      </w:r>
      <w:r>
        <w:rPr>
          <w:sz w:val="28"/>
          <w:szCs w:val="28"/>
        </w:rPr>
        <w:t>6</w:t>
      </w:r>
    </w:p>
    <w:p w:rsidR="008B236B" w:rsidRPr="00E16DA1" w:rsidRDefault="008B236B" w:rsidP="006F2035">
      <w:pPr>
        <w:pStyle w:val="Default"/>
        <w:ind w:left="-170" w:right="-57" w:firstLine="709"/>
        <w:jc w:val="center"/>
        <w:rPr>
          <w:b/>
          <w:bCs/>
          <w:sz w:val="28"/>
          <w:szCs w:val="28"/>
        </w:rPr>
      </w:pPr>
      <w:r w:rsidRPr="00E16DA1">
        <w:rPr>
          <w:b/>
          <w:bCs/>
          <w:sz w:val="28"/>
          <w:szCs w:val="28"/>
        </w:rPr>
        <w:t>Заполните сестринскую историю болезни</w:t>
      </w:r>
      <w:r w:rsidRPr="00E16DA1">
        <w:rPr>
          <w:sz w:val="28"/>
          <w:szCs w:val="28"/>
        </w:rPr>
        <w:br/>
      </w:r>
      <w:r w:rsidRPr="00E16DA1">
        <w:rPr>
          <w:b/>
          <w:bCs/>
          <w:sz w:val="28"/>
          <w:szCs w:val="28"/>
        </w:rPr>
        <w:t>курируемого пациента</w:t>
      </w:r>
    </w:p>
    <w:p w:rsidR="008B236B" w:rsidRPr="00E16DA1" w:rsidRDefault="008B236B" w:rsidP="006F2035">
      <w:pPr>
        <w:pStyle w:val="Default"/>
        <w:ind w:left="-170" w:right="-57" w:firstLine="709"/>
        <w:jc w:val="both"/>
        <w:rPr>
          <w:sz w:val="28"/>
          <w:szCs w:val="28"/>
        </w:rPr>
      </w:pPr>
      <w:r w:rsidRPr="00E16DA1">
        <w:rPr>
          <w:sz w:val="28"/>
          <w:szCs w:val="28"/>
        </w:rPr>
        <w:t>Прежде чем Вы приступите к заполнению сестринской истории болезни,</w:t>
      </w:r>
      <w:r w:rsidRPr="00E16DA1">
        <w:rPr>
          <w:sz w:val="28"/>
          <w:szCs w:val="28"/>
        </w:rPr>
        <w:br/>
        <w:t>еще раз повторите основные направления в работе:</w:t>
      </w:r>
    </w:p>
    <w:p w:rsidR="008B236B" w:rsidRPr="00E16DA1" w:rsidRDefault="008B236B" w:rsidP="006F2035">
      <w:pPr>
        <w:pStyle w:val="Default"/>
        <w:ind w:left="-170" w:right="-57" w:firstLine="709"/>
        <w:jc w:val="both"/>
        <w:rPr>
          <w:sz w:val="28"/>
          <w:szCs w:val="28"/>
        </w:rPr>
      </w:pPr>
      <w:r w:rsidRPr="00E16DA1">
        <w:rPr>
          <w:sz w:val="28"/>
          <w:szCs w:val="28"/>
        </w:rPr>
        <w:t xml:space="preserve">1.При </w:t>
      </w:r>
      <w:r w:rsidRPr="00E16DA1">
        <w:rPr>
          <w:b/>
          <w:bCs/>
          <w:i/>
          <w:iCs/>
          <w:sz w:val="28"/>
          <w:szCs w:val="28"/>
        </w:rPr>
        <w:t xml:space="preserve">обследовании </w:t>
      </w:r>
      <w:r w:rsidRPr="00E16DA1">
        <w:rPr>
          <w:sz w:val="28"/>
          <w:szCs w:val="28"/>
        </w:rPr>
        <w:t xml:space="preserve">пациента четко разделять </w:t>
      </w:r>
      <w:r w:rsidRPr="00E16DA1">
        <w:rPr>
          <w:i/>
          <w:iCs/>
          <w:sz w:val="28"/>
          <w:szCs w:val="28"/>
        </w:rPr>
        <w:t xml:space="preserve">субъективное </w:t>
      </w:r>
      <w:r w:rsidRPr="00E16DA1">
        <w:rPr>
          <w:sz w:val="28"/>
          <w:szCs w:val="28"/>
        </w:rPr>
        <w:t xml:space="preserve">- на основе опроса и </w:t>
      </w:r>
      <w:r w:rsidRPr="00E16DA1">
        <w:rPr>
          <w:i/>
          <w:iCs/>
          <w:sz w:val="28"/>
          <w:szCs w:val="28"/>
        </w:rPr>
        <w:t xml:space="preserve">объективное </w:t>
      </w:r>
      <w:r w:rsidRPr="00E16DA1">
        <w:rPr>
          <w:sz w:val="28"/>
          <w:szCs w:val="28"/>
        </w:rPr>
        <w:t>- на основе обследования. Опрашивать</w:t>
      </w:r>
      <w:r w:rsidRPr="00E16DA1">
        <w:rPr>
          <w:sz w:val="28"/>
          <w:szCs w:val="28"/>
        </w:rPr>
        <w:br/>
        <w:t>пациента, членов семьи, знакомиться с медицинской документацией.</w:t>
      </w:r>
    </w:p>
    <w:p w:rsidR="008B236B" w:rsidRPr="00E16DA1" w:rsidRDefault="008B236B" w:rsidP="006F2035">
      <w:pPr>
        <w:pStyle w:val="Default"/>
        <w:ind w:left="-170" w:right="-57" w:firstLine="709"/>
        <w:jc w:val="both"/>
        <w:rPr>
          <w:sz w:val="28"/>
          <w:szCs w:val="28"/>
        </w:rPr>
      </w:pPr>
      <w:r w:rsidRPr="00E16DA1">
        <w:rPr>
          <w:sz w:val="28"/>
          <w:szCs w:val="28"/>
        </w:rPr>
        <w:t xml:space="preserve">2.При выяснении </w:t>
      </w:r>
      <w:r w:rsidRPr="00E16DA1">
        <w:rPr>
          <w:b/>
          <w:bCs/>
          <w:i/>
          <w:iCs/>
          <w:sz w:val="28"/>
          <w:szCs w:val="28"/>
        </w:rPr>
        <w:t xml:space="preserve">проблем пациента </w:t>
      </w:r>
      <w:r w:rsidRPr="00E16DA1">
        <w:rPr>
          <w:sz w:val="28"/>
          <w:szCs w:val="28"/>
        </w:rPr>
        <w:t>(сестринские диагнозы) выделять:</w:t>
      </w:r>
      <w:r w:rsidRPr="00E16DA1">
        <w:rPr>
          <w:sz w:val="28"/>
          <w:szCs w:val="28"/>
        </w:rPr>
        <w:br/>
        <w:t>физические (потеря аппетита, кашель, запор и т.д.), психосоматические (обилие несуществующих жалоб и т.д.), эмоциональные (плаксивость, нервозность и т.д.).</w:t>
      </w:r>
    </w:p>
    <w:p w:rsidR="008B236B" w:rsidRPr="00E16DA1" w:rsidRDefault="008B236B" w:rsidP="006F2035">
      <w:pPr>
        <w:pStyle w:val="Default"/>
        <w:ind w:left="-170" w:right="-57" w:firstLine="709"/>
        <w:jc w:val="both"/>
        <w:rPr>
          <w:sz w:val="28"/>
          <w:szCs w:val="28"/>
        </w:rPr>
      </w:pPr>
      <w:r w:rsidRPr="00E16DA1">
        <w:rPr>
          <w:sz w:val="28"/>
          <w:szCs w:val="28"/>
        </w:rPr>
        <w:t xml:space="preserve">3. При </w:t>
      </w:r>
      <w:r w:rsidRPr="00E16DA1">
        <w:rPr>
          <w:b/>
          <w:bCs/>
          <w:i/>
          <w:iCs/>
          <w:sz w:val="28"/>
          <w:szCs w:val="28"/>
        </w:rPr>
        <w:t xml:space="preserve">планировании ухода </w:t>
      </w:r>
      <w:r w:rsidRPr="00E16DA1">
        <w:rPr>
          <w:sz w:val="28"/>
          <w:szCs w:val="28"/>
        </w:rPr>
        <w:t>четко определять основные,</w:t>
      </w:r>
      <w:r w:rsidRPr="00E16DA1">
        <w:rPr>
          <w:sz w:val="28"/>
          <w:szCs w:val="28"/>
        </w:rPr>
        <w:br/>
        <w:t>сопутствующие, потенциальные проблемы и обязательно – приоритетную проблему. При определении целей - что делать первостепенно, время для решения проблем, с чьей помощью решать проблему.</w:t>
      </w:r>
    </w:p>
    <w:p w:rsidR="008B236B" w:rsidRPr="00E16DA1" w:rsidRDefault="008B236B" w:rsidP="006F2035">
      <w:pPr>
        <w:pStyle w:val="Default"/>
        <w:ind w:left="-170" w:right="-57" w:firstLine="709"/>
        <w:jc w:val="both"/>
        <w:rPr>
          <w:sz w:val="28"/>
          <w:szCs w:val="28"/>
        </w:rPr>
      </w:pPr>
      <w:r w:rsidRPr="00E16DA1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E16DA1">
        <w:rPr>
          <w:sz w:val="28"/>
          <w:szCs w:val="28"/>
        </w:rPr>
        <w:t xml:space="preserve">При </w:t>
      </w:r>
      <w:r w:rsidRPr="00E16DA1">
        <w:rPr>
          <w:b/>
          <w:bCs/>
          <w:i/>
          <w:iCs/>
          <w:sz w:val="28"/>
          <w:szCs w:val="28"/>
        </w:rPr>
        <w:t xml:space="preserve">выполнении </w:t>
      </w:r>
      <w:r w:rsidRPr="00E16DA1">
        <w:rPr>
          <w:sz w:val="28"/>
          <w:szCs w:val="28"/>
        </w:rPr>
        <w:t>- четко делить на независимое самостоятельное</w:t>
      </w:r>
      <w:r w:rsidRPr="00E16DA1">
        <w:rPr>
          <w:sz w:val="28"/>
          <w:szCs w:val="28"/>
        </w:rPr>
        <w:br/>
        <w:t>решение проблем (общий уход, обучение родственников правилам</w:t>
      </w:r>
      <w:r w:rsidRPr="00E16DA1">
        <w:rPr>
          <w:sz w:val="28"/>
          <w:szCs w:val="28"/>
        </w:rPr>
        <w:br/>
        <w:t>общего ухода за больным и т.п.), зависимое (выполнение назначений</w:t>
      </w:r>
      <w:r w:rsidRPr="00E16DA1">
        <w:rPr>
          <w:sz w:val="28"/>
          <w:szCs w:val="28"/>
        </w:rPr>
        <w:br/>
        <w:t>врача), взаимозависимое (привлечение других служб к уходу за пациентом).</w:t>
      </w:r>
    </w:p>
    <w:p w:rsidR="008B236B" w:rsidRPr="00E16DA1" w:rsidRDefault="008B236B" w:rsidP="006F2035">
      <w:pPr>
        <w:pStyle w:val="Default"/>
        <w:ind w:left="-170" w:right="-57" w:firstLine="709"/>
        <w:jc w:val="both"/>
        <w:rPr>
          <w:sz w:val="28"/>
          <w:szCs w:val="28"/>
        </w:rPr>
      </w:pPr>
      <w:r w:rsidRPr="00E16DA1">
        <w:rPr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r w:rsidRPr="00E16DA1">
        <w:rPr>
          <w:sz w:val="28"/>
          <w:szCs w:val="28"/>
        </w:rPr>
        <w:t xml:space="preserve">При </w:t>
      </w:r>
      <w:r w:rsidRPr="00E16DA1">
        <w:rPr>
          <w:b/>
          <w:bCs/>
          <w:i/>
          <w:iCs/>
          <w:sz w:val="28"/>
          <w:szCs w:val="28"/>
        </w:rPr>
        <w:t xml:space="preserve">оценке результатов </w:t>
      </w:r>
      <w:r w:rsidRPr="00E16DA1">
        <w:rPr>
          <w:sz w:val="28"/>
          <w:szCs w:val="28"/>
        </w:rPr>
        <w:t>указывать - цель: достигнута, достигнута</w:t>
      </w:r>
      <w:r w:rsidRPr="00E16DA1">
        <w:rPr>
          <w:sz w:val="28"/>
          <w:szCs w:val="28"/>
        </w:rPr>
        <w:br/>
        <w:t>частично, не достигнута.</w:t>
      </w:r>
    </w:p>
    <w:p w:rsidR="008B236B" w:rsidRPr="00E16DA1" w:rsidRDefault="008B236B" w:rsidP="006F2035">
      <w:pPr>
        <w:pStyle w:val="Default"/>
        <w:ind w:left="-170" w:right="-57" w:firstLine="709"/>
        <w:jc w:val="both"/>
        <w:rPr>
          <w:sz w:val="28"/>
          <w:szCs w:val="28"/>
        </w:rPr>
      </w:pPr>
      <w:r w:rsidRPr="00E16DA1">
        <w:rPr>
          <w:sz w:val="28"/>
          <w:szCs w:val="28"/>
        </w:rPr>
        <w:t>6.</w:t>
      </w:r>
      <w:r>
        <w:rPr>
          <w:sz w:val="28"/>
          <w:szCs w:val="28"/>
        </w:rPr>
        <w:t xml:space="preserve"> </w:t>
      </w:r>
      <w:r w:rsidRPr="00E16DA1">
        <w:rPr>
          <w:sz w:val="28"/>
          <w:szCs w:val="28"/>
        </w:rPr>
        <w:t>Предлагаемый перечень основных человеческих потребностей, исходя</w:t>
      </w:r>
      <w:r w:rsidRPr="00E16DA1">
        <w:rPr>
          <w:sz w:val="28"/>
          <w:szCs w:val="28"/>
        </w:rPr>
        <w:br/>
        <w:t>из которых</w:t>
      </w:r>
      <w:r>
        <w:rPr>
          <w:sz w:val="28"/>
          <w:szCs w:val="28"/>
        </w:rPr>
        <w:t>,</w:t>
      </w:r>
      <w:r w:rsidRPr="00E16DA1">
        <w:rPr>
          <w:sz w:val="28"/>
          <w:szCs w:val="28"/>
        </w:rPr>
        <w:t xml:space="preserve"> выделяются проблемы пациента:</w:t>
      </w:r>
    </w:p>
    <w:p w:rsidR="008B236B" w:rsidRPr="00E16DA1" w:rsidRDefault="008B236B" w:rsidP="006F2035">
      <w:pPr>
        <w:pStyle w:val="Default"/>
        <w:ind w:left="-170" w:right="-57" w:firstLine="709"/>
        <w:jc w:val="both"/>
        <w:rPr>
          <w:sz w:val="28"/>
          <w:szCs w:val="28"/>
        </w:rPr>
      </w:pPr>
      <w:r w:rsidRPr="00E16DA1">
        <w:rPr>
          <w:sz w:val="28"/>
          <w:szCs w:val="28"/>
        </w:rPr>
        <w:t>6.1. Нормальное дыхание</w:t>
      </w:r>
    </w:p>
    <w:p w:rsidR="008B236B" w:rsidRPr="00E16DA1" w:rsidRDefault="008B236B" w:rsidP="006F2035">
      <w:pPr>
        <w:pStyle w:val="Default"/>
        <w:ind w:left="-170" w:right="-57" w:firstLine="709"/>
        <w:jc w:val="both"/>
        <w:rPr>
          <w:sz w:val="28"/>
          <w:szCs w:val="28"/>
        </w:rPr>
      </w:pPr>
      <w:r w:rsidRPr="00E16DA1">
        <w:rPr>
          <w:sz w:val="28"/>
          <w:szCs w:val="28"/>
        </w:rPr>
        <w:t>6.2. Адекватное питание и питье</w:t>
      </w:r>
    </w:p>
    <w:p w:rsidR="008B236B" w:rsidRPr="00E16DA1" w:rsidRDefault="008B236B" w:rsidP="006F2035">
      <w:pPr>
        <w:pStyle w:val="Default"/>
        <w:ind w:left="-170" w:right="-57" w:firstLine="709"/>
        <w:jc w:val="both"/>
        <w:rPr>
          <w:sz w:val="28"/>
          <w:szCs w:val="28"/>
        </w:rPr>
      </w:pPr>
      <w:r w:rsidRPr="00E16DA1">
        <w:rPr>
          <w:sz w:val="28"/>
          <w:szCs w:val="28"/>
        </w:rPr>
        <w:t xml:space="preserve"> 6.3. Физиологические отправления</w:t>
      </w:r>
    </w:p>
    <w:p w:rsidR="008B236B" w:rsidRPr="00E16DA1" w:rsidRDefault="008B236B" w:rsidP="006F2035">
      <w:pPr>
        <w:pStyle w:val="Default"/>
        <w:ind w:left="-170" w:right="-57" w:firstLine="709"/>
        <w:jc w:val="both"/>
        <w:rPr>
          <w:sz w:val="28"/>
          <w:szCs w:val="28"/>
        </w:rPr>
      </w:pPr>
      <w:r w:rsidRPr="00E16DA1">
        <w:rPr>
          <w:sz w:val="28"/>
          <w:szCs w:val="28"/>
        </w:rPr>
        <w:t>6.4.Движение</w:t>
      </w:r>
      <w:r w:rsidRPr="00E16DA1">
        <w:rPr>
          <w:sz w:val="28"/>
          <w:szCs w:val="28"/>
        </w:rPr>
        <w:br/>
      </w:r>
    </w:p>
    <w:p w:rsidR="008B236B" w:rsidRPr="00E16DA1" w:rsidRDefault="008B236B" w:rsidP="006F2035">
      <w:pPr>
        <w:pStyle w:val="Default"/>
        <w:ind w:left="-170" w:right="-57" w:firstLine="709"/>
        <w:jc w:val="both"/>
        <w:rPr>
          <w:sz w:val="28"/>
          <w:szCs w:val="28"/>
        </w:rPr>
      </w:pPr>
    </w:p>
    <w:p w:rsidR="008B236B" w:rsidRPr="00E16DA1" w:rsidRDefault="008B236B" w:rsidP="006F2035">
      <w:pPr>
        <w:pStyle w:val="Default"/>
        <w:ind w:left="-170" w:right="-57" w:firstLine="709"/>
        <w:jc w:val="both"/>
        <w:rPr>
          <w:sz w:val="28"/>
          <w:szCs w:val="28"/>
        </w:rPr>
      </w:pPr>
    </w:p>
    <w:p w:rsidR="008B236B" w:rsidRDefault="008B236B" w:rsidP="006F2035">
      <w:pPr>
        <w:pStyle w:val="Default"/>
        <w:rPr>
          <w:sz w:val="28"/>
          <w:szCs w:val="28"/>
        </w:rPr>
      </w:pPr>
    </w:p>
    <w:p w:rsidR="008B236B" w:rsidRDefault="008B236B" w:rsidP="006F2035">
      <w:pPr>
        <w:pStyle w:val="NoSpacing"/>
        <w:jc w:val="center"/>
        <w:rPr>
          <w:b/>
        </w:rPr>
      </w:pPr>
    </w:p>
    <w:p w:rsidR="008B236B" w:rsidRDefault="008B236B" w:rsidP="006F2035">
      <w:pPr>
        <w:pStyle w:val="NoSpacing"/>
        <w:jc w:val="center"/>
        <w:rPr>
          <w:b/>
        </w:rPr>
      </w:pPr>
    </w:p>
    <w:p w:rsidR="008B236B" w:rsidRDefault="008B236B" w:rsidP="006F2035">
      <w:pPr>
        <w:pStyle w:val="NoSpacing"/>
        <w:jc w:val="center"/>
        <w:rPr>
          <w:b/>
        </w:rPr>
      </w:pPr>
    </w:p>
    <w:p w:rsidR="008B236B" w:rsidRDefault="008B236B" w:rsidP="006F2035">
      <w:pPr>
        <w:pStyle w:val="NoSpacing"/>
        <w:jc w:val="center"/>
        <w:rPr>
          <w:b/>
        </w:rPr>
      </w:pPr>
    </w:p>
    <w:p w:rsidR="008B236B" w:rsidRDefault="008B236B" w:rsidP="006F2035">
      <w:pPr>
        <w:pStyle w:val="NoSpacing"/>
        <w:jc w:val="center"/>
        <w:rPr>
          <w:b/>
        </w:rPr>
      </w:pPr>
    </w:p>
    <w:p w:rsidR="008B236B" w:rsidRDefault="008B236B" w:rsidP="006F2035">
      <w:pPr>
        <w:pStyle w:val="NoSpacing"/>
        <w:jc w:val="center"/>
        <w:rPr>
          <w:b/>
        </w:rPr>
      </w:pPr>
    </w:p>
    <w:p w:rsidR="008B236B" w:rsidRDefault="008B236B" w:rsidP="006F2035">
      <w:pPr>
        <w:pStyle w:val="NoSpacing"/>
        <w:jc w:val="center"/>
        <w:rPr>
          <w:b/>
        </w:rPr>
      </w:pPr>
    </w:p>
    <w:p w:rsidR="008B236B" w:rsidRDefault="008B236B" w:rsidP="006F2035">
      <w:pPr>
        <w:pStyle w:val="NoSpacing"/>
        <w:jc w:val="center"/>
        <w:rPr>
          <w:b/>
        </w:rPr>
      </w:pPr>
    </w:p>
    <w:p w:rsidR="008B236B" w:rsidRDefault="008B236B" w:rsidP="006F2035">
      <w:pPr>
        <w:pStyle w:val="NoSpacing"/>
        <w:jc w:val="center"/>
        <w:rPr>
          <w:b/>
        </w:rPr>
      </w:pPr>
    </w:p>
    <w:p w:rsidR="008B236B" w:rsidRDefault="008B236B" w:rsidP="006F2035">
      <w:pPr>
        <w:pStyle w:val="NoSpacing"/>
        <w:jc w:val="center"/>
        <w:rPr>
          <w:b/>
        </w:rPr>
      </w:pPr>
    </w:p>
    <w:p w:rsidR="008B236B" w:rsidRDefault="008B236B" w:rsidP="006F2035">
      <w:pPr>
        <w:pStyle w:val="NoSpacing"/>
        <w:jc w:val="center"/>
        <w:rPr>
          <w:b/>
        </w:rPr>
      </w:pPr>
    </w:p>
    <w:p w:rsidR="008B236B" w:rsidRDefault="008B236B" w:rsidP="006F2035">
      <w:pPr>
        <w:pStyle w:val="NoSpacing"/>
        <w:jc w:val="center"/>
        <w:rPr>
          <w:b/>
        </w:rPr>
      </w:pPr>
    </w:p>
    <w:p w:rsidR="008B236B" w:rsidRDefault="008B236B" w:rsidP="006F2035">
      <w:pPr>
        <w:pStyle w:val="NoSpacing"/>
        <w:jc w:val="center"/>
        <w:rPr>
          <w:b/>
        </w:rPr>
      </w:pPr>
    </w:p>
    <w:p w:rsidR="008B236B" w:rsidRDefault="008B236B" w:rsidP="006F2035">
      <w:pPr>
        <w:pStyle w:val="NoSpacing"/>
        <w:jc w:val="center"/>
        <w:rPr>
          <w:b/>
        </w:rPr>
      </w:pPr>
    </w:p>
    <w:p w:rsidR="008B236B" w:rsidRDefault="008B236B" w:rsidP="006F2035">
      <w:pPr>
        <w:pStyle w:val="NoSpacing"/>
        <w:jc w:val="center"/>
        <w:rPr>
          <w:b/>
        </w:rPr>
      </w:pPr>
    </w:p>
    <w:p w:rsidR="008B236B" w:rsidRDefault="008B236B" w:rsidP="006F2035">
      <w:pPr>
        <w:pStyle w:val="NoSpacing"/>
        <w:jc w:val="center"/>
        <w:rPr>
          <w:b/>
        </w:rPr>
      </w:pPr>
    </w:p>
    <w:p w:rsidR="008B236B" w:rsidRDefault="008B236B" w:rsidP="006F2035">
      <w:pPr>
        <w:pStyle w:val="NoSpacing"/>
        <w:jc w:val="center"/>
        <w:rPr>
          <w:b/>
        </w:rPr>
      </w:pPr>
    </w:p>
    <w:p w:rsidR="008B236B" w:rsidRPr="00737D02" w:rsidRDefault="008B236B" w:rsidP="006F2035">
      <w:pPr>
        <w:pStyle w:val="NoSpacing"/>
        <w:jc w:val="center"/>
      </w:pPr>
      <w:r w:rsidRPr="00737D02">
        <w:rPr>
          <w:b/>
        </w:rPr>
        <w:t>МЕДИЦИНСКАЯ    КАРТА  №</w:t>
      </w:r>
      <w:r>
        <w:t xml:space="preserve"> __</w:t>
      </w:r>
    </w:p>
    <w:p w:rsidR="008B236B" w:rsidRPr="00737D02" w:rsidRDefault="008B236B" w:rsidP="006F2035">
      <w:pPr>
        <w:pStyle w:val="NoSpacing"/>
        <w:jc w:val="center"/>
      </w:pPr>
      <w:r w:rsidRPr="00737D02">
        <w:t>стационарного больного (учебная)</w:t>
      </w:r>
    </w:p>
    <w:p w:rsidR="008B236B" w:rsidRPr="00737D02" w:rsidRDefault="008B236B" w:rsidP="006F2035">
      <w:pPr>
        <w:pStyle w:val="NoSpacing"/>
        <w:jc w:val="both"/>
      </w:pPr>
    </w:p>
    <w:p w:rsidR="008B236B" w:rsidRPr="004D04FD" w:rsidRDefault="008B236B" w:rsidP="006F2035">
      <w:pPr>
        <w:pStyle w:val="Default"/>
        <w:numPr>
          <w:ilvl w:val="0"/>
          <w:numId w:val="32"/>
        </w:numPr>
        <w:ind w:left="0" w:firstLine="0"/>
        <w:jc w:val="both"/>
      </w:pPr>
      <w:r w:rsidRPr="004D04FD">
        <w:t>Наименование лечебного учреждения</w:t>
      </w:r>
      <w:r>
        <w:t>: ГБУЗ АО «Няндомская ЦРБ»</w:t>
      </w:r>
      <w:r w:rsidRPr="004D04FD">
        <w:t xml:space="preserve"> </w:t>
      </w:r>
    </w:p>
    <w:p w:rsidR="008B236B" w:rsidRPr="004D04FD" w:rsidRDefault="008B236B" w:rsidP="006F2035">
      <w:pPr>
        <w:pStyle w:val="Default"/>
        <w:numPr>
          <w:ilvl w:val="0"/>
          <w:numId w:val="32"/>
        </w:numPr>
        <w:ind w:left="0" w:firstLine="0"/>
        <w:jc w:val="both"/>
      </w:pPr>
      <w:r w:rsidRPr="004D04FD">
        <w:t>Дата и время поступления __</w:t>
      </w:r>
      <w:r>
        <w:t>___________________</w:t>
      </w:r>
      <w:r w:rsidRPr="004D04FD">
        <w:t xml:space="preserve"> </w:t>
      </w:r>
    </w:p>
    <w:p w:rsidR="008B236B" w:rsidRPr="004D04FD" w:rsidRDefault="008B236B" w:rsidP="006F2035">
      <w:pPr>
        <w:pStyle w:val="Default"/>
        <w:numPr>
          <w:ilvl w:val="0"/>
          <w:numId w:val="32"/>
        </w:numPr>
        <w:ind w:left="0" w:firstLine="0"/>
        <w:jc w:val="both"/>
      </w:pPr>
      <w:r w:rsidRPr="004D04FD">
        <w:t>Дата и время выписки ______________________________</w:t>
      </w:r>
    </w:p>
    <w:p w:rsidR="008B236B" w:rsidRPr="004D04FD" w:rsidRDefault="008B236B" w:rsidP="006F2035">
      <w:pPr>
        <w:pStyle w:val="Default"/>
        <w:numPr>
          <w:ilvl w:val="0"/>
          <w:numId w:val="32"/>
        </w:numPr>
        <w:ind w:left="0" w:firstLine="0"/>
        <w:jc w:val="both"/>
      </w:pPr>
      <w:r w:rsidRPr="004D04FD">
        <w:t>Отде</w:t>
      </w:r>
      <w:r>
        <w:t>ление _________________________Палата__________________</w:t>
      </w:r>
    </w:p>
    <w:p w:rsidR="008B236B" w:rsidRPr="004D04FD" w:rsidRDefault="008B236B" w:rsidP="006F2035">
      <w:pPr>
        <w:pStyle w:val="Default"/>
        <w:numPr>
          <w:ilvl w:val="0"/>
          <w:numId w:val="32"/>
        </w:numPr>
        <w:ind w:left="0" w:firstLine="0"/>
        <w:jc w:val="both"/>
      </w:pPr>
      <w:r w:rsidRPr="004D04FD">
        <w:t>Переведён в отделение_______________________________</w:t>
      </w:r>
      <w:r>
        <w:t>________</w:t>
      </w:r>
    </w:p>
    <w:p w:rsidR="008B236B" w:rsidRPr="004D04FD" w:rsidRDefault="008B236B" w:rsidP="006F2035">
      <w:pPr>
        <w:pStyle w:val="Default"/>
        <w:numPr>
          <w:ilvl w:val="0"/>
          <w:numId w:val="32"/>
        </w:numPr>
        <w:ind w:left="0" w:firstLine="0"/>
        <w:jc w:val="both"/>
      </w:pPr>
      <w:r w:rsidRPr="004D04FD">
        <w:t>Проведено койко-дней _________________</w:t>
      </w:r>
      <w:r>
        <w:t>______________________</w:t>
      </w:r>
      <w:r w:rsidRPr="004D04FD">
        <w:t xml:space="preserve"> </w:t>
      </w:r>
    </w:p>
    <w:p w:rsidR="008B236B" w:rsidRPr="00737D02" w:rsidRDefault="008B236B" w:rsidP="006F2035">
      <w:pPr>
        <w:pStyle w:val="NoSpacing"/>
        <w:numPr>
          <w:ilvl w:val="0"/>
          <w:numId w:val="32"/>
        </w:numPr>
        <w:ind w:left="0" w:firstLine="0"/>
        <w:jc w:val="both"/>
      </w:pPr>
      <w:r w:rsidRPr="00737D02">
        <w:t xml:space="preserve">Виды транспортировки: на каталке, на кресле, может идти (подчеркнуть) </w:t>
      </w:r>
    </w:p>
    <w:p w:rsidR="008B236B" w:rsidRPr="00737D02" w:rsidRDefault="008B236B" w:rsidP="006F2035">
      <w:pPr>
        <w:pStyle w:val="NoSpacing"/>
        <w:numPr>
          <w:ilvl w:val="0"/>
          <w:numId w:val="32"/>
        </w:numPr>
        <w:ind w:left="0" w:firstLine="0"/>
        <w:jc w:val="both"/>
      </w:pPr>
      <w:r w:rsidRPr="00737D02">
        <w:t>Группа крови</w:t>
      </w:r>
      <w:r>
        <w:t xml:space="preserve"> ________________</w:t>
      </w:r>
      <w:r w:rsidRPr="00737D02">
        <w:tab/>
        <w:t>Резус-принадлежность _____________</w:t>
      </w:r>
    </w:p>
    <w:p w:rsidR="008B236B" w:rsidRPr="004D04FD" w:rsidRDefault="008B236B" w:rsidP="006F2035">
      <w:pPr>
        <w:pStyle w:val="Default"/>
        <w:numPr>
          <w:ilvl w:val="0"/>
          <w:numId w:val="32"/>
        </w:numPr>
        <w:ind w:left="0" w:firstLine="0"/>
        <w:jc w:val="both"/>
      </w:pPr>
      <w:r w:rsidRPr="004D04FD">
        <w:t xml:space="preserve">Аллергический анамнез: </w:t>
      </w:r>
    </w:p>
    <w:p w:rsidR="008B236B" w:rsidRDefault="008B236B" w:rsidP="006F2035">
      <w:pPr>
        <w:pStyle w:val="Default"/>
        <w:numPr>
          <w:ilvl w:val="1"/>
          <w:numId w:val="32"/>
        </w:numPr>
        <w:ind w:left="0" w:firstLine="0"/>
        <w:jc w:val="both"/>
      </w:pPr>
      <w:r w:rsidRPr="004D04FD">
        <w:t xml:space="preserve">Пищевые аллергены_____________________, </w:t>
      </w:r>
    </w:p>
    <w:p w:rsidR="008B236B" w:rsidRDefault="008B236B" w:rsidP="006F2035">
      <w:pPr>
        <w:pStyle w:val="NoSpacing"/>
        <w:numPr>
          <w:ilvl w:val="1"/>
          <w:numId w:val="32"/>
        </w:numPr>
        <w:ind w:left="0" w:firstLine="0"/>
        <w:jc w:val="both"/>
      </w:pPr>
      <w:r w:rsidRPr="00737D02">
        <w:t>Побочное действие лекарств (непереносимость)</w:t>
      </w:r>
    </w:p>
    <w:p w:rsidR="008B236B" w:rsidRPr="00737D02" w:rsidRDefault="008B236B" w:rsidP="006F2035">
      <w:pPr>
        <w:pStyle w:val="NoSpacing"/>
        <w:jc w:val="both"/>
      </w:pPr>
      <w:r w:rsidRPr="00737D02">
        <w:t>_________________</w:t>
      </w:r>
      <w:r>
        <w:t>___________________________________________________________</w:t>
      </w:r>
    </w:p>
    <w:p w:rsidR="008B236B" w:rsidRPr="00737D02" w:rsidRDefault="008B236B" w:rsidP="006F2035">
      <w:pPr>
        <w:pStyle w:val="NoSpacing"/>
        <w:jc w:val="both"/>
      </w:pPr>
      <w:r w:rsidRPr="00737D02">
        <w:tab/>
      </w:r>
      <w:r w:rsidRPr="00737D02">
        <w:tab/>
      </w:r>
      <w:r w:rsidRPr="00737D02">
        <w:tab/>
        <w:t xml:space="preserve"> название препарата, характер побочного действия</w:t>
      </w:r>
    </w:p>
    <w:p w:rsidR="008B236B" w:rsidRDefault="008B236B" w:rsidP="006F2035">
      <w:pPr>
        <w:pStyle w:val="NoSpacing"/>
        <w:jc w:val="both"/>
      </w:pPr>
      <w:r>
        <w:t>9.3. Д</w:t>
      </w:r>
      <w:r w:rsidRPr="004D04FD">
        <w:t>ругое_____________</w:t>
      </w:r>
    </w:p>
    <w:p w:rsidR="008B236B" w:rsidRDefault="008B236B" w:rsidP="006F2035">
      <w:pPr>
        <w:pStyle w:val="NoSpacing"/>
        <w:jc w:val="both"/>
      </w:pPr>
      <w:r>
        <w:t>10.</w:t>
      </w:r>
      <w:r w:rsidRPr="00737D02">
        <w:t>Фамилия, имя, отчество</w:t>
      </w:r>
    </w:p>
    <w:p w:rsidR="008B236B" w:rsidRPr="00737D02" w:rsidRDefault="008B236B" w:rsidP="006F2035">
      <w:pPr>
        <w:pStyle w:val="NoSpacing"/>
        <w:jc w:val="both"/>
      </w:pPr>
      <w:r w:rsidRPr="00737D02">
        <w:t xml:space="preserve"> __________________________</w:t>
      </w:r>
      <w:r>
        <w:t>_______________________________</w:t>
      </w:r>
    </w:p>
    <w:p w:rsidR="008B236B" w:rsidRPr="00737D02" w:rsidRDefault="008B236B" w:rsidP="006F2035">
      <w:pPr>
        <w:pStyle w:val="NoSpacing"/>
        <w:jc w:val="both"/>
      </w:pPr>
      <w:r>
        <w:t>11</w:t>
      </w:r>
      <w:r w:rsidRPr="00737D02">
        <w:t xml:space="preserve">. Пол _____________________  </w:t>
      </w:r>
      <w:r>
        <w:t>12</w:t>
      </w:r>
      <w:r w:rsidRPr="00737D02">
        <w:t>. Возраст _________________ (полных лет)</w:t>
      </w:r>
    </w:p>
    <w:p w:rsidR="008B236B" w:rsidRPr="00737D02" w:rsidRDefault="008B236B" w:rsidP="006F2035">
      <w:pPr>
        <w:pStyle w:val="NoSpacing"/>
        <w:jc w:val="both"/>
      </w:pPr>
      <w:r>
        <w:t>13</w:t>
      </w:r>
      <w:r w:rsidRPr="00737D02">
        <w:t xml:space="preserve">. Постоянное место жительства: город, село (подчеркнуть)  </w:t>
      </w:r>
      <w:r>
        <w:t>__________________________</w:t>
      </w:r>
    </w:p>
    <w:p w:rsidR="008B236B" w:rsidRDefault="008B236B" w:rsidP="006F2035">
      <w:pPr>
        <w:pStyle w:val="NoSpacing"/>
        <w:jc w:val="both"/>
      </w:pPr>
      <w:r w:rsidRPr="00737D02">
        <w:t>__________________________________________________________________________</w:t>
      </w:r>
      <w:r>
        <w:t>______</w:t>
      </w:r>
    </w:p>
    <w:p w:rsidR="008B236B" w:rsidRPr="00737D02" w:rsidRDefault="008B236B" w:rsidP="006F2035">
      <w:pPr>
        <w:pStyle w:val="NoSpacing"/>
        <w:jc w:val="both"/>
      </w:pPr>
      <w:r w:rsidRPr="00737D02">
        <w:tab/>
      </w:r>
      <w:r w:rsidRPr="00737D02">
        <w:tab/>
      </w:r>
      <w:r w:rsidRPr="00737D02">
        <w:tab/>
        <w:t>( вписать адрес, адрес родственников и № телефона)</w:t>
      </w:r>
    </w:p>
    <w:p w:rsidR="008B236B" w:rsidRPr="00737D02" w:rsidRDefault="008B236B" w:rsidP="006F2035">
      <w:pPr>
        <w:pStyle w:val="NoSpacing"/>
        <w:jc w:val="both"/>
      </w:pPr>
      <w:r>
        <w:t xml:space="preserve">14. Семья, близкие люди </w:t>
      </w:r>
      <w:r w:rsidRPr="00737D02">
        <w:t>_____________________________________________</w:t>
      </w:r>
      <w:r>
        <w:t>____________</w:t>
      </w:r>
    </w:p>
    <w:p w:rsidR="008B236B" w:rsidRPr="00737D02" w:rsidRDefault="008B236B" w:rsidP="006F2035">
      <w:pPr>
        <w:pStyle w:val="NoSpacing"/>
        <w:jc w:val="both"/>
      </w:pPr>
      <w:r w:rsidRPr="00737D02">
        <w:tab/>
      </w:r>
      <w:r w:rsidRPr="00737D02">
        <w:tab/>
      </w:r>
      <w:r w:rsidRPr="00737D02">
        <w:tab/>
        <w:t xml:space="preserve"> </w:t>
      </w:r>
    </w:p>
    <w:p w:rsidR="008B236B" w:rsidRPr="00737D02" w:rsidRDefault="008B236B" w:rsidP="006F2035">
      <w:pPr>
        <w:pStyle w:val="NoSpacing"/>
        <w:jc w:val="both"/>
      </w:pPr>
      <w:r>
        <w:t>1</w:t>
      </w:r>
      <w:r w:rsidRPr="00737D02">
        <w:t xml:space="preserve">5. Место работы, профессия или должность </w:t>
      </w:r>
    </w:p>
    <w:p w:rsidR="008B236B" w:rsidRPr="00737D02" w:rsidRDefault="008B236B" w:rsidP="006F2035">
      <w:pPr>
        <w:pStyle w:val="NoSpacing"/>
        <w:jc w:val="both"/>
      </w:pPr>
      <w:r w:rsidRPr="00737D02">
        <w:t>_________________________________________________________________________</w:t>
      </w:r>
      <w:r>
        <w:t>_______</w:t>
      </w:r>
      <w:r w:rsidRPr="00737D02">
        <w:br/>
        <w:t>(для учащихся – место учебы; для детей – название детского учреждения, школы)</w:t>
      </w:r>
    </w:p>
    <w:p w:rsidR="008B236B" w:rsidRPr="00737D02" w:rsidRDefault="008B236B" w:rsidP="006F2035">
      <w:pPr>
        <w:pStyle w:val="NoSpacing"/>
        <w:jc w:val="both"/>
      </w:pPr>
      <w:r w:rsidRPr="00737D02">
        <w:t>_________________________________________________________________________</w:t>
      </w:r>
      <w:r>
        <w:t>_______</w:t>
      </w:r>
    </w:p>
    <w:p w:rsidR="008B236B" w:rsidRPr="00737D02" w:rsidRDefault="008B236B" w:rsidP="006F2035">
      <w:pPr>
        <w:pStyle w:val="NoSpacing"/>
        <w:jc w:val="both"/>
      </w:pPr>
      <w:r w:rsidRPr="00737D02">
        <w:t>( для инвалидов род и группа инвалидности, И.О.В., да, нет – подчеркнуть)</w:t>
      </w:r>
    </w:p>
    <w:p w:rsidR="008B236B" w:rsidRPr="00737D02" w:rsidRDefault="008B236B" w:rsidP="006F2035">
      <w:pPr>
        <w:pStyle w:val="NoSpacing"/>
        <w:jc w:val="both"/>
      </w:pPr>
    </w:p>
    <w:p w:rsidR="008B236B" w:rsidRPr="00737D02" w:rsidRDefault="008B236B" w:rsidP="006F2035">
      <w:pPr>
        <w:pStyle w:val="NoSpacing"/>
        <w:jc w:val="both"/>
      </w:pPr>
      <w:r>
        <w:t>1</w:t>
      </w:r>
      <w:r w:rsidRPr="00737D02">
        <w:t>6. Кем направлен больной _________________</w:t>
      </w:r>
      <w:r>
        <w:t xml:space="preserve">___________ </w:t>
      </w:r>
      <w:r w:rsidRPr="00737D02">
        <w:t>название лечебного учреждения</w:t>
      </w:r>
    </w:p>
    <w:p w:rsidR="008B236B" w:rsidRPr="004D04FD" w:rsidRDefault="008B236B" w:rsidP="006F2035">
      <w:pPr>
        <w:pStyle w:val="Default"/>
        <w:jc w:val="both"/>
      </w:pPr>
      <w:r>
        <w:t xml:space="preserve">17. </w:t>
      </w:r>
      <w:r w:rsidRPr="004D04FD">
        <w:t>Направлен в стационар по экстренным по</w:t>
      </w:r>
      <w:r>
        <w:t>казаниям:  да, нет (подчеркнуть)</w:t>
      </w:r>
      <w:r w:rsidRPr="004D04FD">
        <w:t xml:space="preserve"> </w:t>
      </w:r>
    </w:p>
    <w:p w:rsidR="008B236B" w:rsidRPr="004D04FD" w:rsidRDefault="008B236B" w:rsidP="006F2035">
      <w:pPr>
        <w:pStyle w:val="Default"/>
        <w:jc w:val="both"/>
      </w:pPr>
      <w:r>
        <w:t>18. Г</w:t>
      </w:r>
      <w:r w:rsidRPr="004D04FD">
        <w:t>осп</w:t>
      </w:r>
      <w:r>
        <w:t>итализирован в плановом порядке</w:t>
      </w:r>
      <w:r w:rsidRPr="004D04FD">
        <w:t>: да, нет (подчеркнуть)</w:t>
      </w:r>
    </w:p>
    <w:p w:rsidR="008B236B" w:rsidRPr="004D04FD" w:rsidRDefault="008B236B" w:rsidP="006F2035">
      <w:pPr>
        <w:pStyle w:val="Default"/>
        <w:jc w:val="both"/>
      </w:pPr>
      <w:r>
        <w:t xml:space="preserve">19. </w:t>
      </w:r>
      <w:r w:rsidRPr="004D04FD">
        <w:t>Эпидемический анализ (контакт с инфекционными больными, выезд за пределы государства, гемотрансфузия, оперативные вмешательства за последние 6 месяцев) _________________________________________________</w:t>
      </w:r>
      <w:r>
        <w:t>_______________________________</w:t>
      </w:r>
    </w:p>
    <w:p w:rsidR="008B236B" w:rsidRDefault="008B236B" w:rsidP="006F2035">
      <w:pPr>
        <w:pStyle w:val="Default"/>
        <w:jc w:val="both"/>
      </w:pPr>
      <w:r>
        <w:t xml:space="preserve">20. </w:t>
      </w:r>
      <w:r w:rsidRPr="004D04FD">
        <w:t>Клинический диагноз (врачебный):</w:t>
      </w:r>
      <w:r>
        <w:t>_______________________________________________</w:t>
      </w:r>
      <w:r w:rsidRPr="004D04FD">
        <w:t xml:space="preserve"> </w:t>
      </w:r>
    </w:p>
    <w:p w:rsidR="008B236B" w:rsidRPr="004D04FD" w:rsidRDefault="008B236B" w:rsidP="006F2035">
      <w:pPr>
        <w:pStyle w:val="Default"/>
        <w:jc w:val="both"/>
      </w:pPr>
      <w:r>
        <w:t xml:space="preserve">20.1. </w:t>
      </w:r>
      <w:r w:rsidRPr="004D04FD">
        <w:t>основное заболевание ________</w:t>
      </w:r>
      <w:r>
        <w:t>________________________________________________</w:t>
      </w:r>
      <w:r w:rsidRPr="004D04FD">
        <w:t xml:space="preserve"> </w:t>
      </w:r>
    </w:p>
    <w:p w:rsidR="008B236B" w:rsidRPr="004D04FD" w:rsidRDefault="008B236B" w:rsidP="006F2035">
      <w:pPr>
        <w:pStyle w:val="Default"/>
        <w:jc w:val="both"/>
      </w:pPr>
      <w:r>
        <w:t xml:space="preserve">20.2.  </w:t>
      </w:r>
      <w:r w:rsidRPr="004D04FD">
        <w:t xml:space="preserve">сопутствующее заболевание _________________________________________________ </w:t>
      </w:r>
    </w:p>
    <w:p w:rsidR="008B236B" w:rsidRPr="004D04FD" w:rsidRDefault="008B236B" w:rsidP="006F2035">
      <w:pPr>
        <w:pStyle w:val="Default"/>
        <w:jc w:val="both"/>
      </w:pPr>
      <w:r>
        <w:t xml:space="preserve">20.3. </w:t>
      </w:r>
      <w:r w:rsidRPr="004D04FD">
        <w:t xml:space="preserve">осложнение ______________________________________________________________ </w:t>
      </w:r>
    </w:p>
    <w:p w:rsidR="008B236B" w:rsidRPr="004D04FD" w:rsidRDefault="008B236B" w:rsidP="006F2035">
      <w:pPr>
        <w:pStyle w:val="Default"/>
        <w:jc w:val="both"/>
      </w:pPr>
      <w:r>
        <w:t xml:space="preserve">21. </w:t>
      </w:r>
      <w:r w:rsidRPr="004D04FD">
        <w:t xml:space="preserve">Сестринский диагноз при поступлении: </w:t>
      </w:r>
      <w:r>
        <w:t>_________________________________________</w:t>
      </w:r>
    </w:p>
    <w:p w:rsidR="008B236B" w:rsidRPr="004D04FD" w:rsidRDefault="008B236B" w:rsidP="006F2035">
      <w:pPr>
        <w:pStyle w:val="Default"/>
        <w:jc w:val="both"/>
      </w:pPr>
      <w:r w:rsidRPr="004D04FD">
        <w:t>________________________________________________________________________________</w:t>
      </w:r>
    </w:p>
    <w:p w:rsidR="008B236B" w:rsidRPr="004D04FD" w:rsidRDefault="008B236B" w:rsidP="006F2035">
      <w:pPr>
        <w:pStyle w:val="Default"/>
        <w:jc w:val="both"/>
      </w:pPr>
      <w:r>
        <w:t xml:space="preserve">21.1. </w:t>
      </w:r>
      <w:r w:rsidRPr="004D04FD">
        <w:t xml:space="preserve">проблемы настоящие </w:t>
      </w:r>
    </w:p>
    <w:p w:rsidR="008B236B" w:rsidRPr="004D04FD" w:rsidRDefault="008B236B" w:rsidP="006F2035">
      <w:pPr>
        <w:pStyle w:val="Default"/>
        <w:jc w:val="both"/>
      </w:pPr>
      <w:r w:rsidRPr="004D04FD">
        <w:t xml:space="preserve">______________________________________________________________________________ </w:t>
      </w:r>
    </w:p>
    <w:p w:rsidR="008B236B" w:rsidRPr="004D04FD" w:rsidRDefault="008B236B" w:rsidP="006F2035">
      <w:pPr>
        <w:pStyle w:val="Default"/>
        <w:jc w:val="both"/>
      </w:pPr>
      <w:r>
        <w:t xml:space="preserve">21.2. </w:t>
      </w:r>
      <w:r w:rsidRPr="004D04FD">
        <w:t xml:space="preserve">проблемы приоритетные </w:t>
      </w:r>
    </w:p>
    <w:p w:rsidR="008B236B" w:rsidRPr="004D04FD" w:rsidRDefault="008B236B" w:rsidP="006F2035">
      <w:pPr>
        <w:pStyle w:val="Default"/>
        <w:jc w:val="both"/>
      </w:pPr>
      <w:r w:rsidRPr="004D04FD">
        <w:t xml:space="preserve">________________________________________________________________________________ </w:t>
      </w:r>
    </w:p>
    <w:p w:rsidR="008B236B" w:rsidRPr="004D04FD" w:rsidRDefault="008B236B" w:rsidP="006F2035">
      <w:pPr>
        <w:pStyle w:val="Default"/>
        <w:jc w:val="both"/>
      </w:pPr>
      <w:r>
        <w:t xml:space="preserve">21.3. </w:t>
      </w:r>
      <w:r w:rsidRPr="004D04FD">
        <w:t xml:space="preserve">проблемы потенциальные ___________________________________________________ </w:t>
      </w:r>
    </w:p>
    <w:p w:rsidR="008B236B" w:rsidRPr="004D04FD" w:rsidRDefault="008B236B" w:rsidP="006F2035">
      <w:pPr>
        <w:pStyle w:val="Default"/>
        <w:jc w:val="both"/>
      </w:pPr>
      <w:r w:rsidRPr="004D04FD">
        <w:t xml:space="preserve">________________________________________________________________________________ </w:t>
      </w:r>
    </w:p>
    <w:p w:rsidR="008B236B" w:rsidRDefault="008B236B" w:rsidP="006F2035">
      <w:pPr>
        <w:pStyle w:val="NoSpacing"/>
        <w:jc w:val="both"/>
      </w:pPr>
      <w:r>
        <w:t>22</w:t>
      </w:r>
      <w:r w:rsidRPr="00737D02">
        <w:t xml:space="preserve">. Особые отметки: Флюорография ________________ ; </w:t>
      </w:r>
      <w:r w:rsidRPr="00737D02">
        <w:rPr>
          <w:lang w:val="en-US"/>
        </w:rPr>
        <w:t>Ped</w:t>
      </w:r>
      <w:r w:rsidRPr="00737D02">
        <w:t xml:space="preserve"> </w:t>
      </w:r>
      <w:r>
        <w:t>_____________</w:t>
      </w:r>
    </w:p>
    <w:p w:rsidR="008B236B" w:rsidRPr="005864D0" w:rsidRDefault="008B236B" w:rsidP="006F2035">
      <w:pPr>
        <w:pStyle w:val="NoSpacing"/>
        <w:jc w:val="both"/>
        <w:rPr>
          <w:rStyle w:val="FontStyle16"/>
        </w:rPr>
      </w:pPr>
      <w:r w:rsidRPr="00737D02">
        <w:t xml:space="preserve"> </w:t>
      </w:r>
      <w:r w:rsidRPr="00737D02">
        <w:rPr>
          <w:lang w:val="en-US"/>
        </w:rPr>
        <w:t>Scab</w:t>
      </w:r>
      <w:r w:rsidRPr="00737D02">
        <w:t xml:space="preserve">______________________________; паспорт  </w:t>
      </w:r>
      <w:r w:rsidRPr="00737D02">
        <w:rPr>
          <w:u w:val="single"/>
        </w:rPr>
        <w:t>****  *********</w:t>
      </w:r>
      <w:r w:rsidRPr="00737D02">
        <w:t xml:space="preserve">  ; мед.полис  </w:t>
      </w:r>
      <w:r>
        <w:rPr>
          <w:u w:val="single"/>
        </w:rPr>
        <w:t>********</w:t>
      </w:r>
    </w:p>
    <w:p w:rsidR="008B236B" w:rsidRDefault="008B236B" w:rsidP="006F2035">
      <w:pPr>
        <w:pStyle w:val="NoSpacing"/>
        <w:rPr>
          <w:i/>
        </w:rPr>
      </w:pPr>
      <w:r w:rsidRPr="00737D02">
        <w:rPr>
          <w:i/>
        </w:rPr>
        <w:t xml:space="preserve">    </w:t>
      </w:r>
    </w:p>
    <w:p w:rsidR="008B236B" w:rsidRPr="00883210" w:rsidRDefault="008B236B" w:rsidP="006F2035">
      <w:pPr>
        <w:pStyle w:val="NoSpacing"/>
        <w:jc w:val="center"/>
        <w:rPr>
          <w:b/>
        </w:rPr>
      </w:pPr>
      <w:r w:rsidRPr="00883210">
        <w:rPr>
          <w:b/>
        </w:rPr>
        <w:t>Субъективное обследование пациента</w:t>
      </w:r>
    </w:p>
    <w:p w:rsidR="008B236B" w:rsidRPr="00883210" w:rsidRDefault="008B236B" w:rsidP="006F2035">
      <w:pPr>
        <w:pStyle w:val="NoSpacing"/>
        <w:jc w:val="both"/>
        <w:rPr>
          <w:b/>
          <w:i/>
          <w:u w:val="single"/>
        </w:rPr>
      </w:pPr>
      <w:r w:rsidRPr="00883210">
        <w:rPr>
          <w:b/>
          <w:i/>
          <w:u w:val="single"/>
        </w:rPr>
        <w:t xml:space="preserve">Анамнез </w:t>
      </w:r>
      <w:r>
        <w:rPr>
          <w:b/>
          <w:i/>
          <w:u w:val="single"/>
        </w:rPr>
        <w:t>болезни</w:t>
      </w:r>
    </w:p>
    <w:p w:rsidR="008B236B" w:rsidRDefault="008B236B" w:rsidP="006F2035">
      <w:pPr>
        <w:pStyle w:val="NoSpacing"/>
        <w:jc w:val="both"/>
      </w:pPr>
      <w:r w:rsidRPr="00737D02">
        <w:t xml:space="preserve">1. </w:t>
      </w:r>
      <w:r>
        <w:t>Причины обращения</w:t>
      </w:r>
    </w:p>
    <w:p w:rsidR="008B236B" w:rsidRPr="00737D02" w:rsidRDefault="008B236B" w:rsidP="006F2035">
      <w:pPr>
        <w:pStyle w:val="NoSpacing"/>
        <w:jc w:val="both"/>
      </w:pPr>
      <w:r w:rsidRPr="00737D02">
        <w:t>____________________</w:t>
      </w:r>
      <w:r>
        <w:t>____________________________________________________________</w:t>
      </w:r>
    </w:p>
    <w:p w:rsidR="008B236B" w:rsidRPr="00737D02" w:rsidRDefault="008B236B" w:rsidP="006F2035">
      <w:pPr>
        <w:pStyle w:val="NoSpacing"/>
        <w:jc w:val="both"/>
      </w:pPr>
      <w:r w:rsidRPr="00737D02">
        <w:t>________________________________________________________________________________________________________________________________________________________________</w:t>
      </w:r>
    </w:p>
    <w:p w:rsidR="008B236B" w:rsidRPr="00737D02" w:rsidRDefault="008B236B" w:rsidP="006F2035">
      <w:pPr>
        <w:pStyle w:val="NoSpacing"/>
        <w:jc w:val="both"/>
      </w:pPr>
      <w:r w:rsidRPr="00737D02">
        <w:t>2. История развития настоящего заболевания (</w:t>
      </w:r>
      <w:r w:rsidRPr="00737D02">
        <w:rPr>
          <w:lang w:val="en-US"/>
        </w:rPr>
        <w:t>Anamnesis</w:t>
      </w:r>
      <w:r w:rsidRPr="00737D02">
        <w:t xml:space="preserve"> </w:t>
      </w:r>
      <w:r w:rsidRPr="00737D02">
        <w:rPr>
          <w:lang w:val="en-US"/>
        </w:rPr>
        <w:t>morbi</w:t>
      </w:r>
      <w:r>
        <w:t>).</w:t>
      </w:r>
    </w:p>
    <w:p w:rsidR="008B236B" w:rsidRPr="004D04FD" w:rsidRDefault="008B236B" w:rsidP="006F2035">
      <w:pPr>
        <w:pStyle w:val="Default"/>
        <w:numPr>
          <w:ilvl w:val="1"/>
          <w:numId w:val="30"/>
        </w:numPr>
        <w:ind w:left="0" w:firstLine="0"/>
        <w:jc w:val="both"/>
      </w:pPr>
      <w:r w:rsidRPr="004D04FD">
        <w:t>Дата заболевания __________________</w:t>
      </w:r>
    </w:p>
    <w:p w:rsidR="008B236B" w:rsidRPr="004D04FD" w:rsidRDefault="008B236B" w:rsidP="006F2035">
      <w:pPr>
        <w:pStyle w:val="Default"/>
        <w:jc w:val="both"/>
      </w:pPr>
      <w:r>
        <w:t xml:space="preserve">2. 2. </w:t>
      </w:r>
      <w:r w:rsidRPr="004D04FD">
        <w:t>С чего началось заболевание______________</w:t>
      </w:r>
      <w:r>
        <w:t>_______________________________</w:t>
      </w:r>
    </w:p>
    <w:p w:rsidR="008B236B" w:rsidRPr="004D04FD" w:rsidRDefault="008B236B" w:rsidP="006F2035">
      <w:pPr>
        <w:pStyle w:val="Default"/>
        <w:numPr>
          <w:ilvl w:val="1"/>
          <w:numId w:val="34"/>
        </w:numPr>
        <w:ind w:left="0" w:firstLine="0"/>
        <w:jc w:val="both"/>
      </w:pPr>
      <w:r w:rsidRPr="004D04FD">
        <w:t xml:space="preserve"> Как  протекало заболевание______________________________________________</w:t>
      </w:r>
    </w:p>
    <w:p w:rsidR="008B236B" w:rsidRPr="004D04FD" w:rsidRDefault="008B236B" w:rsidP="006F2035">
      <w:pPr>
        <w:pStyle w:val="Default"/>
        <w:numPr>
          <w:ilvl w:val="1"/>
          <w:numId w:val="34"/>
        </w:numPr>
        <w:ind w:left="0" w:firstLine="0"/>
        <w:jc w:val="both"/>
      </w:pPr>
      <w:r w:rsidRPr="004D04FD">
        <w:t xml:space="preserve"> Обращение за медицинской помощью________________________________________</w:t>
      </w:r>
    </w:p>
    <w:p w:rsidR="008B236B" w:rsidRPr="004D04FD" w:rsidRDefault="008B236B" w:rsidP="006F2035">
      <w:pPr>
        <w:pStyle w:val="Default"/>
        <w:numPr>
          <w:ilvl w:val="1"/>
          <w:numId w:val="34"/>
        </w:numPr>
        <w:ind w:left="0" w:firstLine="0"/>
        <w:jc w:val="both"/>
      </w:pPr>
      <w:r w:rsidRPr="004D04FD">
        <w:t>Полученное лечение, его эффективность_______________________________________</w:t>
      </w:r>
    </w:p>
    <w:p w:rsidR="008B236B" w:rsidRDefault="008B236B" w:rsidP="006F2035">
      <w:pPr>
        <w:pStyle w:val="Default"/>
        <w:jc w:val="both"/>
      </w:pPr>
      <w:r w:rsidRPr="004D04FD">
        <w:t>__________________________________________________________________________</w:t>
      </w:r>
    </w:p>
    <w:p w:rsidR="008B236B" w:rsidRPr="004D04FD" w:rsidRDefault="008B236B" w:rsidP="006F2035">
      <w:pPr>
        <w:pStyle w:val="Default"/>
        <w:numPr>
          <w:ilvl w:val="0"/>
          <w:numId w:val="34"/>
        </w:numPr>
        <w:ind w:left="0" w:firstLine="0"/>
        <w:jc w:val="both"/>
      </w:pPr>
      <w:r w:rsidRPr="004D04FD">
        <w:t>Отношение к болезни: адекватное, отрицание, недооценка тяжести, преувеличение тяжести состояния, уход в болезнь</w:t>
      </w:r>
      <w:r>
        <w:t xml:space="preserve"> (подчеркнуть)</w:t>
      </w:r>
    </w:p>
    <w:p w:rsidR="008B236B" w:rsidRPr="004D04FD" w:rsidRDefault="008B236B" w:rsidP="006F2035">
      <w:pPr>
        <w:pStyle w:val="Default"/>
        <w:numPr>
          <w:ilvl w:val="0"/>
          <w:numId w:val="34"/>
        </w:numPr>
        <w:ind w:left="0" w:firstLine="0"/>
        <w:jc w:val="both"/>
      </w:pPr>
      <w:r w:rsidRPr="004D04FD">
        <w:t>Мотивация к выздоровлению (есть, слабая, нет)</w:t>
      </w:r>
    </w:p>
    <w:p w:rsidR="008B236B" w:rsidRPr="004D04FD" w:rsidRDefault="008B236B" w:rsidP="006F2035">
      <w:pPr>
        <w:pStyle w:val="Default"/>
        <w:numPr>
          <w:ilvl w:val="0"/>
          <w:numId w:val="34"/>
        </w:numPr>
        <w:ind w:left="0" w:firstLine="0"/>
        <w:jc w:val="both"/>
      </w:pPr>
      <w:r w:rsidRPr="004D04FD">
        <w:t>Ожидаемый результат__________________________</w:t>
      </w:r>
      <w:r>
        <w:t>_______________________</w:t>
      </w:r>
    </w:p>
    <w:p w:rsidR="008B236B" w:rsidRPr="004D04FD" w:rsidRDefault="008B236B" w:rsidP="006F2035">
      <w:pPr>
        <w:pStyle w:val="Default"/>
        <w:numPr>
          <w:ilvl w:val="0"/>
          <w:numId w:val="34"/>
        </w:numPr>
        <w:ind w:left="0" w:firstLine="0"/>
        <w:jc w:val="both"/>
      </w:pPr>
      <w:r w:rsidRPr="004D04FD">
        <w:t>Отношение к процедурам: адекватное, неадекватное____________________________</w:t>
      </w:r>
    </w:p>
    <w:p w:rsidR="008B236B" w:rsidRPr="004D04FD" w:rsidRDefault="008B236B" w:rsidP="006F2035">
      <w:pPr>
        <w:pStyle w:val="Default"/>
        <w:numPr>
          <w:ilvl w:val="0"/>
          <w:numId w:val="34"/>
        </w:numPr>
        <w:ind w:left="0" w:firstLine="0"/>
        <w:jc w:val="both"/>
      </w:pPr>
      <w:r w:rsidRPr="004D04FD">
        <w:t>Источник информации (пациент, семья, медицинские документы, медицинский персонал и др.)  ___________________________________</w:t>
      </w:r>
      <w:r>
        <w:t>_______________________________</w:t>
      </w:r>
    </w:p>
    <w:p w:rsidR="008B236B" w:rsidRPr="004D04FD" w:rsidRDefault="008B236B" w:rsidP="006F2035">
      <w:pPr>
        <w:pStyle w:val="Default"/>
        <w:numPr>
          <w:ilvl w:val="0"/>
          <w:numId w:val="34"/>
        </w:numPr>
        <w:ind w:left="0" w:firstLine="0"/>
        <w:jc w:val="both"/>
      </w:pPr>
      <w:r w:rsidRPr="004D04FD">
        <w:t>Жалобы пациента в настоящий момент_____________________________________</w:t>
      </w:r>
    </w:p>
    <w:p w:rsidR="008B236B" w:rsidRPr="004D04FD" w:rsidRDefault="008B236B" w:rsidP="006F2035">
      <w:pPr>
        <w:pStyle w:val="Default"/>
        <w:jc w:val="both"/>
      </w:pPr>
      <w:r w:rsidRPr="004D04FD">
        <w:t>___________________________________________________________________________</w:t>
      </w:r>
    </w:p>
    <w:p w:rsidR="008B236B" w:rsidRPr="004D04FD" w:rsidRDefault="008B236B" w:rsidP="006F2035">
      <w:pPr>
        <w:pStyle w:val="Default"/>
        <w:numPr>
          <w:ilvl w:val="0"/>
          <w:numId w:val="34"/>
        </w:numPr>
        <w:ind w:left="0" w:firstLine="0"/>
        <w:jc w:val="both"/>
      </w:pPr>
      <w:r w:rsidRPr="004D04FD">
        <w:t>При хроническом течении: давность заболевания и продолжительность обострений</w:t>
      </w:r>
    </w:p>
    <w:p w:rsidR="008B236B" w:rsidRPr="004D04FD" w:rsidRDefault="008B236B" w:rsidP="006F2035">
      <w:pPr>
        <w:pStyle w:val="Default"/>
        <w:jc w:val="both"/>
      </w:pPr>
      <w:r w:rsidRPr="004D04FD">
        <w:t>_______________________________________________________________________________</w:t>
      </w:r>
    </w:p>
    <w:p w:rsidR="008B236B" w:rsidRPr="004D04FD" w:rsidRDefault="008B236B" w:rsidP="006F2035">
      <w:pPr>
        <w:pStyle w:val="Default"/>
        <w:numPr>
          <w:ilvl w:val="0"/>
          <w:numId w:val="34"/>
        </w:numPr>
        <w:ind w:left="0" w:firstLine="0"/>
        <w:jc w:val="both"/>
      </w:pPr>
      <w:r w:rsidRPr="004D04FD">
        <w:t>Что провоцирует ухудшение____________________</w:t>
      </w:r>
      <w:r>
        <w:t>_____________________________</w:t>
      </w:r>
    </w:p>
    <w:p w:rsidR="008B236B" w:rsidRDefault="008B236B" w:rsidP="006F2035">
      <w:pPr>
        <w:pStyle w:val="Default"/>
        <w:numPr>
          <w:ilvl w:val="0"/>
          <w:numId w:val="34"/>
        </w:numPr>
        <w:ind w:left="0" w:firstLine="0"/>
        <w:jc w:val="both"/>
      </w:pPr>
      <w:r w:rsidRPr="004D04FD">
        <w:t>Что облегчает состояние (лекарственные препараты, физиотерапевтические методы, другое) __________________________</w:t>
      </w:r>
    </w:p>
    <w:p w:rsidR="008B236B" w:rsidRPr="004D04FD" w:rsidRDefault="008B236B" w:rsidP="006F2035">
      <w:pPr>
        <w:pStyle w:val="Default"/>
        <w:jc w:val="both"/>
      </w:pPr>
    </w:p>
    <w:p w:rsidR="008B236B" w:rsidRPr="00657BAD" w:rsidRDefault="008B236B" w:rsidP="006F2035">
      <w:pPr>
        <w:pStyle w:val="NoSpacing"/>
        <w:rPr>
          <w:b/>
          <w:i/>
          <w:u w:val="single"/>
        </w:rPr>
      </w:pPr>
      <w:r w:rsidRPr="00657BAD">
        <w:rPr>
          <w:b/>
          <w:i/>
          <w:u w:val="single"/>
        </w:rPr>
        <w:t>Анамнез   жизни (</w:t>
      </w:r>
      <w:r w:rsidRPr="00657BAD">
        <w:rPr>
          <w:b/>
          <w:i/>
          <w:u w:val="single"/>
          <w:lang w:val="en-US"/>
        </w:rPr>
        <w:t>Anamnesis</w:t>
      </w:r>
      <w:r w:rsidRPr="00657BAD">
        <w:rPr>
          <w:b/>
          <w:i/>
          <w:u w:val="single"/>
        </w:rPr>
        <w:t xml:space="preserve"> </w:t>
      </w:r>
      <w:r w:rsidRPr="00657BAD">
        <w:rPr>
          <w:b/>
          <w:i/>
          <w:u w:val="single"/>
          <w:lang w:val="en-US"/>
        </w:rPr>
        <w:t>vitae</w:t>
      </w:r>
      <w:r w:rsidRPr="00657BAD">
        <w:rPr>
          <w:b/>
          <w:i/>
          <w:u w:val="single"/>
        </w:rPr>
        <w:t xml:space="preserve">) </w:t>
      </w:r>
    </w:p>
    <w:p w:rsidR="008B236B" w:rsidRDefault="008B236B" w:rsidP="006F2035">
      <w:pPr>
        <w:pStyle w:val="NoSpacing"/>
        <w:numPr>
          <w:ilvl w:val="0"/>
          <w:numId w:val="35"/>
        </w:numPr>
      </w:pPr>
      <w:r>
        <w:t>У</w:t>
      </w:r>
      <w:r w:rsidRPr="000445E6">
        <w:t>словия, в которых рос и развивался (бытовые условия) _________________________</w:t>
      </w:r>
    </w:p>
    <w:p w:rsidR="008B236B" w:rsidRPr="000445E6" w:rsidRDefault="008B236B" w:rsidP="006F2035">
      <w:pPr>
        <w:pStyle w:val="NoSpacing"/>
        <w:ind w:left="720"/>
      </w:pPr>
      <w:r>
        <w:t>__________________________________________________________________________</w:t>
      </w:r>
    </w:p>
    <w:p w:rsidR="008B236B" w:rsidRPr="000445E6" w:rsidRDefault="008B236B" w:rsidP="006F2035">
      <w:pPr>
        <w:pStyle w:val="NoSpacing"/>
        <w:numPr>
          <w:ilvl w:val="0"/>
          <w:numId w:val="35"/>
        </w:numPr>
      </w:pPr>
      <w:r>
        <w:t>У</w:t>
      </w:r>
      <w:r w:rsidRPr="000445E6">
        <w:t>словия труда, профвредности, окружающая среда __________________________________</w:t>
      </w:r>
    </w:p>
    <w:p w:rsidR="008B236B" w:rsidRPr="00737D02" w:rsidRDefault="008B236B" w:rsidP="006F2035">
      <w:pPr>
        <w:pStyle w:val="NoSpacing"/>
        <w:rPr>
          <w:i/>
        </w:rPr>
      </w:pPr>
      <w:r w:rsidRPr="000445E6">
        <w:t>________________________________________________________________________________</w:t>
      </w:r>
    </w:p>
    <w:p w:rsidR="008B236B" w:rsidRDefault="008B236B" w:rsidP="006F2035">
      <w:pPr>
        <w:pStyle w:val="NoSpacing"/>
        <w:numPr>
          <w:ilvl w:val="0"/>
          <w:numId w:val="35"/>
        </w:numPr>
      </w:pPr>
      <w:r>
        <w:t>П</w:t>
      </w:r>
      <w:r w:rsidRPr="000445E6">
        <w:t>еренесенные заболев</w:t>
      </w:r>
      <w:r>
        <w:t>ания</w:t>
      </w:r>
    </w:p>
    <w:p w:rsidR="008B236B" w:rsidRDefault="008B236B" w:rsidP="006F2035">
      <w:pPr>
        <w:pStyle w:val="NoSpacing"/>
        <w:numPr>
          <w:ilvl w:val="1"/>
          <w:numId w:val="35"/>
        </w:numPr>
      </w:pPr>
      <w:r>
        <w:t>Туберкулёз (да, нет) ____</w:t>
      </w:r>
    </w:p>
    <w:p w:rsidR="008B236B" w:rsidRDefault="008B236B" w:rsidP="006F2035">
      <w:pPr>
        <w:pStyle w:val="NoSpacing"/>
        <w:numPr>
          <w:ilvl w:val="1"/>
          <w:numId w:val="35"/>
        </w:numPr>
      </w:pPr>
      <w:r>
        <w:t>Вирусный гепатит (да, нет) _____</w:t>
      </w:r>
    </w:p>
    <w:p w:rsidR="008B236B" w:rsidRPr="000445E6" w:rsidRDefault="008B236B" w:rsidP="006F2035">
      <w:pPr>
        <w:pStyle w:val="NoSpacing"/>
        <w:numPr>
          <w:ilvl w:val="1"/>
          <w:numId w:val="35"/>
        </w:numPr>
      </w:pPr>
      <w:r>
        <w:t>Другое ____________________________________________________________</w:t>
      </w:r>
    </w:p>
    <w:p w:rsidR="008B236B" w:rsidRPr="00737D02" w:rsidRDefault="008B236B" w:rsidP="006F2035">
      <w:pPr>
        <w:pStyle w:val="NoSpacing"/>
        <w:rPr>
          <w:i/>
        </w:rPr>
      </w:pPr>
      <w:r w:rsidRPr="000445E6">
        <w:t xml:space="preserve">        4. </w:t>
      </w:r>
      <w:r>
        <w:t>П</w:t>
      </w:r>
      <w:r w:rsidRPr="000445E6">
        <w:t>еренесенные</w:t>
      </w:r>
      <w:r>
        <w:t xml:space="preserve"> операции</w:t>
      </w:r>
    </w:p>
    <w:p w:rsidR="008B236B" w:rsidRPr="000445E6" w:rsidRDefault="008B236B" w:rsidP="006F2035">
      <w:pPr>
        <w:pStyle w:val="NoSpacing"/>
      </w:pPr>
      <w:r w:rsidRPr="000445E6">
        <w:t xml:space="preserve"> 4.1.</w:t>
      </w:r>
      <w:r>
        <w:rPr>
          <w:i/>
        </w:rPr>
        <w:t xml:space="preserve"> </w:t>
      </w:r>
      <w:r w:rsidRPr="000445E6">
        <w:t>Дата операции _____________________________________________________________</w:t>
      </w:r>
      <w:r>
        <w:t>__</w:t>
      </w:r>
    </w:p>
    <w:p w:rsidR="008B236B" w:rsidRPr="000445E6" w:rsidRDefault="008B236B" w:rsidP="006F2035">
      <w:pPr>
        <w:pStyle w:val="NoSpacing"/>
      </w:pPr>
      <w:r>
        <w:t xml:space="preserve">4.2. </w:t>
      </w:r>
      <w:r w:rsidRPr="000445E6">
        <w:t>Осложнения после операции _____________________________________________</w:t>
      </w:r>
    </w:p>
    <w:p w:rsidR="008B236B" w:rsidRDefault="008B236B" w:rsidP="006F2035">
      <w:pPr>
        <w:pStyle w:val="NoSpacing"/>
        <w:jc w:val="both"/>
      </w:pPr>
      <w:r>
        <w:t>5. Г</w:t>
      </w:r>
      <w:r w:rsidRPr="000445E6">
        <w:t>инекологический анамнез (начало менструаций, периодичность, болезненность, обильность, длительность, последний день, количество абортов, беременностей, выкидышей, менопауза – возраст)</w:t>
      </w:r>
      <w:r>
        <w:t xml:space="preserve"> ___________________________________________________________</w:t>
      </w:r>
      <w:r w:rsidRPr="000445E6">
        <w:t xml:space="preserve"> </w:t>
      </w:r>
    </w:p>
    <w:p w:rsidR="008B236B" w:rsidRPr="000445E6" w:rsidRDefault="008B236B" w:rsidP="006F2035">
      <w:pPr>
        <w:pStyle w:val="NoSpacing"/>
        <w:jc w:val="both"/>
      </w:pPr>
      <w:r w:rsidRPr="000445E6">
        <w:t>________________________________________________________________________________</w:t>
      </w:r>
    </w:p>
    <w:p w:rsidR="008B236B" w:rsidRPr="00737D02" w:rsidRDefault="008B236B" w:rsidP="006F2035">
      <w:pPr>
        <w:pStyle w:val="NoSpacing"/>
      </w:pPr>
      <w:r>
        <w:t>6.  А</w:t>
      </w:r>
      <w:r w:rsidRPr="00737D02">
        <w:t>ллергический анамнез:</w:t>
      </w:r>
    </w:p>
    <w:p w:rsidR="008B236B" w:rsidRPr="004F4857" w:rsidRDefault="008B236B" w:rsidP="006F2035">
      <w:pPr>
        <w:pStyle w:val="NoSpacing"/>
      </w:pPr>
      <w:r>
        <w:t xml:space="preserve">6.1. </w:t>
      </w:r>
      <w:r w:rsidRPr="004F4857">
        <w:t>непереносимость пищи ________________________________________________________</w:t>
      </w:r>
    </w:p>
    <w:p w:rsidR="008B236B" w:rsidRPr="004F4857" w:rsidRDefault="008B236B" w:rsidP="006F2035">
      <w:pPr>
        <w:pStyle w:val="NoSpacing"/>
      </w:pPr>
      <w:r>
        <w:t xml:space="preserve">6.2. </w:t>
      </w:r>
      <w:r w:rsidRPr="004F4857">
        <w:t>непереносимость лекарств ____________________________________________</w:t>
      </w:r>
    </w:p>
    <w:p w:rsidR="008B236B" w:rsidRPr="004F4857" w:rsidRDefault="008B236B" w:rsidP="006F2035">
      <w:pPr>
        <w:pStyle w:val="NoSpacing"/>
      </w:pPr>
      <w:r w:rsidRPr="004F4857">
        <w:t>непереносимость бытовой химии __________________________________________________</w:t>
      </w:r>
    </w:p>
    <w:p w:rsidR="008B236B" w:rsidRPr="004F4857" w:rsidRDefault="008B236B" w:rsidP="006F2035">
      <w:pPr>
        <w:pStyle w:val="NoSpacing"/>
      </w:pPr>
      <w:r>
        <w:t>7. О</w:t>
      </w:r>
      <w:r w:rsidRPr="004F4857">
        <w:t>собенности питания (что предпочитает) __________________________________________</w:t>
      </w:r>
    </w:p>
    <w:p w:rsidR="008B236B" w:rsidRDefault="008B236B" w:rsidP="006F2035">
      <w:pPr>
        <w:pStyle w:val="NoSpacing"/>
      </w:pPr>
      <w:r>
        <w:t>8. Вредные привычки</w:t>
      </w:r>
    </w:p>
    <w:p w:rsidR="008B236B" w:rsidRPr="004F4857" w:rsidRDefault="008B236B" w:rsidP="006F2035">
      <w:pPr>
        <w:pStyle w:val="NoSpacing"/>
      </w:pPr>
      <w:r>
        <w:t>8.1. К</w:t>
      </w:r>
      <w:r w:rsidRPr="004F4857">
        <w:t>урит ли больной (</w:t>
      </w:r>
      <w:r>
        <w:t>с какого возраста</w:t>
      </w:r>
      <w:r w:rsidRPr="004F4857">
        <w:t>, сколько в день) ____</w:t>
      </w:r>
      <w:r>
        <w:t>__________________________</w:t>
      </w:r>
    </w:p>
    <w:p w:rsidR="008B236B" w:rsidRDefault="008B236B" w:rsidP="006F2035">
      <w:pPr>
        <w:pStyle w:val="NoSpacing"/>
      </w:pPr>
      <w:r>
        <w:t xml:space="preserve">8.2. </w:t>
      </w:r>
      <w:r w:rsidRPr="004F4857">
        <w:t xml:space="preserve"> </w:t>
      </w:r>
      <w:r>
        <w:t>О</w:t>
      </w:r>
      <w:r w:rsidRPr="004F4857">
        <w:t>тношение к алкоголю (подчеркнуть): не употребляет, умеренно, избыточно</w:t>
      </w:r>
    </w:p>
    <w:p w:rsidR="008B236B" w:rsidRPr="004F4857" w:rsidRDefault="008B236B" w:rsidP="006F2035">
      <w:pPr>
        <w:pStyle w:val="NoSpacing"/>
      </w:pPr>
      <w:r>
        <w:t>_______________________________________________________________________________</w:t>
      </w:r>
    </w:p>
    <w:p w:rsidR="008B236B" w:rsidRPr="00737D02" w:rsidRDefault="008B236B" w:rsidP="006F2035">
      <w:pPr>
        <w:pStyle w:val="NoSpacing"/>
      </w:pPr>
      <w:r>
        <w:t xml:space="preserve">8.3. </w:t>
      </w:r>
      <w:r w:rsidRPr="00737D02">
        <w:t xml:space="preserve"> </w:t>
      </w:r>
      <w:r>
        <w:t>Д</w:t>
      </w:r>
      <w:r w:rsidRPr="00737D02">
        <w:t>уховный статус (культура, верования, развлечени</w:t>
      </w:r>
      <w:r>
        <w:t xml:space="preserve">я, отдых, моральные ценности) </w:t>
      </w:r>
    </w:p>
    <w:p w:rsidR="008B236B" w:rsidRPr="00737D02" w:rsidRDefault="008B236B" w:rsidP="006F2035">
      <w:pPr>
        <w:pStyle w:val="NoSpacing"/>
      </w:pPr>
      <w:r w:rsidRPr="00737D02">
        <w:t>__________________________________________________</w:t>
      </w:r>
      <w:r>
        <w:t>______________________________</w:t>
      </w:r>
    </w:p>
    <w:p w:rsidR="008B236B" w:rsidRPr="00737D02" w:rsidRDefault="008B236B" w:rsidP="006F2035">
      <w:pPr>
        <w:pStyle w:val="NoSpacing"/>
      </w:pPr>
      <w:r>
        <w:t xml:space="preserve">8.4. </w:t>
      </w:r>
      <w:r w:rsidRPr="00737D02">
        <w:t xml:space="preserve"> </w:t>
      </w:r>
      <w:r>
        <w:t>С</w:t>
      </w:r>
      <w:r w:rsidRPr="00737D02">
        <w:t>оциальный статус (роль в семье, на работе, в школе, финансовое положение) _____</w:t>
      </w:r>
      <w:r>
        <w:t>___</w:t>
      </w:r>
    </w:p>
    <w:p w:rsidR="008B236B" w:rsidRPr="00737D02" w:rsidRDefault="008B236B" w:rsidP="006F2035">
      <w:pPr>
        <w:pStyle w:val="NoSpacing"/>
      </w:pPr>
      <w:r w:rsidRPr="00737D02">
        <w:t>________________________________________________________________________________</w:t>
      </w:r>
    </w:p>
    <w:p w:rsidR="008B236B" w:rsidRDefault="008B236B" w:rsidP="006F2035">
      <w:pPr>
        <w:pStyle w:val="NoSpacing"/>
      </w:pPr>
      <w:r>
        <w:t>9. Н</w:t>
      </w:r>
      <w:r w:rsidRPr="00737D02">
        <w:t>аследственность (наличие у кровных родственников следующих заболеваний –диабет, высокое давление, инсульт, ожирение, туберкулез)</w:t>
      </w:r>
      <w:r>
        <w:t>____________________________________</w:t>
      </w:r>
    </w:p>
    <w:p w:rsidR="008B236B" w:rsidRDefault="008B236B" w:rsidP="006F2035">
      <w:pPr>
        <w:pStyle w:val="NoSpacing"/>
      </w:pPr>
      <w:r>
        <w:t>________________________________________________________________________________</w:t>
      </w:r>
    </w:p>
    <w:p w:rsidR="008B236B" w:rsidRDefault="008B236B" w:rsidP="006F2035">
      <w:pPr>
        <w:pStyle w:val="NoSpacing"/>
        <w:numPr>
          <w:ilvl w:val="0"/>
          <w:numId w:val="32"/>
        </w:numPr>
        <w:ind w:left="0" w:firstLine="0"/>
        <w:jc w:val="both"/>
      </w:pPr>
      <w:r>
        <w:t>Переливание крови (дата, причина)____________________________________________</w:t>
      </w:r>
    </w:p>
    <w:p w:rsidR="008B236B" w:rsidRDefault="008B236B" w:rsidP="006F2035">
      <w:pPr>
        <w:pStyle w:val="NoSpacing"/>
        <w:numPr>
          <w:ilvl w:val="0"/>
          <w:numId w:val="32"/>
        </w:numPr>
        <w:ind w:left="0" w:firstLine="0"/>
        <w:jc w:val="both"/>
      </w:pPr>
      <w:r>
        <w:t xml:space="preserve">Способность </w:t>
      </w:r>
      <w:r w:rsidRPr="004D04FD">
        <w:t>к самообслуживанию (способность принимать пищу, готовить пищу, пользоваться туалетом, принимать лекарственные препараты, личная гигиена, общая подвижность, физическая активность в кровати)</w:t>
      </w:r>
      <w:r>
        <w:t>_____________________________________</w:t>
      </w:r>
    </w:p>
    <w:p w:rsidR="008B236B" w:rsidRDefault="008B236B" w:rsidP="006F2035">
      <w:pPr>
        <w:pStyle w:val="NoSpacing"/>
        <w:numPr>
          <w:ilvl w:val="0"/>
          <w:numId w:val="32"/>
        </w:numPr>
        <w:ind w:left="0" w:firstLine="0"/>
        <w:jc w:val="both"/>
      </w:pPr>
      <w:r w:rsidRPr="004D04FD">
        <w:t>Взаимоотношение с членами семьи (состав семьи, отношение к семье, поддержка родственниками)</w:t>
      </w:r>
      <w:r>
        <w:t>_________________________________________________________________________________________________________________________________________________</w:t>
      </w:r>
    </w:p>
    <w:p w:rsidR="008B236B" w:rsidRPr="009908EE" w:rsidRDefault="008B236B" w:rsidP="006F2035">
      <w:pPr>
        <w:pStyle w:val="Default"/>
        <w:jc w:val="center"/>
        <w:rPr>
          <w:b/>
          <w:bCs/>
        </w:rPr>
      </w:pPr>
    </w:p>
    <w:p w:rsidR="008B236B" w:rsidRPr="009908EE" w:rsidRDefault="008B236B" w:rsidP="006F2035">
      <w:pPr>
        <w:pStyle w:val="Default"/>
        <w:jc w:val="center"/>
        <w:rPr>
          <w:b/>
          <w:bCs/>
        </w:rPr>
      </w:pPr>
    </w:p>
    <w:p w:rsidR="008B236B" w:rsidRPr="009908EE" w:rsidRDefault="008B236B" w:rsidP="006F2035">
      <w:pPr>
        <w:pStyle w:val="Default"/>
        <w:jc w:val="center"/>
      </w:pPr>
      <w:r w:rsidRPr="009908EE">
        <w:rPr>
          <w:b/>
          <w:bCs/>
        </w:rPr>
        <w:t>Объективное обследование:</w:t>
      </w:r>
    </w:p>
    <w:p w:rsidR="008B236B" w:rsidRPr="009908EE" w:rsidRDefault="008B236B" w:rsidP="006F2035">
      <w:pPr>
        <w:pStyle w:val="Default"/>
        <w:numPr>
          <w:ilvl w:val="0"/>
          <w:numId w:val="38"/>
        </w:numPr>
        <w:ind w:left="0" w:firstLine="0"/>
        <w:jc w:val="both"/>
      </w:pPr>
      <w:r w:rsidRPr="009908EE">
        <w:rPr>
          <w:b/>
        </w:rPr>
        <w:t>Сознание</w:t>
      </w:r>
      <w:r w:rsidRPr="009908EE">
        <w:t xml:space="preserve"> (ясное, заторможено, спутанное, отсутствует (сопор, кома)) _________________</w:t>
      </w:r>
    </w:p>
    <w:p w:rsidR="008B236B" w:rsidRPr="009908EE" w:rsidRDefault="008B236B" w:rsidP="006F2035">
      <w:pPr>
        <w:pStyle w:val="Default"/>
        <w:numPr>
          <w:ilvl w:val="0"/>
          <w:numId w:val="38"/>
        </w:numPr>
        <w:ind w:left="0" w:firstLine="0"/>
        <w:jc w:val="both"/>
      </w:pPr>
      <w:r w:rsidRPr="009908EE">
        <w:rPr>
          <w:b/>
        </w:rPr>
        <w:t>Оценка тяжести состояния</w:t>
      </w:r>
      <w:r w:rsidRPr="009908EE">
        <w:t xml:space="preserve"> (удовлетворительное, средней тяжести, тяжелое, крайне тяжелое) ______________________________________________________________________ </w:t>
      </w:r>
    </w:p>
    <w:p w:rsidR="008B236B" w:rsidRPr="009908EE" w:rsidRDefault="008B236B" w:rsidP="006F2035">
      <w:pPr>
        <w:pStyle w:val="Default"/>
        <w:numPr>
          <w:ilvl w:val="0"/>
          <w:numId w:val="38"/>
        </w:numPr>
        <w:ind w:left="0" w:firstLine="0"/>
        <w:jc w:val="both"/>
      </w:pPr>
      <w:r w:rsidRPr="009908EE">
        <w:rPr>
          <w:b/>
        </w:rPr>
        <w:t>Положение в постели</w:t>
      </w:r>
      <w:r w:rsidRPr="009908EE">
        <w:t xml:space="preserve"> (активное, пассивное, вынужденное) _____________________</w:t>
      </w:r>
    </w:p>
    <w:p w:rsidR="008B236B" w:rsidRPr="009908EE" w:rsidRDefault="008B236B" w:rsidP="006F2035">
      <w:pPr>
        <w:pStyle w:val="Default"/>
        <w:numPr>
          <w:ilvl w:val="0"/>
          <w:numId w:val="38"/>
        </w:numPr>
        <w:ind w:left="0" w:firstLine="0"/>
        <w:jc w:val="both"/>
      </w:pPr>
      <w:r w:rsidRPr="009908EE">
        <w:rPr>
          <w:b/>
        </w:rPr>
        <w:t>Рост</w:t>
      </w:r>
      <w:r w:rsidRPr="009908EE">
        <w:t xml:space="preserve"> ___________. </w:t>
      </w:r>
      <w:r w:rsidRPr="009908EE">
        <w:rPr>
          <w:b/>
        </w:rPr>
        <w:t>Вес</w:t>
      </w:r>
      <w:r w:rsidRPr="009908EE">
        <w:t xml:space="preserve"> ___________________. Должный вес __________________________</w:t>
      </w:r>
    </w:p>
    <w:p w:rsidR="008B236B" w:rsidRPr="009908EE" w:rsidRDefault="008B236B" w:rsidP="006F2035">
      <w:pPr>
        <w:pStyle w:val="Default"/>
        <w:numPr>
          <w:ilvl w:val="0"/>
          <w:numId w:val="38"/>
        </w:numPr>
        <w:ind w:left="0" w:firstLine="0"/>
        <w:jc w:val="both"/>
      </w:pPr>
      <w:r w:rsidRPr="009908EE">
        <w:rPr>
          <w:b/>
        </w:rPr>
        <w:t>Температура тела</w:t>
      </w:r>
      <w:r w:rsidRPr="009908EE">
        <w:t xml:space="preserve"> ______________________________________</w:t>
      </w:r>
    </w:p>
    <w:p w:rsidR="008B236B" w:rsidRPr="009908EE" w:rsidRDefault="008B236B" w:rsidP="006F2035">
      <w:pPr>
        <w:pStyle w:val="Default"/>
        <w:numPr>
          <w:ilvl w:val="0"/>
          <w:numId w:val="38"/>
        </w:numPr>
        <w:ind w:left="0" w:firstLine="0"/>
        <w:jc w:val="both"/>
        <w:rPr>
          <w:b/>
        </w:rPr>
      </w:pPr>
      <w:r w:rsidRPr="009908EE">
        <w:rPr>
          <w:b/>
        </w:rPr>
        <w:t>6. Состояние кожи и видимых слизистых оболочек</w:t>
      </w:r>
    </w:p>
    <w:p w:rsidR="008B236B" w:rsidRPr="009908EE" w:rsidRDefault="008B236B" w:rsidP="006F2035">
      <w:pPr>
        <w:pStyle w:val="Default"/>
        <w:numPr>
          <w:ilvl w:val="0"/>
          <w:numId w:val="40"/>
        </w:numPr>
        <w:ind w:left="0" w:firstLine="0"/>
        <w:jc w:val="both"/>
      </w:pPr>
      <w:r w:rsidRPr="009908EE">
        <w:t>Цвет (розовая, гиперемия, бледность, цианоз, желтушность)__________________</w:t>
      </w:r>
    </w:p>
    <w:p w:rsidR="008B236B" w:rsidRPr="009908EE" w:rsidRDefault="008B236B" w:rsidP="006F2035">
      <w:pPr>
        <w:pStyle w:val="Default"/>
        <w:numPr>
          <w:ilvl w:val="0"/>
          <w:numId w:val="40"/>
        </w:numPr>
        <w:ind w:left="0" w:firstLine="0"/>
        <w:jc w:val="both"/>
      </w:pPr>
      <w:r w:rsidRPr="009908EE">
        <w:t>Тургор ______________ влажность ______________________________</w:t>
      </w:r>
    </w:p>
    <w:p w:rsidR="008B236B" w:rsidRPr="009908EE" w:rsidRDefault="008B236B" w:rsidP="006F2035">
      <w:pPr>
        <w:pStyle w:val="Default"/>
        <w:numPr>
          <w:ilvl w:val="0"/>
          <w:numId w:val="40"/>
        </w:numPr>
        <w:ind w:left="0" w:firstLine="0"/>
        <w:jc w:val="both"/>
      </w:pPr>
      <w:r w:rsidRPr="009908EE">
        <w:t>Дефекты ____________________________________________________________</w:t>
      </w:r>
    </w:p>
    <w:p w:rsidR="008B236B" w:rsidRPr="009908EE" w:rsidRDefault="008B236B" w:rsidP="006F2035">
      <w:pPr>
        <w:pStyle w:val="Default"/>
        <w:numPr>
          <w:ilvl w:val="0"/>
          <w:numId w:val="41"/>
        </w:numPr>
        <w:ind w:left="0" w:firstLine="0"/>
        <w:jc w:val="both"/>
      </w:pPr>
      <w:r w:rsidRPr="009908EE">
        <w:t>7</w:t>
      </w:r>
      <w:r w:rsidRPr="009908EE">
        <w:rPr>
          <w:b/>
        </w:rPr>
        <w:t>. Расчесы, опрелости, пролежни</w:t>
      </w:r>
      <w:r w:rsidRPr="009908EE">
        <w:t>, рубцы, сыпь, повреждения, следы от инъекций, варикозное расширение вен,  другое________________________________________________</w:t>
      </w:r>
    </w:p>
    <w:p w:rsidR="008B236B" w:rsidRPr="009908EE" w:rsidRDefault="008B236B" w:rsidP="006F2035">
      <w:pPr>
        <w:pStyle w:val="Default"/>
        <w:numPr>
          <w:ilvl w:val="0"/>
          <w:numId w:val="41"/>
        </w:numPr>
        <w:ind w:left="0" w:firstLine="0"/>
        <w:jc w:val="both"/>
      </w:pPr>
      <w:r w:rsidRPr="009908EE">
        <w:t xml:space="preserve">8. </w:t>
      </w:r>
      <w:r w:rsidRPr="009908EE">
        <w:rPr>
          <w:b/>
        </w:rPr>
        <w:t xml:space="preserve">Отеки: </w:t>
      </w:r>
      <w:r w:rsidRPr="009908EE">
        <w:t>да, нет ______________</w:t>
      </w:r>
    </w:p>
    <w:p w:rsidR="008B236B" w:rsidRPr="009908EE" w:rsidRDefault="008B236B" w:rsidP="006F2035">
      <w:pPr>
        <w:pStyle w:val="Default"/>
        <w:numPr>
          <w:ilvl w:val="0"/>
          <w:numId w:val="41"/>
        </w:numPr>
        <w:ind w:left="0" w:firstLine="0"/>
        <w:jc w:val="both"/>
        <w:rPr>
          <w:b/>
        </w:rPr>
      </w:pPr>
      <w:r w:rsidRPr="009908EE">
        <w:rPr>
          <w:b/>
        </w:rPr>
        <w:t xml:space="preserve">Придатки кожи: </w:t>
      </w:r>
    </w:p>
    <w:p w:rsidR="008B236B" w:rsidRPr="009908EE" w:rsidRDefault="008B236B" w:rsidP="006F2035">
      <w:pPr>
        <w:pStyle w:val="Default"/>
        <w:jc w:val="both"/>
      </w:pPr>
      <w:r w:rsidRPr="009908EE">
        <w:t>ногти __________________________________________________________________________</w:t>
      </w:r>
    </w:p>
    <w:p w:rsidR="008B236B" w:rsidRPr="009908EE" w:rsidRDefault="008B236B" w:rsidP="006F2035">
      <w:pPr>
        <w:pStyle w:val="Default"/>
        <w:jc w:val="both"/>
      </w:pPr>
      <w:r w:rsidRPr="009908EE">
        <w:t>(ломкость, грибковое поражение)</w:t>
      </w:r>
    </w:p>
    <w:p w:rsidR="008B236B" w:rsidRPr="009908EE" w:rsidRDefault="008B236B" w:rsidP="006F2035">
      <w:pPr>
        <w:pStyle w:val="Default"/>
        <w:jc w:val="both"/>
      </w:pPr>
      <w:r w:rsidRPr="009908EE">
        <w:t>волосы _________________________________________________________________________</w:t>
      </w:r>
    </w:p>
    <w:p w:rsidR="008B236B" w:rsidRPr="009908EE" w:rsidRDefault="008B236B" w:rsidP="006F2035">
      <w:pPr>
        <w:pStyle w:val="Default"/>
        <w:jc w:val="both"/>
      </w:pPr>
      <w:r w:rsidRPr="009908EE">
        <w:t>(ломкие, тусклые, секутся)</w:t>
      </w:r>
    </w:p>
    <w:p w:rsidR="008B236B" w:rsidRPr="009908EE" w:rsidRDefault="008B236B" w:rsidP="006F2035">
      <w:pPr>
        <w:pStyle w:val="Default"/>
        <w:numPr>
          <w:ilvl w:val="0"/>
          <w:numId w:val="42"/>
        </w:numPr>
        <w:ind w:left="0" w:firstLine="0"/>
        <w:jc w:val="both"/>
      </w:pPr>
      <w:r w:rsidRPr="009908EE">
        <w:rPr>
          <w:b/>
        </w:rPr>
        <w:t>Лимфоузлы увеличены</w:t>
      </w:r>
      <w:r w:rsidRPr="009908EE">
        <w:t>: да, нет ____________________________(локализация)</w:t>
      </w:r>
    </w:p>
    <w:p w:rsidR="008B236B" w:rsidRPr="009908EE" w:rsidRDefault="008B236B" w:rsidP="006F2035">
      <w:pPr>
        <w:pStyle w:val="Default"/>
        <w:numPr>
          <w:ilvl w:val="0"/>
          <w:numId w:val="42"/>
        </w:numPr>
        <w:ind w:left="0" w:firstLine="0"/>
        <w:jc w:val="both"/>
      </w:pPr>
      <w:r w:rsidRPr="009908EE">
        <w:rPr>
          <w:b/>
        </w:rPr>
        <w:t xml:space="preserve">Телосложение </w:t>
      </w:r>
      <w:r w:rsidRPr="009908EE">
        <w:t xml:space="preserve">___________________________________________________________ </w:t>
      </w:r>
    </w:p>
    <w:p w:rsidR="008B236B" w:rsidRPr="009908EE" w:rsidRDefault="008B236B" w:rsidP="006F2035">
      <w:pPr>
        <w:pStyle w:val="Default"/>
        <w:numPr>
          <w:ilvl w:val="0"/>
          <w:numId w:val="42"/>
        </w:numPr>
        <w:ind w:left="0" w:firstLine="0"/>
        <w:jc w:val="both"/>
      </w:pPr>
      <w:r w:rsidRPr="009908EE">
        <w:rPr>
          <w:b/>
        </w:rPr>
        <w:t xml:space="preserve">Тип конституции </w:t>
      </w:r>
      <w:r w:rsidRPr="009908EE">
        <w:t xml:space="preserve">_______________________________ </w:t>
      </w:r>
    </w:p>
    <w:p w:rsidR="008B236B" w:rsidRPr="009908EE" w:rsidRDefault="008B236B" w:rsidP="006F2035">
      <w:pPr>
        <w:pStyle w:val="Default"/>
        <w:numPr>
          <w:ilvl w:val="0"/>
          <w:numId w:val="42"/>
        </w:numPr>
        <w:ind w:left="0" w:firstLine="0"/>
        <w:jc w:val="both"/>
      </w:pPr>
      <w:r w:rsidRPr="009908EE">
        <w:rPr>
          <w:b/>
        </w:rPr>
        <w:t xml:space="preserve">Питание </w:t>
      </w:r>
      <w:r w:rsidRPr="009908EE">
        <w:t>(пониженное, нормальное, избыточное) _____________________________</w:t>
      </w:r>
    </w:p>
    <w:p w:rsidR="008B236B" w:rsidRDefault="008B236B" w:rsidP="006F2035">
      <w:pPr>
        <w:pStyle w:val="Default"/>
        <w:jc w:val="center"/>
        <w:rPr>
          <w:b/>
        </w:rPr>
      </w:pPr>
    </w:p>
    <w:p w:rsidR="008B236B" w:rsidRPr="00E2343E" w:rsidRDefault="008B236B" w:rsidP="006F2035">
      <w:pPr>
        <w:pStyle w:val="Default"/>
        <w:jc w:val="center"/>
        <w:rPr>
          <w:b/>
        </w:rPr>
      </w:pPr>
      <w:r w:rsidRPr="009908EE">
        <w:rPr>
          <w:b/>
        </w:rPr>
        <w:t>1. Костно-мышечная система</w:t>
      </w:r>
    </w:p>
    <w:p w:rsidR="008B236B" w:rsidRPr="009908EE" w:rsidRDefault="008B236B" w:rsidP="006F2035">
      <w:pPr>
        <w:pStyle w:val="Default"/>
        <w:jc w:val="both"/>
      </w:pPr>
      <w:r>
        <w:t xml:space="preserve">1.1. </w:t>
      </w:r>
      <w:r w:rsidRPr="009908EE">
        <w:t>Деформация скелета (суставов): да, нет __________________</w:t>
      </w:r>
      <w:r>
        <w:t>________________________</w:t>
      </w:r>
    </w:p>
    <w:p w:rsidR="008B236B" w:rsidRPr="009908EE" w:rsidRDefault="008B236B" w:rsidP="006F2035">
      <w:pPr>
        <w:pStyle w:val="Default"/>
        <w:jc w:val="both"/>
      </w:pPr>
      <w:r>
        <w:t xml:space="preserve">1.2. </w:t>
      </w:r>
      <w:r w:rsidRPr="009908EE">
        <w:t xml:space="preserve"> Боли (указать локализацию) ___________________________________________</w:t>
      </w:r>
      <w:r>
        <w:t>________</w:t>
      </w:r>
    </w:p>
    <w:p w:rsidR="008B236B" w:rsidRPr="009908EE" w:rsidRDefault="008B236B" w:rsidP="006F2035">
      <w:pPr>
        <w:pStyle w:val="Default"/>
        <w:jc w:val="both"/>
      </w:pPr>
      <w:r>
        <w:t xml:space="preserve">1.3. </w:t>
      </w:r>
      <w:r w:rsidRPr="009908EE">
        <w:t xml:space="preserve"> Тугоподвижность _____________________________________</w:t>
      </w:r>
      <w:r>
        <w:t>_______________________</w:t>
      </w:r>
    </w:p>
    <w:p w:rsidR="008B236B" w:rsidRPr="009908EE" w:rsidRDefault="008B236B" w:rsidP="006F2035">
      <w:pPr>
        <w:pStyle w:val="Default"/>
        <w:jc w:val="both"/>
      </w:pPr>
      <w:r>
        <w:t xml:space="preserve">1.4. </w:t>
      </w:r>
      <w:r w:rsidRPr="009908EE">
        <w:t xml:space="preserve"> Возможность ротации: да, нет ___________________________</w:t>
      </w:r>
      <w:r>
        <w:t>_______________________</w:t>
      </w:r>
    </w:p>
    <w:p w:rsidR="008B236B" w:rsidRPr="009908EE" w:rsidRDefault="008B236B" w:rsidP="006F2035">
      <w:pPr>
        <w:pStyle w:val="Default"/>
        <w:jc w:val="both"/>
      </w:pPr>
      <w:r>
        <w:t xml:space="preserve">1.5. </w:t>
      </w:r>
      <w:r w:rsidRPr="009908EE">
        <w:t xml:space="preserve"> Атрофия мышц: да, нет______________________________________________________</w:t>
      </w:r>
      <w:r>
        <w:t>__</w:t>
      </w:r>
    </w:p>
    <w:p w:rsidR="008B236B" w:rsidRPr="009908EE" w:rsidRDefault="008B236B" w:rsidP="006F2035">
      <w:pPr>
        <w:pStyle w:val="Default"/>
        <w:jc w:val="both"/>
      </w:pPr>
      <w:r>
        <w:t xml:space="preserve">1.6. </w:t>
      </w:r>
      <w:r w:rsidRPr="009908EE">
        <w:t xml:space="preserve"> Адаптивные реакции (при ампутации, парализации____________________________</w:t>
      </w:r>
    </w:p>
    <w:p w:rsidR="008B236B" w:rsidRDefault="008B236B" w:rsidP="006F2035">
      <w:pPr>
        <w:pStyle w:val="Default"/>
        <w:jc w:val="both"/>
        <w:rPr>
          <w:b/>
        </w:rPr>
      </w:pPr>
    </w:p>
    <w:p w:rsidR="008B236B" w:rsidRPr="009908EE" w:rsidRDefault="008B236B" w:rsidP="006F2035">
      <w:pPr>
        <w:pStyle w:val="Default"/>
        <w:jc w:val="center"/>
        <w:rPr>
          <w:b/>
        </w:rPr>
      </w:pPr>
      <w:r w:rsidRPr="009908EE">
        <w:rPr>
          <w:b/>
        </w:rPr>
        <w:t>2. Дыхательная система:</w:t>
      </w:r>
    </w:p>
    <w:p w:rsidR="008B236B" w:rsidRPr="009908EE" w:rsidRDefault="008B236B" w:rsidP="006F2035">
      <w:pPr>
        <w:pStyle w:val="Default"/>
        <w:jc w:val="both"/>
      </w:pPr>
      <w:r>
        <w:t xml:space="preserve">2.1. </w:t>
      </w:r>
      <w:r w:rsidRPr="009908EE">
        <w:t xml:space="preserve"> Изменения голоса: да, нет</w:t>
      </w:r>
    </w:p>
    <w:p w:rsidR="008B236B" w:rsidRPr="009908EE" w:rsidRDefault="008B236B" w:rsidP="006F2035">
      <w:pPr>
        <w:pStyle w:val="Default"/>
        <w:jc w:val="both"/>
      </w:pPr>
      <w:r>
        <w:t xml:space="preserve">2.2. </w:t>
      </w:r>
      <w:r w:rsidRPr="009908EE">
        <w:t>Число дыхательных движений ______________</w:t>
      </w:r>
    </w:p>
    <w:p w:rsidR="008B236B" w:rsidRPr="009908EE" w:rsidRDefault="008B236B" w:rsidP="006F2035">
      <w:pPr>
        <w:pStyle w:val="Default"/>
        <w:jc w:val="both"/>
      </w:pPr>
      <w:r>
        <w:t xml:space="preserve">2.3. </w:t>
      </w:r>
      <w:r w:rsidRPr="009908EE">
        <w:t xml:space="preserve"> Дыхание: глубокое, поверхностное, ритмичное, аритмичное, шумное (подчеркнуть, дописать)______________________________________________________________________</w:t>
      </w:r>
    </w:p>
    <w:p w:rsidR="008B236B" w:rsidRPr="009908EE" w:rsidRDefault="008B236B" w:rsidP="006F2035">
      <w:pPr>
        <w:pStyle w:val="Default"/>
        <w:jc w:val="both"/>
      </w:pPr>
      <w:r>
        <w:t xml:space="preserve">2.4. </w:t>
      </w:r>
      <w:r w:rsidRPr="009908EE">
        <w:t>Характер одышки: экспираторная, инспираторная, смешанная______________________</w:t>
      </w:r>
    </w:p>
    <w:p w:rsidR="008B236B" w:rsidRPr="009908EE" w:rsidRDefault="008B236B" w:rsidP="006F2035">
      <w:pPr>
        <w:pStyle w:val="Default"/>
        <w:jc w:val="both"/>
      </w:pPr>
      <w:r>
        <w:t xml:space="preserve">2.5. </w:t>
      </w:r>
      <w:r w:rsidRPr="009908EE">
        <w:t xml:space="preserve"> Экскурсия грудной клетки: симметричность: да, нет______________________________</w:t>
      </w:r>
      <w:r>
        <w:t>_</w:t>
      </w:r>
    </w:p>
    <w:p w:rsidR="008B236B" w:rsidRPr="009908EE" w:rsidRDefault="008B236B" w:rsidP="006F2035">
      <w:pPr>
        <w:pStyle w:val="Default"/>
        <w:jc w:val="both"/>
      </w:pPr>
      <w:r>
        <w:t xml:space="preserve">2.6. </w:t>
      </w:r>
      <w:r w:rsidRPr="009908EE">
        <w:t xml:space="preserve"> Кашель: сухой, с мокротой_____________________________________________________</w:t>
      </w:r>
    </w:p>
    <w:p w:rsidR="008B236B" w:rsidRPr="009908EE" w:rsidRDefault="008B236B" w:rsidP="006F2035">
      <w:pPr>
        <w:pStyle w:val="Default"/>
        <w:jc w:val="both"/>
      </w:pPr>
      <w:r>
        <w:t xml:space="preserve">2.7. </w:t>
      </w:r>
      <w:r w:rsidRPr="009908EE">
        <w:t xml:space="preserve"> Мокрота: гнойная, геморрагическая, серозная, пенистая, с неприятным запахом________</w:t>
      </w:r>
    </w:p>
    <w:p w:rsidR="008B236B" w:rsidRPr="009908EE" w:rsidRDefault="008B236B" w:rsidP="006F2035">
      <w:pPr>
        <w:pStyle w:val="Default"/>
        <w:jc w:val="both"/>
      </w:pPr>
      <w:r>
        <w:t xml:space="preserve">2.8. </w:t>
      </w:r>
      <w:r w:rsidRPr="009908EE">
        <w:t xml:space="preserve"> Количество мокроты __________________________________________________</w:t>
      </w:r>
    </w:p>
    <w:p w:rsidR="008B236B" w:rsidRPr="009908EE" w:rsidRDefault="008B236B" w:rsidP="006F2035">
      <w:pPr>
        <w:pStyle w:val="Default"/>
        <w:jc w:val="both"/>
      </w:pPr>
      <w:r>
        <w:t xml:space="preserve">2.9. </w:t>
      </w:r>
      <w:r w:rsidRPr="009908EE">
        <w:t>Дыхание через нос свободное, затруднено___________________________________</w:t>
      </w:r>
    </w:p>
    <w:p w:rsidR="008B236B" w:rsidRPr="009908EE" w:rsidRDefault="008B236B" w:rsidP="006F2035">
      <w:pPr>
        <w:pStyle w:val="Default"/>
        <w:jc w:val="both"/>
      </w:pPr>
      <w:r w:rsidRPr="009908EE">
        <w:t xml:space="preserve"> </w:t>
      </w:r>
      <w:r>
        <w:t xml:space="preserve">2.10. </w:t>
      </w:r>
      <w:r w:rsidRPr="009908EE">
        <w:t xml:space="preserve"> Участие вспомогательной мускулатуры грудной клетки в акте дыхания (втяжение межреберных промежутков, западение надключичных и подключичных ямок, приподнимание плечевого пояса) ___________________________________________________ </w:t>
      </w:r>
    </w:p>
    <w:p w:rsidR="008B236B" w:rsidRPr="009908EE" w:rsidRDefault="008B236B" w:rsidP="006F2035">
      <w:pPr>
        <w:pStyle w:val="Default"/>
        <w:jc w:val="both"/>
      </w:pPr>
      <w:r>
        <w:t xml:space="preserve">2.11. </w:t>
      </w:r>
      <w:r w:rsidRPr="009908EE">
        <w:t xml:space="preserve"> Пальпация (болезненность грудной клетки, эластичность, голосовое дрожание) ______________________________________________________________________________ </w:t>
      </w:r>
    </w:p>
    <w:p w:rsidR="008B236B" w:rsidRDefault="008B236B" w:rsidP="006F2035">
      <w:pPr>
        <w:pStyle w:val="Default"/>
        <w:jc w:val="center"/>
        <w:rPr>
          <w:b/>
        </w:rPr>
      </w:pPr>
    </w:p>
    <w:p w:rsidR="008B236B" w:rsidRPr="009908EE" w:rsidRDefault="008B236B" w:rsidP="006F2035">
      <w:pPr>
        <w:pStyle w:val="Default"/>
        <w:jc w:val="center"/>
        <w:rPr>
          <w:b/>
        </w:rPr>
      </w:pPr>
      <w:r w:rsidRPr="009908EE">
        <w:rPr>
          <w:b/>
        </w:rPr>
        <w:t>3. Сердечно-сосудистая система:</w:t>
      </w:r>
    </w:p>
    <w:p w:rsidR="008B236B" w:rsidRPr="009908EE" w:rsidRDefault="008B236B" w:rsidP="006F2035">
      <w:pPr>
        <w:pStyle w:val="Default"/>
        <w:jc w:val="both"/>
      </w:pPr>
      <w:r>
        <w:t xml:space="preserve">3.1. </w:t>
      </w:r>
      <w:r w:rsidRPr="009908EE">
        <w:t xml:space="preserve"> Пульс (частота, напряжение, ритм, наполнение, симметричность)</w:t>
      </w:r>
    </w:p>
    <w:p w:rsidR="008B236B" w:rsidRPr="009908EE" w:rsidRDefault="008B236B" w:rsidP="006F2035">
      <w:pPr>
        <w:pStyle w:val="Default"/>
        <w:jc w:val="both"/>
      </w:pPr>
      <w:r w:rsidRPr="009908EE">
        <w:t xml:space="preserve"> _______________________________________________________________________________</w:t>
      </w:r>
    </w:p>
    <w:p w:rsidR="008B236B" w:rsidRPr="009908EE" w:rsidRDefault="008B236B" w:rsidP="006F2035">
      <w:pPr>
        <w:pStyle w:val="Default"/>
        <w:jc w:val="both"/>
      </w:pPr>
      <w:r>
        <w:t xml:space="preserve">3.2. </w:t>
      </w:r>
      <w:r w:rsidRPr="009908EE">
        <w:t>А/Д на двух руках: левая _____________________ _____________правая ______________</w:t>
      </w:r>
    </w:p>
    <w:p w:rsidR="008B236B" w:rsidRPr="009908EE" w:rsidRDefault="008B236B" w:rsidP="006F2035">
      <w:pPr>
        <w:pStyle w:val="Default"/>
        <w:jc w:val="both"/>
      </w:pPr>
      <w:r>
        <w:t xml:space="preserve">3.3. </w:t>
      </w:r>
      <w:r w:rsidRPr="009908EE">
        <w:t xml:space="preserve"> Боли в области сердца (да, нет)____________________________________________</w:t>
      </w:r>
    </w:p>
    <w:p w:rsidR="008B236B" w:rsidRPr="009908EE" w:rsidRDefault="008B236B" w:rsidP="006F2035">
      <w:pPr>
        <w:pStyle w:val="Default"/>
        <w:jc w:val="both"/>
      </w:pPr>
      <w:r>
        <w:t xml:space="preserve">3.4. </w:t>
      </w:r>
      <w:r w:rsidRPr="009908EE">
        <w:t xml:space="preserve"> Характер (давящая, сжимающая, колющая, жгучая)________________________________</w:t>
      </w:r>
    </w:p>
    <w:p w:rsidR="008B236B" w:rsidRPr="009908EE" w:rsidRDefault="008B236B" w:rsidP="006F2035">
      <w:pPr>
        <w:pStyle w:val="Default"/>
        <w:jc w:val="both"/>
      </w:pPr>
      <w:r>
        <w:t xml:space="preserve">3.5. </w:t>
      </w:r>
      <w:r w:rsidRPr="009908EE">
        <w:t xml:space="preserve"> Локализация (за грудиной, в области верхушки, левая половина грудной клетки)</w:t>
      </w:r>
    </w:p>
    <w:p w:rsidR="008B236B" w:rsidRPr="009908EE" w:rsidRDefault="008B236B" w:rsidP="006F2035">
      <w:pPr>
        <w:pStyle w:val="Default"/>
        <w:jc w:val="both"/>
      </w:pPr>
      <w:r>
        <w:t xml:space="preserve">3.6. </w:t>
      </w:r>
      <w:r w:rsidRPr="009908EE">
        <w:t xml:space="preserve"> Иррадиация (вверх, влево, левая ключица, плечо, под лопатку, левый мизинец)</w:t>
      </w:r>
    </w:p>
    <w:p w:rsidR="008B236B" w:rsidRPr="009908EE" w:rsidRDefault="008B236B" w:rsidP="006F2035">
      <w:pPr>
        <w:pStyle w:val="Default"/>
        <w:jc w:val="both"/>
      </w:pPr>
      <w:r>
        <w:t xml:space="preserve">3.7. </w:t>
      </w:r>
      <w:r w:rsidRPr="009908EE">
        <w:t>Длительность __________________________________________________________</w:t>
      </w:r>
    </w:p>
    <w:p w:rsidR="008B236B" w:rsidRPr="009908EE" w:rsidRDefault="008B236B" w:rsidP="006F2035">
      <w:pPr>
        <w:pStyle w:val="Default"/>
        <w:jc w:val="both"/>
      </w:pPr>
      <w:r>
        <w:t xml:space="preserve">3.8. </w:t>
      </w:r>
      <w:r w:rsidRPr="009908EE">
        <w:t xml:space="preserve"> Сердцебиение (постоянное, периодическое)</w:t>
      </w:r>
    </w:p>
    <w:p w:rsidR="008B236B" w:rsidRPr="009908EE" w:rsidRDefault="008B236B" w:rsidP="006F2035">
      <w:pPr>
        <w:pStyle w:val="Default"/>
        <w:jc w:val="both"/>
      </w:pPr>
      <w:r>
        <w:t xml:space="preserve">3.9. </w:t>
      </w:r>
      <w:r w:rsidRPr="009908EE">
        <w:t xml:space="preserve"> Факторы, вызывающие сердцебиение (перечислить) </w:t>
      </w:r>
    </w:p>
    <w:p w:rsidR="008B236B" w:rsidRPr="009908EE" w:rsidRDefault="008B236B" w:rsidP="006F2035">
      <w:pPr>
        <w:pStyle w:val="Default"/>
        <w:jc w:val="both"/>
      </w:pPr>
      <w:r w:rsidRPr="009908EE">
        <w:t xml:space="preserve"> _____________________________________________________________________________</w:t>
      </w:r>
    </w:p>
    <w:p w:rsidR="008B236B" w:rsidRPr="009908EE" w:rsidRDefault="008B236B" w:rsidP="006F2035">
      <w:pPr>
        <w:pStyle w:val="Default"/>
        <w:jc w:val="both"/>
      </w:pPr>
      <w:r>
        <w:t xml:space="preserve">3.10. </w:t>
      </w:r>
      <w:r w:rsidRPr="009908EE">
        <w:t xml:space="preserve"> Чем купируются боли</w:t>
      </w:r>
    </w:p>
    <w:p w:rsidR="008B236B" w:rsidRPr="009908EE" w:rsidRDefault="008B236B" w:rsidP="006F2035">
      <w:pPr>
        <w:pStyle w:val="Default"/>
        <w:jc w:val="both"/>
      </w:pPr>
      <w:r w:rsidRPr="009908EE">
        <w:t>________________________________________________________________________________</w:t>
      </w:r>
    </w:p>
    <w:p w:rsidR="008B236B" w:rsidRPr="009908EE" w:rsidRDefault="008B236B" w:rsidP="006F2035">
      <w:pPr>
        <w:pStyle w:val="Default"/>
        <w:jc w:val="both"/>
      </w:pPr>
      <w:r>
        <w:t xml:space="preserve">3.11. </w:t>
      </w:r>
      <w:r w:rsidRPr="009908EE">
        <w:t xml:space="preserve"> Отеки: да, нет (локализация) </w:t>
      </w:r>
    </w:p>
    <w:p w:rsidR="008B236B" w:rsidRPr="009908EE" w:rsidRDefault="008B236B" w:rsidP="006F2035">
      <w:pPr>
        <w:pStyle w:val="Default"/>
        <w:jc w:val="both"/>
      </w:pPr>
      <w:r w:rsidRPr="009908EE">
        <w:t>____________________________________________________________________</w:t>
      </w:r>
    </w:p>
    <w:p w:rsidR="008B236B" w:rsidRPr="009908EE" w:rsidRDefault="008B236B" w:rsidP="006F2035">
      <w:pPr>
        <w:pStyle w:val="Default"/>
        <w:jc w:val="both"/>
      </w:pPr>
      <w:r>
        <w:t xml:space="preserve">3.12. </w:t>
      </w:r>
      <w:r w:rsidRPr="009908EE">
        <w:t xml:space="preserve"> Обморочные состояния </w:t>
      </w:r>
    </w:p>
    <w:p w:rsidR="008B236B" w:rsidRPr="009908EE" w:rsidRDefault="008B236B" w:rsidP="006F2035">
      <w:pPr>
        <w:pStyle w:val="Default"/>
        <w:jc w:val="both"/>
      </w:pPr>
      <w:r w:rsidRPr="009908EE">
        <w:t>________________________________________________________________________</w:t>
      </w:r>
    </w:p>
    <w:p w:rsidR="008B236B" w:rsidRPr="009908EE" w:rsidRDefault="008B236B" w:rsidP="006F2035">
      <w:pPr>
        <w:pStyle w:val="Default"/>
        <w:jc w:val="both"/>
      </w:pPr>
      <w:r>
        <w:t xml:space="preserve">3.13. </w:t>
      </w:r>
      <w:r w:rsidRPr="009908EE">
        <w:t xml:space="preserve"> Головокружение </w:t>
      </w:r>
    </w:p>
    <w:p w:rsidR="008B236B" w:rsidRPr="009908EE" w:rsidRDefault="008B236B" w:rsidP="006F2035">
      <w:pPr>
        <w:pStyle w:val="Default"/>
        <w:jc w:val="both"/>
      </w:pPr>
      <w:r w:rsidRPr="009908EE">
        <w:t>______________________________________________________________________________</w:t>
      </w:r>
    </w:p>
    <w:p w:rsidR="008B236B" w:rsidRDefault="008B236B" w:rsidP="006F2035">
      <w:pPr>
        <w:pStyle w:val="Default"/>
        <w:pBdr>
          <w:bottom w:val="single" w:sz="12" w:space="1" w:color="auto"/>
        </w:pBdr>
        <w:jc w:val="both"/>
      </w:pPr>
      <w:r>
        <w:t xml:space="preserve">3.14 </w:t>
      </w:r>
      <w:r w:rsidRPr="009908EE">
        <w:t>Онемение и чувство покалывания конечностей</w:t>
      </w:r>
      <w:r>
        <w:t xml:space="preserve">                                                          </w:t>
      </w:r>
    </w:p>
    <w:p w:rsidR="008B236B" w:rsidRDefault="008B236B" w:rsidP="006F2035">
      <w:pPr>
        <w:pStyle w:val="Default"/>
        <w:jc w:val="center"/>
        <w:rPr>
          <w:b/>
        </w:rPr>
      </w:pPr>
    </w:p>
    <w:p w:rsidR="008B236B" w:rsidRPr="009908EE" w:rsidRDefault="008B236B" w:rsidP="006F2035">
      <w:pPr>
        <w:pStyle w:val="Default"/>
        <w:jc w:val="center"/>
        <w:rPr>
          <w:b/>
        </w:rPr>
      </w:pPr>
      <w:r w:rsidRPr="009908EE">
        <w:rPr>
          <w:b/>
        </w:rPr>
        <w:t>4. Желудочно-кишечный тракт:</w:t>
      </w:r>
    </w:p>
    <w:p w:rsidR="008B236B" w:rsidRPr="009908EE" w:rsidRDefault="008B236B" w:rsidP="006F2035">
      <w:pPr>
        <w:pStyle w:val="Default"/>
        <w:jc w:val="both"/>
      </w:pPr>
      <w:r>
        <w:t xml:space="preserve">4.1. </w:t>
      </w:r>
      <w:r w:rsidRPr="009908EE">
        <w:t xml:space="preserve"> аппетит: не изменен, снижен, отсутствует, повышен </w:t>
      </w:r>
    </w:p>
    <w:p w:rsidR="008B236B" w:rsidRPr="009908EE" w:rsidRDefault="008B236B" w:rsidP="006F2035">
      <w:pPr>
        <w:pStyle w:val="Default"/>
        <w:jc w:val="both"/>
      </w:pPr>
      <w:r>
        <w:t xml:space="preserve">4.2. </w:t>
      </w:r>
      <w:r w:rsidRPr="009908EE">
        <w:t xml:space="preserve"> глотание: нормальное, затруднено </w:t>
      </w:r>
    </w:p>
    <w:p w:rsidR="008B236B" w:rsidRPr="009908EE" w:rsidRDefault="008B236B" w:rsidP="006F2035">
      <w:pPr>
        <w:pStyle w:val="Default"/>
        <w:jc w:val="both"/>
      </w:pPr>
      <w:r w:rsidRPr="009908EE">
        <w:t>_____________________________________________________________</w:t>
      </w:r>
    </w:p>
    <w:p w:rsidR="008B236B" w:rsidRPr="009908EE" w:rsidRDefault="008B236B" w:rsidP="006F2035">
      <w:pPr>
        <w:pStyle w:val="Default"/>
        <w:jc w:val="both"/>
      </w:pPr>
      <w:r>
        <w:t xml:space="preserve">4.3. </w:t>
      </w:r>
      <w:r w:rsidRPr="009908EE">
        <w:t xml:space="preserve">съемные зубные протезы: да, нет </w:t>
      </w:r>
    </w:p>
    <w:p w:rsidR="008B236B" w:rsidRPr="009908EE" w:rsidRDefault="008B236B" w:rsidP="006F2035">
      <w:pPr>
        <w:pStyle w:val="Default"/>
        <w:jc w:val="both"/>
      </w:pPr>
      <w:r w:rsidRPr="009908EE">
        <w:t>_______________________________________________________________</w:t>
      </w:r>
    </w:p>
    <w:p w:rsidR="008B236B" w:rsidRPr="009908EE" w:rsidRDefault="008B236B" w:rsidP="006F2035">
      <w:pPr>
        <w:pStyle w:val="Default"/>
        <w:jc w:val="both"/>
      </w:pPr>
      <w:r>
        <w:t xml:space="preserve">4.4. </w:t>
      </w:r>
      <w:r w:rsidRPr="009908EE">
        <w:t xml:space="preserve"> язык обложен: да, нет ____________________ тошнота, рвота: да, нет </w:t>
      </w:r>
    </w:p>
    <w:p w:rsidR="008B236B" w:rsidRPr="009908EE" w:rsidRDefault="008B236B" w:rsidP="006F2035">
      <w:pPr>
        <w:pStyle w:val="Default"/>
        <w:jc w:val="both"/>
      </w:pPr>
      <w:r w:rsidRPr="009908EE">
        <w:t>________________________________</w:t>
      </w:r>
    </w:p>
    <w:p w:rsidR="008B236B" w:rsidRPr="009908EE" w:rsidRDefault="008B236B" w:rsidP="006F2035">
      <w:pPr>
        <w:pStyle w:val="Default"/>
        <w:jc w:val="both"/>
      </w:pPr>
      <w:r>
        <w:t xml:space="preserve">4.4. </w:t>
      </w:r>
      <w:r w:rsidRPr="009908EE">
        <w:t xml:space="preserve"> изжога ________________ о</w:t>
      </w:r>
      <w:r>
        <w:t>трыжка _____________</w:t>
      </w:r>
      <w:r w:rsidRPr="009908EE">
        <w:t xml:space="preserve"> жажд</w:t>
      </w:r>
      <w:r>
        <w:t>а ______________________</w:t>
      </w:r>
    </w:p>
    <w:p w:rsidR="008B236B" w:rsidRPr="009908EE" w:rsidRDefault="008B236B" w:rsidP="006F2035">
      <w:pPr>
        <w:pStyle w:val="Default"/>
        <w:numPr>
          <w:ilvl w:val="1"/>
          <w:numId w:val="43"/>
        </w:numPr>
        <w:ind w:left="0" w:firstLine="0"/>
        <w:jc w:val="both"/>
      </w:pPr>
      <w:r w:rsidRPr="009908EE">
        <w:t>боли (локализация) __________________ характер _____________________</w:t>
      </w:r>
    </w:p>
    <w:p w:rsidR="008B236B" w:rsidRPr="009908EE" w:rsidRDefault="008B236B" w:rsidP="006F2035">
      <w:pPr>
        <w:pStyle w:val="Default"/>
        <w:jc w:val="both"/>
      </w:pPr>
      <w:r w:rsidRPr="009908EE">
        <w:t>длительность ________________</w:t>
      </w:r>
    </w:p>
    <w:p w:rsidR="008B236B" w:rsidRDefault="008B236B" w:rsidP="006F2035">
      <w:pPr>
        <w:pStyle w:val="Default"/>
        <w:numPr>
          <w:ilvl w:val="1"/>
          <w:numId w:val="43"/>
        </w:numPr>
        <w:ind w:left="0" w:firstLine="0"/>
        <w:jc w:val="both"/>
      </w:pPr>
      <w:r w:rsidRPr="009908EE">
        <w:t xml:space="preserve"> наличие стомы______________________________</w:t>
      </w:r>
    </w:p>
    <w:p w:rsidR="008B236B" w:rsidRPr="009908EE" w:rsidRDefault="008B236B" w:rsidP="006F2035">
      <w:pPr>
        <w:pStyle w:val="Default"/>
        <w:jc w:val="both"/>
      </w:pPr>
    </w:p>
    <w:p w:rsidR="008B236B" w:rsidRDefault="008B236B" w:rsidP="006F2035">
      <w:pPr>
        <w:pStyle w:val="Default"/>
        <w:numPr>
          <w:ilvl w:val="1"/>
          <w:numId w:val="43"/>
        </w:numPr>
        <w:ind w:left="0" w:firstLine="0"/>
        <w:jc w:val="both"/>
      </w:pPr>
      <w:r w:rsidRPr="009908EE">
        <w:t xml:space="preserve"> стул: </w:t>
      </w:r>
    </w:p>
    <w:p w:rsidR="008B236B" w:rsidRDefault="008B236B" w:rsidP="006F2035">
      <w:pPr>
        <w:pStyle w:val="Default"/>
        <w:jc w:val="both"/>
      </w:pPr>
      <w:r w:rsidRPr="009908EE">
        <w:t xml:space="preserve">запор, понос ____________ </w:t>
      </w:r>
    </w:p>
    <w:p w:rsidR="008B236B" w:rsidRDefault="008B236B" w:rsidP="006F2035">
      <w:pPr>
        <w:pStyle w:val="Default"/>
        <w:jc w:val="both"/>
      </w:pPr>
      <w:r w:rsidRPr="009908EE">
        <w:t xml:space="preserve">наличие примесей: слизь, кровь, гной </w:t>
      </w:r>
    </w:p>
    <w:p w:rsidR="008B236B" w:rsidRDefault="008B236B" w:rsidP="006F2035">
      <w:pPr>
        <w:pStyle w:val="Default"/>
        <w:jc w:val="both"/>
      </w:pPr>
      <w:r w:rsidRPr="009908EE">
        <w:t xml:space="preserve">цвет _________________ </w:t>
      </w:r>
    </w:p>
    <w:p w:rsidR="008B236B" w:rsidRPr="009908EE" w:rsidRDefault="008B236B" w:rsidP="006F2035">
      <w:pPr>
        <w:pStyle w:val="Default"/>
        <w:jc w:val="both"/>
      </w:pPr>
      <w:r>
        <w:t xml:space="preserve">сколько </w:t>
      </w:r>
      <w:r w:rsidRPr="009908EE">
        <w:t>раз</w:t>
      </w:r>
      <w:r>
        <w:t xml:space="preserve"> в </w:t>
      </w:r>
      <w:r w:rsidRPr="009908EE">
        <w:t>сут</w:t>
      </w:r>
      <w:r>
        <w:t>ки</w:t>
      </w:r>
      <w:r w:rsidRPr="009908EE">
        <w:t>__________</w:t>
      </w:r>
    </w:p>
    <w:p w:rsidR="008B236B" w:rsidRDefault="008B236B" w:rsidP="006F2035">
      <w:pPr>
        <w:pStyle w:val="Default"/>
        <w:numPr>
          <w:ilvl w:val="1"/>
          <w:numId w:val="43"/>
        </w:numPr>
        <w:ind w:left="0" w:firstLine="0"/>
        <w:jc w:val="both"/>
      </w:pPr>
      <w:r w:rsidRPr="009908EE">
        <w:t xml:space="preserve"> живот:</w:t>
      </w:r>
    </w:p>
    <w:p w:rsidR="008B236B" w:rsidRDefault="008B236B" w:rsidP="006F2035">
      <w:pPr>
        <w:pStyle w:val="Default"/>
        <w:jc w:val="both"/>
      </w:pPr>
      <w:r w:rsidRPr="009908EE">
        <w:t xml:space="preserve"> обычной формы, втянутый, плоский</w:t>
      </w:r>
      <w:r>
        <w:t>,</w:t>
      </w:r>
      <w:r w:rsidRPr="009908EE">
        <w:t xml:space="preserve"> </w:t>
      </w:r>
      <w:r>
        <w:t xml:space="preserve"> </w:t>
      </w:r>
      <w:r w:rsidRPr="009908EE">
        <w:t xml:space="preserve">увеличен в объеме, </w:t>
      </w:r>
    </w:p>
    <w:p w:rsidR="008B236B" w:rsidRDefault="008B236B" w:rsidP="006F2035">
      <w:pPr>
        <w:pStyle w:val="Default"/>
        <w:jc w:val="both"/>
      </w:pPr>
      <w:r w:rsidRPr="009908EE">
        <w:t xml:space="preserve">симметричность: да, нет_______, </w:t>
      </w:r>
    </w:p>
    <w:p w:rsidR="008B236B" w:rsidRPr="009908EE" w:rsidRDefault="008B236B" w:rsidP="006F2035">
      <w:pPr>
        <w:pStyle w:val="Default"/>
        <w:jc w:val="both"/>
      </w:pPr>
      <w:r w:rsidRPr="009908EE">
        <w:t>участие в акте дыхания: да, нет_____</w:t>
      </w:r>
    </w:p>
    <w:p w:rsidR="008B236B" w:rsidRPr="009908EE" w:rsidRDefault="008B236B" w:rsidP="006F2035">
      <w:pPr>
        <w:pStyle w:val="Default"/>
        <w:jc w:val="both"/>
      </w:pPr>
      <w:r w:rsidRPr="009908EE">
        <w:t>метеоризм, асцит ______________</w:t>
      </w:r>
    </w:p>
    <w:p w:rsidR="008B236B" w:rsidRPr="009908EE" w:rsidRDefault="008B236B" w:rsidP="006F2035">
      <w:pPr>
        <w:pStyle w:val="Default"/>
        <w:numPr>
          <w:ilvl w:val="1"/>
          <w:numId w:val="43"/>
        </w:numPr>
        <w:ind w:left="0" w:firstLine="0"/>
        <w:jc w:val="both"/>
      </w:pPr>
      <w:r w:rsidRPr="009908EE">
        <w:t>пальпация живота: безболезненность, болезн</w:t>
      </w:r>
      <w:r>
        <w:t xml:space="preserve">енность, напряженность, синдром </w:t>
      </w:r>
      <w:r w:rsidRPr="009908EE">
        <w:t>раздражения брюшины _____</w:t>
      </w:r>
      <w:r>
        <w:t>____________________</w:t>
      </w:r>
    </w:p>
    <w:p w:rsidR="008B236B" w:rsidRPr="009908EE" w:rsidRDefault="008B236B" w:rsidP="006F2035">
      <w:pPr>
        <w:pStyle w:val="Default"/>
        <w:numPr>
          <w:ilvl w:val="1"/>
          <w:numId w:val="43"/>
        </w:numPr>
        <w:ind w:left="0" w:firstLine="0"/>
        <w:jc w:val="both"/>
      </w:pPr>
      <w:r w:rsidRPr="009908EE">
        <w:t xml:space="preserve">Пальпация печени (пальпируется, не пальпируется, выступает </w:t>
      </w:r>
      <w:r>
        <w:t>из под реберного края на ___________</w:t>
      </w:r>
      <w:r w:rsidRPr="009908EE">
        <w:t>см)</w:t>
      </w:r>
      <w:r>
        <w:t>.</w:t>
      </w:r>
    </w:p>
    <w:p w:rsidR="008B236B" w:rsidRPr="009908EE" w:rsidRDefault="008B236B" w:rsidP="006F2035">
      <w:pPr>
        <w:pStyle w:val="Default"/>
        <w:jc w:val="both"/>
        <w:rPr>
          <w:b/>
        </w:rPr>
      </w:pPr>
    </w:p>
    <w:p w:rsidR="008B236B" w:rsidRPr="009908EE" w:rsidRDefault="008B236B" w:rsidP="006F2035">
      <w:pPr>
        <w:pStyle w:val="Default"/>
        <w:jc w:val="center"/>
        <w:rPr>
          <w:b/>
        </w:rPr>
      </w:pPr>
      <w:r w:rsidRPr="009908EE">
        <w:rPr>
          <w:b/>
        </w:rPr>
        <w:t>5. Мочевыделительная система:</w:t>
      </w:r>
    </w:p>
    <w:p w:rsidR="008B236B" w:rsidRPr="009908EE" w:rsidRDefault="008B236B" w:rsidP="006F2035">
      <w:pPr>
        <w:pStyle w:val="Default"/>
        <w:jc w:val="both"/>
      </w:pPr>
      <w:r>
        <w:t xml:space="preserve">5.1. </w:t>
      </w:r>
      <w:r w:rsidRPr="009908EE">
        <w:t xml:space="preserve"> Мочеиспускание: свободное, затруднено, болезненно, учащено, недержание, энурез _____________________</w:t>
      </w:r>
      <w:r>
        <w:t>___________________________________________________________</w:t>
      </w:r>
    </w:p>
    <w:p w:rsidR="008B236B" w:rsidRPr="009908EE" w:rsidRDefault="008B236B" w:rsidP="006F2035">
      <w:pPr>
        <w:pStyle w:val="Default"/>
        <w:jc w:val="both"/>
      </w:pPr>
      <w:r>
        <w:t xml:space="preserve">5.2. </w:t>
      </w:r>
      <w:r w:rsidRPr="009908EE">
        <w:t xml:space="preserve"> Цвет мочи: обычный, изменен (гематурия, «пива», «мясных помоев») _______________</w:t>
      </w:r>
    </w:p>
    <w:p w:rsidR="008B236B" w:rsidRPr="009908EE" w:rsidRDefault="008B236B" w:rsidP="006F2035">
      <w:pPr>
        <w:pStyle w:val="Default"/>
        <w:jc w:val="both"/>
      </w:pPr>
      <w:r>
        <w:t xml:space="preserve">5.3. </w:t>
      </w:r>
      <w:r w:rsidRPr="009908EE">
        <w:t>Прозрачность: да, нет __________________</w:t>
      </w:r>
    </w:p>
    <w:p w:rsidR="008B236B" w:rsidRPr="009908EE" w:rsidRDefault="008B236B" w:rsidP="006F2035">
      <w:pPr>
        <w:pStyle w:val="Default"/>
        <w:jc w:val="both"/>
      </w:pPr>
      <w:r>
        <w:t xml:space="preserve">5.4. </w:t>
      </w:r>
      <w:r w:rsidRPr="009908EE">
        <w:t xml:space="preserve"> Суточное количество мочи: норма, анурия, олигурия, полиурия____________</w:t>
      </w:r>
    </w:p>
    <w:p w:rsidR="008B236B" w:rsidRPr="009908EE" w:rsidRDefault="008B236B" w:rsidP="006F2035">
      <w:pPr>
        <w:pStyle w:val="Default"/>
        <w:jc w:val="both"/>
      </w:pPr>
      <w:r>
        <w:t xml:space="preserve">5.5. </w:t>
      </w:r>
      <w:r w:rsidRPr="009908EE">
        <w:t xml:space="preserve"> Симптом Пастернацкого _________________________________</w:t>
      </w:r>
    </w:p>
    <w:p w:rsidR="008B236B" w:rsidRPr="009908EE" w:rsidRDefault="008B236B" w:rsidP="006F2035">
      <w:pPr>
        <w:pStyle w:val="Default"/>
        <w:jc w:val="both"/>
      </w:pPr>
      <w:r>
        <w:t xml:space="preserve">5.6. </w:t>
      </w:r>
      <w:r w:rsidRPr="009908EE">
        <w:t xml:space="preserve"> Наличие постоянного катетера, стомы ___________________________</w:t>
      </w:r>
      <w:r>
        <w:t>________________</w:t>
      </w:r>
    </w:p>
    <w:p w:rsidR="008B236B" w:rsidRDefault="008B236B" w:rsidP="006F2035">
      <w:pPr>
        <w:pStyle w:val="Default"/>
        <w:jc w:val="center"/>
        <w:rPr>
          <w:b/>
        </w:rPr>
      </w:pPr>
    </w:p>
    <w:p w:rsidR="008B236B" w:rsidRPr="009908EE" w:rsidRDefault="008B236B" w:rsidP="006F2035">
      <w:pPr>
        <w:pStyle w:val="Default"/>
        <w:jc w:val="center"/>
        <w:rPr>
          <w:b/>
        </w:rPr>
      </w:pPr>
      <w:r w:rsidRPr="009908EE">
        <w:rPr>
          <w:b/>
        </w:rPr>
        <w:t>6. Эндокринная система:</w:t>
      </w:r>
    </w:p>
    <w:p w:rsidR="008B236B" w:rsidRPr="009908EE" w:rsidRDefault="008B236B" w:rsidP="006F2035">
      <w:pPr>
        <w:pStyle w:val="Default"/>
        <w:jc w:val="both"/>
      </w:pPr>
      <w:r>
        <w:t xml:space="preserve">6.1. </w:t>
      </w:r>
      <w:r w:rsidRPr="009908EE">
        <w:t xml:space="preserve"> Характер оволосения: мужской, женский_____________</w:t>
      </w:r>
    </w:p>
    <w:p w:rsidR="008B236B" w:rsidRPr="009908EE" w:rsidRDefault="008B236B" w:rsidP="006F2035">
      <w:pPr>
        <w:pStyle w:val="Default"/>
        <w:jc w:val="both"/>
      </w:pPr>
      <w:r>
        <w:t xml:space="preserve">6.2. </w:t>
      </w:r>
      <w:r w:rsidRPr="009908EE">
        <w:t xml:space="preserve"> Распределение подкожно-жировой клетчатки: мужской тип, женский тип_____________</w:t>
      </w:r>
    </w:p>
    <w:p w:rsidR="008B236B" w:rsidRPr="009908EE" w:rsidRDefault="008B236B" w:rsidP="006F2035">
      <w:pPr>
        <w:pStyle w:val="Default"/>
        <w:jc w:val="both"/>
      </w:pPr>
      <w:r>
        <w:t xml:space="preserve">6.3. </w:t>
      </w:r>
      <w:r w:rsidRPr="009908EE">
        <w:t xml:space="preserve"> Видимое увеличение щитовидной железы: да, нет_____________</w:t>
      </w:r>
    </w:p>
    <w:p w:rsidR="008B236B" w:rsidRDefault="008B236B" w:rsidP="006F2035">
      <w:pPr>
        <w:pStyle w:val="Default"/>
        <w:jc w:val="center"/>
        <w:rPr>
          <w:b/>
        </w:rPr>
      </w:pPr>
    </w:p>
    <w:p w:rsidR="008B236B" w:rsidRPr="009908EE" w:rsidRDefault="008B236B" w:rsidP="006F2035">
      <w:pPr>
        <w:pStyle w:val="Default"/>
        <w:jc w:val="center"/>
        <w:rPr>
          <w:b/>
        </w:rPr>
      </w:pPr>
      <w:r w:rsidRPr="009908EE">
        <w:rPr>
          <w:b/>
        </w:rPr>
        <w:t>7. Нервная система:</w:t>
      </w:r>
    </w:p>
    <w:p w:rsidR="008B236B" w:rsidRPr="009908EE" w:rsidRDefault="008B236B" w:rsidP="006F2035">
      <w:pPr>
        <w:pStyle w:val="Default"/>
        <w:jc w:val="both"/>
      </w:pPr>
      <w:r>
        <w:t xml:space="preserve">7.1. </w:t>
      </w:r>
      <w:r w:rsidRPr="009908EE">
        <w:t xml:space="preserve"> Сон: нормальный, бессонница, беспокойный, длительность</w:t>
      </w:r>
      <w:r>
        <w:t xml:space="preserve"> ________________________</w:t>
      </w:r>
    </w:p>
    <w:p w:rsidR="008B236B" w:rsidRPr="009908EE" w:rsidRDefault="008B236B" w:rsidP="006F2035">
      <w:pPr>
        <w:pStyle w:val="Default"/>
        <w:jc w:val="both"/>
      </w:pPr>
      <w:r>
        <w:t xml:space="preserve">7.2. </w:t>
      </w:r>
      <w:r w:rsidRPr="009908EE">
        <w:t xml:space="preserve"> Требуются ли снотворные: да, нет _____________________</w:t>
      </w:r>
      <w:r>
        <w:t>_________________________</w:t>
      </w:r>
    </w:p>
    <w:p w:rsidR="008B236B" w:rsidRPr="009908EE" w:rsidRDefault="008B236B" w:rsidP="006F2035">
      <w:pPr>
        <w:pStyle w:val="Default"/>
        <w:jc w:val="both"/>
      </w:pPr>
      <w:r>
        <w:t xml:space="preserve">7.3. </w:t>
      </w:r>
      <w:r w:rsidRPr="009908EE">
        <w:t xml:space="preserve"> Тремор: да, нет ____________________нарушение походки: да</w:t>
      </w:r>
      <w:r>
        <w:t>, нет __________________</w:t>
      </w:r>
    </w:p>
    <w:p w:rsidR="008B236B" w:rsidRPr="009908EE" w:rsidRDefault="008B236B" w:rsidP="006F2035">
      <w:pPr>
        <w:pStyle w:val="Default"/>
        <w:jc w:val="both"/>
      </w:pPr>
      <w:r>
        <w:t xml:space="preserve">7.4. </w:t>
      </w:r>
      <w:r w:rsidRPr="009908EE">
        <w:t xml:space="preserve"> Парезы, параличи: да, нет ____________________________________________</w:t>
      </w:r>
      <w:r>
        <w:t>_________</w:t>
      </w:r>
    </w:p>
    <w:p w:rsidR="008B236B" w:rsidRDefault="008B236B" w:rsidP="006F2035">
      <w:pPr>
        <w:pStyle w:val="Default"/>
        <w:jc w:val="center"/>
        <w:rPr>
          <w:b/>
        </w:rPr>
      </w:pPr>
    </w:p>
    <w:p w:rsidR="008B236B" w:rsidRPr="009908EE" w:rsidRDefault="008B236B" w:rsidP="006F2035">
      <w:pPr>
        <w:pStyle w:val="Default"/>
        <w:jc w:val="center"/>
        <w:rPr>
          <w:b/>
        </w:rPr>
      </w:pPr>
      <w:r w:rsidRPr="009908EE">
        <w:rPr>
          <w:b/>
        </w:rPr>
        <w:t>8. Акушерско-гинекологический анамнез</w:t>
      </w:r>
    </w:p>
    <w:p w:rsidR="008B236B" w:rsidRPr="009908EE" w:rsidRDefault="008B236B" w:rsidP="006F2035">
      <w:pPr>
        <w:pStyle w:val="Default"/>
        <w:jc w:val="both"/>
      </w:pPr>
      <w:r>
        <w:t xml:space="preserve">8.1. </w:t>
      </w:r>
      <w:r w:rsidRPr="009908EE">
        <w:t xml:space="preserve"> Менструальная функция</w:t>
      </w:r>
    </w:p>
    <w:p w:rsidR="008B236B" w:rsidRPr="009908EE" w:rsidRDefault="008B236B" w:rsidP="006F2035">
      <w:pPr>
        <w:pStyle w:val="Default"/>
        <w:jc w:val="both"/>
      </w:pPr>
      <w:r w:rsidRPr="009908EE">
        <w:t> С какого возраста менструация ____________________________________</w:t>
      </w:r>
    </w:p>
    <w:p w:rsidR="008B236B" w:rsidRPr="009908EE" w:rsidRDefault="008B236B" w:rsidP="006F2035">
      <w:pPr>
        <w:pStyle w:val="Default"/>
        <w:jc w:val="both"/>
      </w:pPr>
      <w:r w:rsidRPr="009908EE">
        <w:t> Установилась: сразу ___________ по сколько дней _______ интервал _________________</w:t>
      </w:r>
    </w:p>
    <w:p w:rsidR="008B236B" w:rsidRPr="009908EE" w:rsidRDefault="008B236B" w:rsidP="006F2035">
      <w:pPr>
        <w:pStyle w:val="Default"/>
        <w:jc w:val="both"/>
      </w:pPr>
      <w:r w:rsidRPr="009908EE">
        <w:t> Количество менструальной крови: слабое, умеренное, обильное _______________________</w:t>
      </w:r>
    </w:p>
    <w:p w:rsidR="008B236B" w:rsidRPr="009908EE" w:rsidRDefault="008B236B" w:rsidP="006F2035">
      <w:pPr>
        <w:pStyle w:val="Default"/>
        <w:jc w:val="both"/>
      </w:pPr>
      <w:r w:rsidRPr="009908EE">
        <w:t> Болезненная, безболезненная _____________________________________________</w:t>
      </w:r>
    </w:p>
    <w:p w:rsidR="008B236B" w:rsidRPr="009908EE" w:rsidRDefault="008B236B" w:rsidP="006F2035">
      <w:pPr>
        <w:pStyle w:val="Default"/>
        <w:jc w:val="both"/>
      </w:pPr>
      <w:r w:rsidRPr="009908EE">
        <w:t> Дата последней менструации _________________________________________________</w:t>
      </w:r>
    </w:p>
    <w:p w:rsidR="008B236B" w:rsidRPr="009908EE" w:rsidRDefault="008B236B" w:rsidP="006F2035">
      <w:pPr>
        <w:pStyle w:val="Default"/>
        <w:jc w:val="both"/>
      </w:pPr>
      <w:r>
        <w:t xml:space="preserve">8.2. </w:t>
      </w:r>
      <w:r w:rsidRPr="009908EE">
        <w:t xml:space="preserve"> Начало половой жизни – с _____________________ лет</w:t>
      </w:r>
    </w:p>
    <w:p w:rsidR="008B236B" w:rsidRPr="009908EE" w:rsidRDefault="008B236B" w:rsidP="006F2035">
      <w:pPr>
        <w:pStyle w:val="Default"/>
        <w:jc w:val="both"/>
      </w:pPr>
      <w:r>
        <w:t xml:space="preserve">8.3. </w:t>
      </w:r>
      <w:r w:rsidRPr="009908EE">
        <w:t>В браке, вне брака ______________________________________</w:t>
      </w:r>
    </w:p>
    <w:p w:rsidR="008B236B" w:rsidRPr="009908EE" w:rsidRDefault="008B236B" w:rsidP="006F2035">
      <w:pPr>
        <w:pStyle w:val="Default"/>
        <w:jc w:val="both"/>
      </w:pPr>
      <w:r>
        <w:t xml:space="preserve">8.4. </w:t>
      </w:r>
      <w:r w:rsidRPr="009908EE">
        <w:t xml:space="preserve"> Количество беременностей _________________________________________________</w:t>
      </w:r>
    </w:p>
    <w:p w:rsidR="008B236B" w:rsidRPr="009908EE" w:rsidRDefault="008B236B" w:rsidP="006F2035">
      <w:pPr>
        <w:pStyle w:val="Default"/>
        <w:jc w:val="both"/>
      </w:pPr>
      <w:r w:rsidRPr="009908EE">
        <w:t> Из них – родов _____________________ (год, осложнения) _</w:t>
      </w:r>
      <w:r>
        <w:t>__________________________</w:t>
      </w:r>
    </w:p>
    <w:p w:rsidR="008B236B" w:rsidRPr="009908EE" w:rsidRDefault="008B236B" w:rsidP="006F2035">
      <w:pPr>
        <w:pStyle w:val="Default"/>
        <w:jc w:val="both"/>
      </w:pPr>
      <w:r w:rsidRPr="009908EE">
        <w:t xml:space="preserve"> Выкидышей ______________________________ (год, осложнение) </w:t>
      </w:r>
      <w:r>
        <w:t>____________________</w:t>
      </w:r>
    </w:p>
    <w:p w:rsidR="008B236B" w:rsidRPr="009908EE" w:rsidRDefault="008B236B" w:rsidP="006F2035">
      <w:pPr>
        <w:pStyle w:val="Default"/>
        <w:jc w:val="both"/>
      </w:pPr>
      <w:r w:rsidRPr="009908EE">
        <w:t> Медицинские аборты _______________________ (год, осложнения)</w:t>
      </w:r>
      <w:r>
        <w:t xml:space="preserve"> ___________________</w:t>
      </w:r>
    </w:p>
    <w:p w:rsidR="008B236B" w:rsidRPr="009908EE" w:rsidRDefault="008B236B" w:rsidP="006F2035">
      <w:pPr>
        <w:pStyle w:val="Default"/>
        <w:jc w:val="both"/>
      </w:pPr>
      <w:r w:rsidRPr="009908EE">
        <w:t> Количество живых детей ________________________________________________________</w:t>
      </w:r>
    </w:p>
    <w:p w:rsidR="008B236B" w:rsidRPr="009908EE" w:rsidRDefault="008B236B" w:rsidP="006F2035">
      <w:pPr>
        <w:pStyle w:val="Default"/>
        <w:jc w:val="both"/>
      </w:pPr>
      <w:r>
        <w:t xml:space="preserve">8.5. </w:t>
      </w:r>
      <w:r w:rsidRPr="009908EE">
        <w:t xml:space="preserve"> Гинекологические заболевания</w:t>
      </w:r>
      <w:r>
        <w:t>_________________________________________________</w:t>
      </w:r>
    </w:p>
    <w:p w:rsidR="008B236B" w:rsidRPr="009908EE" w:rsidRDefault="008B236B" w:rsidP="006F2035">
      <w:pPr>
        <w:pStyle w:val="Default"/>
        <w:jc w:val="both"/>
      </w:pPr>
      <w:r w:rsidRPr="009908EE">
        <w:t>________________________________________________________________________________</w:t>
      </w:r>
    </w:p>
    <w:p w:rsidR="008B236B" w:rsidRPr="009908EE" w:rsidRDefault="008B236B" w:rsidP="006F2035">
      <w:pPr>
        <w:pStyle w:val="NoSpacing"/>
        <w:jc w:val="both"/>
      </w:pPr>
    </w:p>
    <w:p w:rsidR="008B236B" w:rsidRDefault="008B236B" w:rsidP="006F2035">
      <w:pPr>
        <w:pStyle w:val="Default"/>
        <w:jc w:val="center"/>
        <w:rPr>
          <w:b/>
          <w:bCs/>
        </w:rPr>
      </w:pPr>
      <w:r w:rsidRPr="00BD723E">
        <w:rPr>
          <w:b/>
          <w:bCs/>
        </w:rPr>
        <w:t>План сестринского ухода</w:t>
      </w:r>
    </w:p>
    <w:p w:rsidR="008B236B" w:rsidRPr="00BD723E" w:rsidRDefault="008B236B" w:rsidP="006F2035">
      <w:pPr>
        <w:pStyle w:val="Default"/>
        <w:jc w:val="center"/>
        <w:rPr>
          <w:b/>
          <w:bCs/>
        </w:rPr>
      </w:pPr>
    </w:p>
    <w:p w:rsidR="008B236B" w:rsidRPr="00BD723E" w:rsidRDefault="008B236B" w:rsidP="006F2035">
      <w:pPr>
        <w:pStyle w:val="Default"/>
        <w:jc w:val="both"/>
        <w:rPr>
          <w:bCs/>
        </w:rPr>
      </w:pPr>
      <w:r w:rsidRPr="00BD723E">
        <w:rPr>
          <w:bCs/>
        </w:rPr>
        <w:t>1. Нарушенные потребности пациента</w:t>
      </w:r>
    </w:p>
    <w:p w:rsidR="008B236B" w:rsidRPr="00BD723E" w:rsidRDefault="008B236B" w:rsidP="006F2035">
      <w:pPr>
        <w:pStyle w:val="Default"/>
        <w:jc w:val="both"/>
        <w:rPr>
          <w:bCs/>
        </w:rPr>
      </w:pPr>
      <w:r w:rsidRPr="00BD723E">
        <w:rPr>
          <w:bCs/>
        </w:rPr>
        <w:t>_______________________________________________________________________</w:t>
      </w:r>
      <w:r>
        <w:rPr>
          <w:bCs/>
        </w:rPr>
        <w:t>_________</w:t>
      </w:r>
    </w:p>
    <w:p w:rsidR="008B236B" w:rsidRPr="00BD723E" w:rsidRDefault="008B236B" w:rsidP="006F2035">
      <w:pPr>
        <w:pStyle w:val="Default"/>
        <w:jc w:val="both"/>
        <w:rPr>
          <w:bCs/>
        </w:rPr>
      </w:pPr>
      <w:r w:rsidRPr="00BD723E">
        <w:rPr>
          <w:bCs/>
        </w:rPr>
        <w:t>_______________________________________________________________________</w:t>
      </w:r>
      <w:r>
        <w:rPr>
          <w:bCs/>
        </w:rPr>
        <w:t>_________</w:t>
      </w:r>
    </w:p>
    <w:p w:rsidR="008B236B" w:rsidRPr="00BD723E" w:rsidRDefault="008B236B" w:rsidP="006F2035">
      <w:pPr>
        <w:pStyle w:val="Default"/>
        <w:jc w:val="both"/>
        <w:rPr>
          <w:bCs/>
        </w:rPr>
      </w:pPr>
      <w:r w:rsidRPr="00BD723E">
        <w:rPr>
          <w:bCs/>
        </w:rPr>
        <w:t>________________________________________________________</w:t>
      </w:r>
      <w:r>
        <w:rPr>
          <w:bCs/>
        </w:rPr>
        <w:t>________________________</w:t>
      </w:r>
    </w:p>
    <w:p w:rsidR="008B236B" w:rsidRPr="00BD723E" w:rsidRDefault="008B236B" w:rsidP="006F2035">
      <w:pPr>
        <w:pStyle w:val="Default"/>
        <w:jc w:val="both"/>
        <w:rPr>
          <w:bCs/>
        </w:rPr>
      </w:pPr>
      <w:r w:rsidRPr="00BD723E">
        <w:rPr>
          <w:bCs/>
        </w:rPr>
        <w:t>2. Проблемы пациента:</w:t>
      </w:r>
    </w:p>
    <w:p w:rsidR="008B236B" w:rsidRPr="00BD723E" w:rsidRDefault="008B236B" w:rsidP="006F2035">
      <w:pPr>
        <w:pStyle w:val="Default"/>
        <w:jc w:val="both"/>
        <w:rPr>
          <w:bCs/>
        </w:rPr>
      </w:pPr>
      <w:r w:rsidRPr="00BD723E">
        <w:rPr>
          <w:bCs/>
        </w:rPr>
        <w:t> Приоритетные ________________________________________________</w:t>
      </w:r>
      <w:r>
        <w:rPr>
          <w:bCs/>
        </w:rPr>
        <w:t>_________________</w:t>
      </w:r>
    </w:p>
    <w:p w:rsidR="008B236B" w:rsidRPr="00BD723E" w:rsidRDefault="008B236B" w:rsidP="006F2035">
      <w:pPr>
        <w:pStyle w:val="Default"/>
        <w:jc w:val="both"/>
        <w:rPr>
          <w:bCs/>
        </w:rPr>
      </w:pPr>
      <w:r w:rsidRPr="00BD723E">
        <w:rPr>
          <w:bCs/>
        </w:rPr>
        <w:t>____________________________________________________________________</w:t>
      </w:r>
      <w:r>
        <w:rPr>
          <w:bCs/>
        </w:rPr>
        <w:t>____________</w:t>
      </w:r>
    </w:p>
    <w:p w:rsidR="008B236B" w:rsidRPr="00BD723E" w:rsidRDefault="008B236B" w:rsidP="006F2035">
      <w:pPr>
        <w:pStyle w:val="Default"/>
        <w:jc w:val="both"/>
        <w:rPr>
          <w:bCs/>
        </w:rPr>
      </w:pPr>
      <w:r w:rsidRPr="00BD723E">
        <w:rPr>
          <w:bCs/>
        </w:rPr>
        <w:t>________________________________________________________________</w:t>
      </w:r>
      <w:r>
        <w:rPr>
          <w:bCs/>
        </w:rPr>
        <w:t>________________</w:t>
      </w:r>
    </w:p>
    <w:p w:rsidR="008B236B" w:rsidRPr="00BD723E" w:rsidRDefault="008B236B" w:rsidP="006F2035">
      <w:pPr>
        <w:pStyle w:val="Default"/>
        <w:jc w:val="both"/>
        <w:rPr>
          <w:bCs/>
        </w:rPr>
      </w:pPr>
      <w:r w:rsidRPr="00BD723E">
        <w:rPr>
          <w:bCs/>
        </w:rPr>
        <w:t> Сопутствующие ___________________________________________________</w:t>
      </w:r>
      <w:r>
        <w:rPr>
          <w:bCs/>
        </w:rPr>
        <w:t>____________</w:t>
      </w:r>
    </w:p>
    <w:p w:rsidR="008B236B" w:rsidRPr="00BD723E" w:rsidRDefault="008B236B" w:rsidP="006F2035">
      <w:pPr>
        <w:pStyle w:val="Default"/>
        <w:jc w:val="both"/>
        <w:rPr>
          <w:bCs/>
        </w:rPr>
      </w:pPr>
      <w:r w:rsidRPr="00BD723E">
        <w:rPr>
          <w:bCs/>
        </w:rPr>
        <w:t>_____________________________________________</w:t>
      </w:r>
      <w:r>
        <w:rPr>
          <w:bCs/>
        </w:rPr>
        <w:t>___________________________________</w:t>
      </w:r>
    </w:p>
    <w:p w:rsidR="008B236B" w:rsidRPr="00BD723E" w:rsidRDefault="008B236B" w:rsidP="006F2035">
      <w:pPr>
        <w:pStyle w:val="Default"/>
        <w:jc w:val="both"/>
        <w:rPr>
          <w:bCs/>
        </w:rPr>
      </w:pPr>
      <w:r w:rsidRPr="00BD723E">
        <w:rPr>
          <w:bCs/>
        </w:rPr>
        <w:t>____________________________________________</w:t>
      </w:r>
      <w:r>
        <w:rPr>
          <w:bCs/>
        </w:rPr>
        <w:t>____________________________________</w:t>
      </w:r>
    </w:p>
    <w:p w:rsidR="008B236B" w:rsidRPr="00BD723E" w:rsidRDefault="008B236B" w:rsidP="006F2035">
      <w:pPr>
        <w:pStyle w:val="Default"/>
        <w:jc w:val="both"/>
        <w:rPr>
          <w:bCs/>
        </w:rPr>
      </w:pPr>
      <w:r w:rsidRPr="00BD723E">
        <w:rPr>
          <w:bCs/>
        </w:rPr>
        <w:t>______________________________________________</w:t>
      </w:r>
      <w:r>
        <w:rPr>
          <w:bCs/>
        </w:rPr>
        <w:t>__________________________________</w:t>
      </w:r>
    </w:p>
    <w:p w:rsidR="008B236B" w:rsidRPr="00BD723E" w:rsidRDefault="008B236B" w:rsidP="006F2035">
      <w:pPr>
        <w:pStyle w:val="Default"/>
        <w:jc w:val="both"/>
        <w:rPr>
          <w:bCs/>
        </w:rPr>
      </w:pPr>
      <w:r w:rsidRPr="00BD723E">
        <w:rPr>
          <w:bCs/>
        </w:rPr>
        <w:t> Потенциальные __________________________________________</w:t>
      </w:r>
      <w:r>
        <w:rPr>
          <w:bCs/>
        </w:rPr>
        <w:t>______________________</w:t>
      </w:r>
    </w:p>
    <w:p w:rsidR="008B236B" w:rsidRPr="00BD723E" w:rsidRDefault="008B236B" w:rsidP="006F2035">
      <w:pPr>
        <w:pStyle w:val="Default"/>
        <w:jc w:val="both"/>
        <w:rPr>
          <w:bCs/>
        </w:rPr>
      </w:pPr>
      <w:r w:rsidRPr="00BD723E">
        <w:rPr>
          <w:bCs/>
        </w:rPr>
        <w:t>_____________________________________________</w:t>
      </w:r>
      <w:r>
        <w:rPr>
          <w:bCs/>
        </w:rPr>
        <w:t>___________________________________</w:t>
      </w:r>
    </w:p>
    <w:p w:rsidR="008B236B" w:rsidRPr="00BD723E" w:rsidRDefault="008B236B" w:rsidP="006F2035">
      <w:pPr>
        <w:pStyle w:val="Default"/>
        <w:jc w:val="both"/>
        <w:rPr>
          <w:bCs/>
        </w:rPr>
      </w:pPr>
      <w:r w:rsidRPr="00BD723E">
        <w:rPr>
          <w:bCs/>
        </w:rPr>
        <w:t>_____________________________________________</w:t>
      </w:r>
      <w:r>
        <w:rPr>
          <w:bCs/>
        </w:rPr>
        <w:t>___________________________________</w:t>
      </w:r>
    </w:p>
    <w:p w:rsidR="008B236B" w:rsidRPr="00BD723E" w:rsidRDefault="008B236B" w:rsidP="006F2035">
      <w:pPr>
        <w:pStyle w:val="Default"/>
        <w:jc w:val="both"/>
        <w:rPr>
          <w:bCs/>
        </w:rPr>
      </w:pPr>
      <w:r w:rsidRPr="00BD723E">
        <w:rPr>
          <w:bCs/>
        </w:rPr>
        <w:t>______________________________________________</w:t>
      </w:r>
      <w:r>
        <w:rPr>
          <w:bCs/>
        </w:rPr>
        <w:t>__________________________________</w:t>
      </w:r>
    </w:p>
    <w:p w:rsidR="008B236B" w:rsidRPr="00BD723E" w:rsidRDefault="008B236B" w:rsidP="006F2035">
      <w:pPr>
        <w:pStyle w:val="Default"/>
        <w:jc w:val="both"/>
        <w:rPr>
          <w:bCs/>
        </w:rPr>
      </w:pPr>
      <w:r w:rsidRPr="00BD723E">
        <w:rPr>
          <w:bCs/>
        </w:rPr>
        <w:t>3. Выбор приоритетов и цели:</w:t>
      </w:r>
    </w:p>
    <w:p w:rsidR="008B236B" w:rsidRPr="00BD723E" w:rsidRDefault="008B236B" w:rsidP="006F2035">
      <w:pPr>
        <w:pStyle w:val="Default"/>
        <w:jc w:val="both"/>
        <w:rPr>
          <w:bCs/>
        </w:rPr>
      </w:pPr>
      <w:r w:rsidRPr="00BD723E">
        <w:rPr>
          <w:bCs/>
        </w:rPr>
        <w:t> Срочные цели:</w:t>
      </w:r>
    </w:p>
    <w:p w:rsidR="008B236B" w:rsidRPr="00BD723E" w:rsidRDefault="008B236B" w:rsidP="006F2035">
      <w:pPr>
        <w:pStyle w:val="Default"/>
        <w:jc w:val="both"/>
        <w:rPr>
          <w:bCs/>
        </w:rPr>
      </w:pPr>
      <w:r w:rsidRPr="00BD723E">
        <w:rPr>
          <w:bCs/>
        </w:rPr>
        <w:t>___________________________________________________________</w:t>
      </w:r>
      <w:r>
        <w:rPr>
          <w:bCs/>
        </w:rPr>
        <w:t>_____________________</w:t>
      </w:r>
    </w:p>
    <w:p w:rsidR="008B236B" w:rsidRPr="00BD723E" w:rsidRDefault="008B236B" w:rsidP="006F2035">
      <w:pPr>
        <w:pStyle w:val="Default"/>
        <w:jc w:val="both"/>
        <w:rPr>
          <w:bCs/>
        </w:rPr>
      </w:pPr>
      <w:r w:rsidRPr="00BD723E">
        <w:rPr>
          <w:bCs/>
        </w:rPr>
        <w:t> Долгосрочные цели:</w:t>
      </w:r>
    </w:p>
    <w:p w:rsidR="008B236B" w:rsidRPr="00BD723E" w:rsidRDefault="008B236B" w:rsidP="006F2035">
      <w:pPr>
        <w:pStyle w:val="Default"/>
        <w:jc w:val="both"/>
        <w:rPr>
          <w:bCs/>
        </w:rPr>
      </w:pPr>
      <w:r w:rsidRPr="00BD723E">
        <w:rPr>
          <w:bCs/>
        </w:rPr>
        <w:t>_______________________________________________________________</w:t>
      </w:r>
      <w:r>
        <w:rPr>
          <w:bCs/>
        </w:rPr>
        <w:t>________________</w:t>
      </w:r>
    </w:p>
    <w:p w:rsidR="008B236B" w:rsidRPr="00BD723E" w:rsidRDefault="008B236B" w:rsidP="006F2035">
      <w:pPr>
        <w:pStyle w:val="Default"/>
        <w:jc w:val="both"/>
        <w:rPr>
          <w:bCs/>
        </w:rPr>
      </w:pPr>
      <w:r w:rsidRPr="00BD723E">
        <w:rPr>
          <w:bCs/>
        </w:rPr>
        <w:t>_______________________________________________________________</w:t>
      </w:r>
      <w:r>
        <w:rPr>
          <w:bCs/>
        </w:rPr>
        <w:t>________________</w:t>
      </w:r>
    </w:p>
    <w:p w:rsidR="008B236B" w:rsidRPr="00BD723E" w:rsidRDefault="008B236B" w:rsidP="006F2035">
      <w:pPr>
        <w:pStyle w:val="Default"/>
        <w:jc w:val="both"/>
        <w:rPr>
          <w:bCs/>
        </w:rPr>
      </w:pPr>
      <w:r w:rsidRPr="00BD723E">
        <w:rPr>
          <w:bCs/>
        </w:rPr>
        <w:t>_______________________________________________________________</w:t>
      </w:r>
      <w:r>
        <w:rPr>
          <w:bCs/>
        </w:rPr>
        <w:t>________________</w:t>
      </w:r>
    </w:p>
    <w:p w:rsidR="008B236B" w:rsidRPr="00BD723E" w:rsidRDefault="008B236B" w:rsidP="006F2035">
      <w:pPr>
        <w:pStyle w:val="Default"/>
        <w:jc w:val="both"/>
        <w:rPr>
          <w:bCs/>
        </w:rPr>
      </w:pPr>
    </w:p>
    <w:p w:rsidR="008B236B" w:rsidRPr="00BD723E" w:rsidRDefault="008B236B" w:rsidP="006F2035">
      <w:pPr>
        <w:pStyle w:val="Default"/>
        <w:jc w:val="both"/>
        <w:rPr>
          <w:bCs/>
        </w:rPr>
      </w:pPr>
    </w:p>
    <w:p w:rsidR="008B236B" w:rsidRDefault="008B236B" w:rsidP="006F2035">
      <w:pPr>
        <w:pStyle w:val="NoSpacing"/>
        <w:rPr>
          <w:i/>
        </w:rPr>
      </w:pPr>
    </w:p>
    <w:p w:rsidR="008B236B" w:rsidRDefault="008B236B" w:rsidP="006F2035">
      <w:pPr>
        <w:pStyle w:val="NoSpacing"/>
        <w:rPr>
          <w:i/>
        </w:rPr>
      </w:pPr>
    </w:p>
    <w:p w:rsidR="008B236B" w:rsidRPr="004645DF" w:rsidRDefault="008B236B" w:rsidP="006F2035">
      <w:pPr>
        <w:pStyle w:val="NoSpacing"/>
        <w:jc w:val="center"/>
        <w:rPr>
          <w:b/>
        </w:rPr>
      </w:pPr>
      <w:r w:rsidRPr="004645DF">
        <w:rPr>
          <w:b/>
        </w:rPr>
        <w:t>Основные потребности человека</w:t>
      </w:r>
    </w:p>
    <w:p w:rsidR="008B236B" w:rsidRPr="00737D02" w:rsidRDefault="008B236B" w:rsidP="006F2035">
      <w:pPr>
        <w:pStyle w:val="NoSpacing"/>
        <w:jc w:val="both"/>
      </w:pPr>
      <w:r w:rsidRPr="00737D02">
        <w:rPr>
          <w:i/>
        </w:rPr>
        <w:t xml:space="preserve">    </w:t>
      </w:r>
      <w:r w:rsidRPr="00737D02">
        <w:tab/>
        <w:t>Дышать, есть, выделять, двигаться, поддерживать состояние, поддерживать температуру, спать, отдыхать, одеваться, раздеваться, быть чистым, избегать опасности, общаться, поклоняться, работать (играть, учиться)</w:t>
      </w:r>
      <w:r>
        <w:t xml:space="preserve"> и др</w:t>
      </w:r>
      <w:r w:rsidRPr="00737D02">
        <w:t>.</w:t>
      </w:r>
    </w:p>
    <w:p w:rsidR="008B236B" w:rsidRDefault="008B236B" w:rsidP="006F2035">
      <w:pPr>
        <w:pStyle w:val="NoSpacing"/>
        <w:rPr>
          <w:i/>
        </w:rPr>
      </w:pPr>
    </w:p>
    <w:p w:rsidR="008B236B" w:rsidRDefault="008B236B" w:rsidP="006F2035">
      <w:pPr>
        <w:pStyle w:val="NoSpacing"/>
        <w:jc w:val="center"/>
        <w:rPr>
          <w:i/>
        </w:rPr>
      </w:pPr>
    </w:p>
    <w:p w:rsidR="008B236B" w:rsidRDefault="008B236B" w:rsidP="006F2035">
      <w:pPr>
        <w:pStyle w:val="NoSpacing"/>
        <w:jc w:val="center"/>
        <w:rPr>
          <w:i/>
        </w:rPr>
      </w:pPr>
    </w:p>
    <w:p w:rsidR="008B236B" w:rsidRDefault="008B236B" w:rsidP="006F2035">
      <w:pPr>
        <w:pStyle w:val="NoSpacing"/>
        <w:rPr>
          <w:i/>
        </w:rPr>
      </w:pPr>
    </w:p>
    <w:p w:rsidR="008B236B" w:rsidRDefault="008B236B" w:rsidP="006F2035">
      <w:pPr>
        <w:pStyle w:val="NoSpacing"/>
        <w:jc w:val="center"/>
        <w:rPr>
          <w:i/>
        </w:rPr>
      </w:pPr>
    </w:p>
    <w:p w:rsidR="008B236B" w:rsidRDefault="008B236B" w:rsidP="006F2035">
      <w:pPr>
        <w:pStyle w:val="Default"/>
        <w:rPr>
          <w:b/>
          <w:bCs/>
        </w:rPr>
        <w:sectPr w:rsidR="008B236B" w:rsidSect="006F2035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8B236B" w:rsidRPr="00BD723E" w:rsidRDefault="008B236B" w:rsidP="006F2035">
      <w:pPr>
        <w:pStyle w:val="Default"/>
        <w:jc w:val="center"/>
        <w:rPr>
          <w:b/>
          <w:bCs/>
        </w:rPr>
      </w:pPr>
      <w:r w:rsidRPr="00BD723E">
        <w:rPr>
          <w:b/>
          <w:bCs/>
        </w:rPr>
        <w:t>План сестринского ухода</w:t>
      </w:r>
    </w:p>
    <w:p w:rsidR="008B236B" w:rsidRPr="00BD723E" w:rsidRDefault="008B236B" w:rsidP="006F2035">
      <w:pPr>
        <w:pStyle w:val="Default"/>
        <w:rPr>
          <w:b/>
          <w:bCs/>
        </w:rPr>
      </w:pPr>
      <w:r w:rsidRPr="00BD723E">
        <w:rPr>
          <w:b/>
          <w:bCs/>
        </w:rPr>
        <w:t>Ф.И.О. пациента _________________________________________________</w:t>
      </w:r>
    </w:p>
    <w:p w:rsidR="008B236B" w:rsidRPr="00BD723E" w:rsidRDefault="008B236B" w:rsidP="006F2035">
      <w:pPr>
        <w:pStyle w:val="Default"/>
        <w:rPr>
          <w:b/>
          <w:bCs/>
        </w:rPr>
      </w:pPr>
      <w:r w:rsidRPr="00BD723E">
        <w:rPr>
          <w:b/>
          <w:bCs/>
        </w:rPr>
        <w:t>Отделение ______________________________________________________</w:t>
      </w:r>
    </w:p>
    <w:p w:rsidR="008B236B" w:rsidRPr="00BD723E" w:rsidRDefault="008B236B" w:rsidP="006F2035">
      <w:pPr>
        <w:pStyle w:val="Default"/>
        <w:rPr>
          <w:b/>
          <w:bCs/>
        </w:rPr>
      </w:pPr>
      <w:r w:rsidRPr="00BD723E">
        <w:rPr>
          <w:b/>
          <w:bCs/>
        </w:rPr>
        <w:t>№ палаты _______________________________________________________</w:t>
      </w:r>
    </w:p>
    <w:p w:rsidR="008B236B" w:rsidRPr="00BD723E" w:rsidRDefault="008B236B" w:rsidP="006F2035">
      <w:pPr>
        <w:pStyle w:val="Default"/>
        <w:rPr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01"/>
        <w:gridCol w:w="3123"/>
        <w:gridCol w:w="2112"/>
        <w:gridCol w:w="2112"/>
        <w:gridCol w:w="2112"/>
        <w:gridCol w:w="2113"/>
        <w:gridCol w:w="2113"/>
      </w:tblGrid>
      <w:tr w:rsidR="008B236B" w:rsidRPr="00BD723E" w:rsidTr="006F2035">
        <w:tc>
          <w:tcPr>
            <w:tcW w:w="1101" w:type="dxa"/>
          </w:tcPr>
          <w:p w:rsidR="008B236B" w:rsidRPr="00A36FF5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A36FF5">
              <w:rPr>
                <w:b/>
                <w:bCs/>
                <w:sz w:val="22"/>
                <w:szCs w:val="22"/>
              </w:rPr>
              <w:t>Дата</w:t>
            </w:r>
          </w:p>
        </w:tc>
        <w:tc>
          <w:tcPr>
            <w:tcW w:w="3123" w:type="dxa"/>
          </w:tcPr>
          <w:p w:rsidR="008B236B" w:rsidRPr="00A36FF5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A36FF5">
              <w:rPr>
                <w:b/>
                <w:bCs/>
                <w:sz w:val="22"/>
                <w:szCs w:val="22"/>
              </w:rPr>
              <w:t>Проблема пациента на</w:t>
            </w:r>
          </w:p>
          <w:p w:rsidR="008B236B" w:rsidRPr="00A36FF5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A36FF5">
              <w:rPr>
                <w:b/>
                <w:bCs/>
                <w:sz w:val="22"/>
                <w:szCs w:val="22"/>
              </w:rPr>
              <w:t>сегодняшний день, а так</w:t>
            </w:r>
          </w:p>
          <w:p w:rsidR="008B236B" w:rsidRPr="00A36FF5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A36FF5">
              <w:rPr>
                <w:b/>
                <w:bCs/>
                <w:sz w:val="22"/>
                <w:szCs w:val="22"/>
              </w:rPr>
              <w:t>же психические</w:t>
            </w:r>
          </w:p>
        </w:tc>
        <w:tc>
          <w:tcPr>
            <w:tcW w:w="2112" w:type="dxa"/>
          </w:tcPr>
          <w:p w:rsidR="008B236B" w:rsidRPr="00A36FF5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A36FF5">
              <w:rPr>
                <w:b/>
                <w:bCs/>
                <w:sz w:val="22"/>
                <w:szCs w:val="22"/>
              </w:rPr>
              <w:t>Цели ухода</w:t>
            </w:r>
          </w:p>
          <w:p w:rsidR="008B236B" w:rsidRPr="00A36FF5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A36FF5">
              <w:rPr>
                <w:b/>
                <w:bCs/>
                <w:sz w:val="22"/>
                <w:szCs w:val="22"/>
              </w:rPr>
              <w:t>(ожидаемый</w:t>
            </w:r>
          </w:p>
          <w:p w:rsidR="008B236B" w:rsidRPr="00A36FF5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A36FF5">
              <w:rPr>
                <w:b/>
                <w:bCs/>
                <w:sz w:val="22"/>
                <w:szCs w:val="22"/>
              </w:rPr>
              <w:t>результат)</w:t>
            </w:r>
          </w:p>
        </w:tc>
        <w:tc>
          <w:tcPr>
            <w:tcW w:w="2112" w:type="dxa"/>
          </w:tcPr>
          <w:p w:rsidR="008B236B" w:rsidRPr="00A36FF5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A36FF5">
              <w:rPr>
                <w:b/>
                <w:bCs/>
                <w:sz w:val="22"/>
                <w:szCs w:val="22"/>
              </w:rPr>
              <w:t>Сестринские вмешательства</w:t>
            </w:r>
          </w:p>
        </w:tc>
        <w:tc>
          <w:tcPr>
            <w:tcW w:w="2112" w:type="dxa"/>
          </w:tcPr>
          <w:p w:rsidR="008B236B" w:rsidRPr="00A36FF5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A36FF5">
              <w:rPr>
                <w:b/>
                <w:bCs/>
                <w:sz w:val="22"/>
                <w:szCs w:val="22"/>
              </w:rPr>
              <w:t>Периодичность,</w:t>
            </w:r>
          </w:p>
          <w:p w:rsidR="008B236B" w:rsidRPr="00A36FF5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A36FF5">
              <w:rPr>
                <w:b/>
                <w:bCs/>
                <w:sz w:val="22"/>
                <w:szCs w:val="22"/>
              </w:rPr>
              <w:t>кратность</w:t>
            </w:r>
          </w:p>
        </w:tc>
        <w:tc>
          <w:tcPr>
            <w:tcW w:w="2113" w:type="dxa"/>
          </w:tcPr>
          <w:p w:rsidR="008B236B" w:rsidRPr="00A36FF5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A36FF5">
              <w:rPr>
                <w:b/>
                <w:bCs/>
                <w:sz w:val="22"/>
                <w:szCs w:val="22"/>
              </w:rPr>
              <w:t>Конечная</w:t>
            </w:r>
          </w:p>
          <w:p w:rsidR="008B236B" w:rsidRPr="00A36FF5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A36FF5">
              <w:rPr>
                <w:b/>
                <w:bCs/>
                <w:sz w:val="22"/>
                <w:szCs w:val="22"/>
              </w:rPr>
              <w:t>дата</w:t>
            </w:r>
          </w:p>
          <w:p w:rsidR="008B236B" w:rsidRPr="00A36FF5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A36FF5">
              <w:rPr>
                <w:b/>
                <w:bCs/>
                <w:sz w:val="22"/>
                <w:szCs w:val="22"/>
              </w:rPr>
              <w:t>достижения</w:t>
            </w:r>
          </w:p>
          <w:p w:rsidR="008B236B" w:rsidRPr="00A36FF5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A36FF5">
              <w:rPr>
                <w:b/>
                <w:bCs/>
                <w:sz w:val="22"/>
                <w:szCs w:val="22"/>
              </w:rPr>
              <w:t>цели</w:t>
            </w:r>
          </w:p>
        </w:tc>
        <w:tc>
          <w:tcPr>
            <w:tcW w:w="2113" w:type="dxa"/>
          </w:tcPr>
          <w:p w:rsidR="008B236B" w:rsidRPr="00A36FF5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A36FF5">
              <w:rPr>
                <w:b/>
                <w:bCs/>
                <w:sz w:val="22"/>
                <w:szCs w:val="22"/>
              </w:rPr>
              <w:t>Итоговая</w:t>
            </w:r>
          </w:p>
          <w:p w:rsidR="008B236B" w:rsidRPr="00A36FF5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A36FF5">
              <w:rPr>
                <w:b/>
                <w:bCs/>
                <w:sz w:val="22"/>
                <w:szCs w:val="22"/>
              </w:rPr>
              <w:t>оценка</w:t>
            </w:r>
          </w:p>
          <w:p w:rsidR="008B236B" w:rsidRPr="00A36FF5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A36FF5">
              <w:rPr>
                <w:b/>
                <w:bCs/>
                <w:sz w:val="22"/>
                <w:szCs w:val="22"/>
              </w:rPr>
              <w:t>эффективности</w:t>
            </w:r>
          </w:p>
          <w:p w:rsidR="008B236B" w:rsidRPr="00A36FF5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A36FF5">
              <w:rPr>
                <w:b/>
                <w:bCs/>
                <w:sz w:val="22"/>
                <w:szCs w:val="22"/>
              </w:rPr>
              <w:t>ухода</w:t>
            </w:r>
          </w:p>
        </w:tc>
      </w:tr>
      <w:tr w:rsidR="008B236B" w:rsidRPr="00BD723E" w:rsidTr="006F2035">
        <w:tc>
          <w:tcPr>
            <w:tcW w:w="1101" w:type="dxa"/>
          </w:tcPr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123" w:type="dxa"/>
          </w:tcPr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12" w:type="dxa"/>
          </w:tcPr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12" w:type="dxa"/>
          </w:tcPr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12" w:type="dxa"/>
          </w:tcPr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13" w:type="dxa"/>
          </w:tcPr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13" w:type="dxa"/>
          </w:tcPr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</w:tbl>
    <w:p w:rsidR="008B236B" w:rsidRDefault="008B236B" w:rsidP="006F2035">
      <w:pPr>
        <w:pStyle w:val="Default"/>
        <w:jc w:val="center"/>
        <w:rPr>
          <w:b/>
          <w:bCs/>
        </w:rPr>
      </w:pPr>
    </w:p>
    <w:p w:rsidR="008B236B" w:rsidRDefault="008B236B" w:rsidP="006F2035">
      <w:pPr>
        <w:pStyle w:val="Default"/>
        <w:jc w:val="center"/>
        <w:rPr>
          <w:b/>
          <w:bCs/>
        </w:rPr>
      </w:pPr>
    </w:p>
    <w:p w:rsidR="008B236B" w:rsidRPr="00BD723E" w:rsidRDefault="008B236B" w:rsidP="006F2035">
      <w:pPr>
        <w:pStyle w:val="Default"/>
        <w:jc w:val="center"/>
        <w:rPr>
          <w:b/>
          <w:bCs/>
        </w:rPr>
      </w:pPr>
      <w:r w:rsidRPr="00BD723E">
        <w:rPr>
          <w:b/>
          <w:bCs/>
        </w:rPr>
        <w:t>План сестринского ухода</w:t>
      </w:r>
    </w:p>
    <w:p w:rsidR="008B236B" w:rsidRPr="00BD723E" w:rsidRDefault="008B236B" w:rsidP="006F2035">
      <w:pPr>
        <w:pStyle w:val="Default"/>
        <w:rPr>
          <w:b/>
          <w:bCs/>
        </w:rPr>
      </w:pPr>
      <w:r w:rsidRPr="00BD723E">
        <w:rPr>
          <w:b/>
          <w:bCs/>
        </w:rPr>
        <w:t>Ф.И.О. пациента _________________________________________________</w:t>
      </w:r>
    </w:p>
    <w:p w:rsidR="008B236B" w:rsidRPr="00BD723E" w:rsidRDefault="008B236B" w:rsidP="006F2035">
      <w:pPr>
        <w:pStyle w:val="Default"/>
        <w:rPr>
          <w:b/>
          <w:bCs/>
        </w:rPr>
      </w:pPr>
      <w:r w:rsidRPr="00BD723E">
        <w:rPr>
          <w:b/>
          <w:bCs/>
        </w:rPr>
        <w:t>Отделение ______________________________________________________</w:t>
      </w:r>
    </w:p>
    <w:p w:rsidR="008B236B" w:rsidRPr="00BD723E" w:rsidRDefault="008B236B" w:rsidP="006F2035">
      <w:pPr>
        <w:pStyle w:val="Default"/>
        <w:rPr>
          <w:b/>
          <w:bCs/>
        </w:rPr>
      </w:pPr>
      <w:r w:rsidRPr="00BD723E">
        <w:rPr>
          <w:b/>
          <w:bCs/>
        </w:rPr>
        <w:t>№ палаты _______________________________________________________</w:t>
      </w:r>
    </w:p>
    <w:p w:rsidR="008B236B" w:rsidRPr="00BD723E" w:rsidRDefault="008B236B" w:rsidP="006F2035">
      <w:pPr>
        <w:pStyle w:val="Default"/>
        <w:rPr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12"/>
        <w:gridCol w:w="2112"/>
        <w:gridCol w:w="2112"/>
        <w:gridCol w:w="2112"/>
        <w:gridCol w:w="2112"/>
        <w:gridCol w:w="2113"/>
        <w:gridCol w:w="2113"/>
      </w:tblGrid>
      <w:tr w:rsidR="008B236B" w:rsidRPr="00BD723E" w:rsidTr="006F2035">
        <w:tc>
          <w:tcPr>
            <w:tcW w:w="2112" w:type="dxa"/>
          </w:tcPr>
          <w:p w:rsidR="008B236B" w:rsidRPr="00A36FF5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A36FF5">
              <w:rPr>
                <w:b/>
                <w:bCs/>
                <w:sz w:val="22"/>
                <w:szCs w:val="22"/>
              </w:rPr>
              <w:t>Дата</w:t>
            </w:r>
          </w:p>
        </w:tc>
        <w:tc>
          <w:tcPr>
            <w:tcW w:w="2112" w:type="dxa"/>
          </w:tcPr>
          <w:p w:rsidR="008B236B" w:rsidRPr="00A36FF5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A36FF5">
              <w:rPr>
                <w:b/>
                <w:bCs/>
                <w:sz w:val="22"/>
                <w:szCs w:val="22"/>
              </w:rPr>
              <w:t>Проблема пациента на</w:t>
            </w:r>
          </w:p>
          <w:p w:rsidR="008B236B" w:rsidRPr="00A36FF5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A36FF5">
              <w:rPr>
                <w:b/>
                <w:bCs/>
                <w:sz w:val="22"/>
                <w:szCs w:val="22"/>
              </w:rPr>
              <w:t>сегодняшний день, а так</w:t>
            </w:r>
          </w:p>
          <w:p w:rsidR="008B236B" w:rsidRPr="00A36FF5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A36FF5">
              <w:rPr>
                <w:b/>
                <w:bCs/>
                <w:sz w:val="22"/>
                <w:szCs w:val="22"/>
              </w:rPr>
              <w:t>же психические</w:t>
            </w:r>
          </w:p>
        </w:tc>
        <w:tc>
          <w:tcPr>
            <w:tcW w:w="2112" w:type="dxa"/>
          </w:tcPr>
          <w:p w:rsidR="008B236B" w:rsidRPr="00A36FF5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A36FF5">
              <w:rPr>
                <w:b/>
                <w:bCs/>
                <w:sz w:val="22"/>
                <w:szCs w:val="22"/>
              </w:rPr>
              <w:t>Цели ухода</w:t>
            </w:r>
          </w:p>
          <w:p w:rsidR="008B236B" w:rsidRPr="00A36FF5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A36FF5">
              <w:rPr>
                <w:b/>
                <w:bCs/>
                <w:sz w:val="22"/>
                <w:szCs w:val="22"/>
              </w:rPr>
              <w:t>(ожидаемый</w:t>
            </w:r>
          </w:p>
          <w:p w:rsidR="008B236B" w:rsidRPr="00A36FF5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A36FF5">
              <w:rPr>
                <w:b/>
                <w:bCs/>
                <w:sz w:val="22"/>
                <w:szCs w:val="22"/>
              </w:rPr>
              <w:t>результат)</w:t>
            </w:r>
          </w:p>
        </w:tc>
        <w:tc>
          <w:tcPr>
            <w:tcW w:w="2112" w:type="dxa"/>
          </w:tcPr>
          <w:p w:rsidR="008B236B" w:rsidRPr="00A36FF5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A36FF5">
              <w:rPr>
                <w:b/>
                <w:bCs/>
                <w:sz w:val="22"/>
                <w:szCs w:val="22"/>
              </w:rPr>
              <w:t>Сестринские вмешательства</w:t>
            </w:r>
          </w:p>
        </w:tc>
        <w:tc>
          <w:tcPr>
            <w:tcW w:w="2112" w:type="dxa"/>
          </w:tcPr>
          <w:p w:rsidR="008B236B" w:rsidRPr="00A36FF5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A36FF5">
              <w:rPr>
                <w:b/>
                <w:bCs/>
                <w:sz w:val="22"/>
                <w:szCs w:val="22"/>
              </w:rPr>
              <w:t>Периодичность,</w:t>
            </w:r>
          </w:p>
          <w:p w:rsidR="008B236B" w:rsidRPr="00A36FF5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A36FF5">
              <w:rPr>
                <w:b/>
                <w:bCs/>
                <w:sz w:val="22"/>
                <w:szCs w:val="22"/>
              </w:rPr>
              <w:t>кратность</w:t>
            </w:r>
          </w:p>
        </w:tc>
        <w:tc>
          <w:tcPr>
            <w:tcW w:w="2113" w:type="dxa"/>
          </w:tcPr>
          <w:p w:rsidR="008B236B" w:rsidRPr="00A36FF5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A36FF5">
              <w:rPr>
                <w:b/>
                <w:bCs/>
                <w:sz w:val="22"/>
                <w:szCs w:val="22"/>
              </w:rPr>
              <w:t>Конечная</w:t>
            </w:r>
          </w:p>
          <w:p w:rsidR="008B236B" w:rsidRPr="00A36FF5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A36FF5">
              <w:rPr>
                <w:b/>
                <w:bCs/>
                <w:sz w:val="22"/>
                <w:szCs w:val="22"/>
              </w:rPr>
              <w:t>дата</w:t>
            </w:r>
          </w:p>
          <w:p w:rsidR="008B236B" w:rsidRPr="00A36FF5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A36FF5">
              <w:rPr>
                <w:b/>
                <w:bCs/>
                <w:sz w:val="22"/>
                <w:szCs w:val="22"/>
              </w:rPr>
              <w:t>достижения</w:t>
            </w:r>
          </w:p>
          <w:p w:rsidR="008B236B" w:rsidRPr="00A36FF5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A36FF5">
              <w:rPr>
                <w:b/>
                <w:bCs/>
                <w:sz w:val="22"/>
                <w:szCs w:val="22"/>
              </w:rPr>
              <w:t>цели</w:t>
            </w:r>
          </w:p>
        </w:tc>
        <w:tc>
          <w:tcPr>
            <w:tcW w:w="2113" w:type="dxa"/>
          </w:tcPr>
          <w:p w:rsidR="008B236B" w:rsidRPr="00A36FF5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A36FF5">
              <w:rPr>
                <w:b/>
                <w:bCs/>
                <w:sz w:val="22"/>
                <w:szCs w:val="22"/>
              </w:rPr>
              <w:t>Итоговая</w:t>
            </w:r>
          </w:p>
          <w:p w:rsidR="008B236B" w:rsidRPr="00A36FF5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A36FF5">
              <w:rPr>
                <w:b/>
                <w:bCs/>
                <w:sz w:val="22"/>
                <w:szCs w:val="22"/>
              </w:rPr>
              <w:t>оценка</w:t>
            </w:r>
          </w:p>
          <w:p w:rsidR="008B236B" w:rsidRPr="00A36FF5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A36FF5">
              <w:rPr>
                <w:b/>
                <w:bCs/>
                <w:sz w:val="22"/>
                <w:szCs w:val="22"/>
              </w:rPr>
              <w:t>эффективности</w:t>
            </w:r>
          </w:p>
          <w:p w:rsidR="008B236B" w:rsidRPr="00A36FF5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A36FF5">
              <w:rPr>
                <w:b/>
                <w:bCs/>
                <w:sz w:val="22"/>
                <w:szCs w:val="22"/>
              </w:rPr>
              <w:t>ухода</w:t>
            </w:r>
          </w:p>
        </w:tc>
      </w:tr>
      <w:tr w:rsidR="008B236B" w:rsidRPr="00BD723E" w:rsidTr="006F2035">
        <w:tc>
          <w:tcPr>
            <w:tcW w:w="2112" w:type="dxa"/>
          </w:tcPr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12" w:type="dxa"/>
          </w:tcPr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12" w:type="dxa"/>
          </w:tcPr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12" w:type="dxa"/>
          </w:tcPr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12" w:type="dxa"/>
          </w:tcPr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13" w:type="dxa"/>
          </w:tcPr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13" w:type="dxa"/>
          </w:tcPr>
          <w:p w:rsidR="008B236B" w:rsidRPr="00A36FF5" w:rsidRDefault="008B236B" w:rsidP="006F2035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</w:tbl>
    <w:p w:rsidR="008B236B" w:rsidRDefault="008B236B" w:rsidP="006F2035">
      <w:pPr>
        <w:pStyle w:val="NoSpacing"/>
        <w:rPr>
          <w:i/>
        </w:rPr>
        <w:sectPr w:rsidR="008B236B" w:rsidSect="006F2035">
          <w:pgSz w:w="16838" w:h="11906" w:orient="landscape" w:code="9"/>
          <w:pgMar w:top="1701" w:right="1134" w:bottom="567" w:left="1134" w:header="709" w:footer="709" w:gutter="0"/>
          <w:cols w:space="708"/>
          <w:titlePg/>
          <w:docGrid w:linePitch="360"/>
        </w:sectPr>
      </w:pPr>
    </w:p>
    <w:p w:rsidR="008B236B" w:rsidRPr="00F678B2" w:rsidRDefault="008B236B" w:rsidP="006F2035">
      <w:pPr>
        <w:pStyle w:val="NoSpacing"/>
        <w:rPr>
          <w:b/>
        </w:rPr>
      </w:pPr>
    </w:p>
    <w:p w:rsidR="008B236B" w:rsidRPr="00F678B2" w:rsidRDefault="008B236B" w:rsidP="006F2035">
      <w:pPr>
        <w:pStyle w:val="NoSpacing"/>
        <w:jc w:val="center"/>
        <w:rPr>
          <w:b/>
        </w:rPr>
      </w:pPr>
      <w:r w:rsidRPr="00F678B2">
        <w:rPr>
          <w:b/>
        </w:rPr>
        <w:t>Сестринская динамическая оценка пациента</w:t>
      </w:r>
    </w:p>
    <w:p w:rsidR="008B236B" w:rsidRPr="008D145C" w:rsidRDefault="008B236B" w:rsidP="006F2035">
      <w:pPr>
        <w:pStyle w:val="NoSpacing"/>
        <w:rPr>
          <w:i/>
        </w:rPr>
      </w:pPr>
    </w:p>
    <w:p w:rsidR="008B236B" w:rsidRPr="008D145C" w:rsidRDefault="008B236B" w:rsidP="006F2035">
      <w:pPr>
        <w:pStyle w:val="NoSpacing"/>
      </w:pPr>
      <w:r w:rsidRPr="008D145C">
        <w:t>Фамилия, имя, отчество больного _________________________________________________</w:t>
      </w:r>
    </w:p>
    <w:p w:rsidR="008B236B" w:rsidRPr="008D145C" w:rsidRDefault="008B236B" w:rsidP="006F2035">
      <w:pPr>
        <w:pStyle w:val="NoSpacing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03"/>
        <w:gridCol w:w="583"/>
        <w:gridCol w:w="625"/>
        <w:gridCol w:w="627"/>
        <w:gridCol w:w="506"/>
        <w:gridCol w:w="593"/>
        <w:gridCol w:w="540"/>
        <w:gridCol w:w="694"/>
        <w:gridCol w:w="436"/>
        <w:gridCol w:w="725"/>
        <w:gridCol w:w="522"/>
      </w:tblGrid>
      <w:tr w:rsidR="008B236B" w:rsidRPr="008D145C" w:rsidTr="006F2035">
        <w:trPr>
          <w:tblHeader/>
        </w:trPr>
        <w:tc>
          <w:tcPr>
            <w:tcW w:w="2031" w:type="pct"/>
            <w:vMerge w:val="restart"/>
          </w:tcPr>
          <w:p w:rsidR="008B236B" w:rsidRPr="008D145C" w:rsidRDefault="008B236B" w:rsidP="006F2035">
            <w:pPr>
              <w:pStyle w:val="NoSpacing"/>
            </w:pPr>
          </w:p>
        </w:tc>
        <w:tc>
          <w:tcPr>
            <w:tcW w:w="2969" w:type="pct"/>
            <w:gridSpan w:val="10"/>
          </w:tcPr>
          <w:p w:rsidR="008B236B" w:rsidRPr="008D145C" w:rsidRDefault="008B236B" w:rsidP="006F2035">
            <w:pPr>
              <w:pStyle w:val="NoSpacing"/>
              <w:jc w:val="center"/>
            </w:pPr>
            <w:r w:rsidRPr="008D145C">
              <w:t>День наблюдения</w:t>
            </w:r>
          </w:p>
        </w:tc>
      </w:tr>
      <w:tr w:rsidR="008B236B" w:rsidRPr="008D145C" w:rsidTr="006F2035">
        <w:trPr>
          <w:tblHeader/>
        </w:trPr>
        <w:tc>
          <w:tcPr>
            <w:tcW w:w="2031" w:type="pct"/>
            <w:vMerge/>
          </w:tcPr>
          <w:p w:rsidR="008B236B" w:rsidRPr="008D145C" w:rsidRDefault="008B236B" w:rsidP="006F2035">
            <w:pPr>
              <w:pStyle w:val="NoSpacing"/>
            </w:pPr>
          </w:p>
        </w:tc>
        <w:tc>
          <w:tcPr>
            <w:tcW w:w="61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  <w:r w:rsidRPr="008D145C">
              <w:t>1</w:t>
            </w:r>
          </w:p>
        </w:tc>
        <w:tc>
          <w:tcPr>
            <w:tcW w:w="575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  <w:r w:rsidRPr="008D145C">
              <w:t>2</w:t>
            </w:r>
          </w:p>
        </w:tc>
        <w:tc>
          <w:tcPr>
            <w:tcW w:w="575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  <w:r w:rsidRPr="008D145C">
              <w:t>3</w:t>
            </w:r>
          </w:p>
        </w:tc>
        <w:tc>
          <w:tcPr>
            <w:tcW w:w="57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  <w:r w:rsidRPr="008D145C">
              <w:t>4</w:t>
            </w:r>
          </w:p>
        </w:tc>
        <w:tc>
          <w:tcPr>
            <w:tcW w:w="63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  <w:r w:rsidRPr="008D145C">
              <w:t>5</w:t>
            </w:r>
          </w:p>
        </w:tc>
      </w:tr>
      <w:tr w:rsidR="008B236B" w:rsidRPr="008D145C" w:rsidTr="006F2035">
        <w:tc>
          <w:tcPr>
            <w:tcW w:w="2031" w:type="pct"/>
          </w:tcPr>
          <w:p w:rsidR="008B236B" w:rsidRPr="008D145C" w:rsidRDefault="008B236B" w:rsidP="006F2035">
            <w:pPr>
              <w:pStyle w:val="NoSpacing"/>
              <w:jc w:val="both"/>
              <w:rPr>
                <w:bCs/>
              </w:rPr>
            </w:pPr>
            <w:r w:rsidRPr="008D145C">
              <w:rPr>
                <w:bCs/>
              </w:rPr>
              <w:t>Режим</w:t>
            </w:r>
          </w:p>
          <w:p w:rsidR="008B236B" w:rsidRPr="008D145C" w:rsidRDefault="008B236B" w:rsidP="006F2035">
            <w:pPr>
              <w:pStyle w:val="NoSpacing"/>
              <w:numPr>
                <w:ilvl w:val="0"/>
                <w:numId w:val="44"/>
              </w:numPr>
              <w:ind w:left="0" w:firstLine="0"/>
              <w:jc w:val="both"/>
            </w:pPr>
            <w:r w:rsidRPr="008D145C">
              <w:t>Строгий постельный</w:t>
            </w:r>
          </w:p>
          <w:p w:rsidR="008B236B" w:rsidRPr="008D145C" w:rsidRDefault="008B236B" w:rsidP="006F2035">
            <w:pPr>
              <w:pStyle w:val="NoSpacing"/>
              <w:numPr>
                <w:ilvl w:val="0"/>
                <w:numId w:val="44"/>
              </w:numPr>
              <w:ind w:left="0" w:firstLine="0"/>
              <w:jc w:val="both"/>
            </w:pPr>
            <w:r w:rsidRPr="008D145C">
              <w:t xml:space="preserve">Постельный </w:t>
            </w:r>
          </w:p>
          <w:p w:rsidR="008B236B" w:rsidRPr="008D145C" w:rsidRDefault="008B236B" w:rsidP="006F2035">
            <w:pPr>
              <w:pStyle w:val="NoSpacing"/>
              <w:numPr>
                <w:ilvl w:val="0"/>
                <w:numId w:val="44"/>
              </w:numPr>
              <w:ind w:left="0" w:firstLine="0"/>
              <w:jc w:val="both"/>
            </w:pPr>
            <w:r w:rsidRPr="008D145C">
              <w:t>Полупостельный</w:t>
            </w:r>
          </w:p>
          <w:p w:rsidR="008B236B" w:rsidRPr="008D145C" w:rsidRDefault="008B236B" w:rsidP="006F2035">
            <w:pPr>
              <w:pStyle w:val="NoSpacing"/>
              <w:numPr>
                <w:ilvl w:val="0"/>
                <w:numId w:val="44"/>
              </w:numPr>
              <w:ind w:left="0" w:firstLine="0"/>
              <w:jc w:val="both"/>
            </w:pPr>
            <w:r w:rsidRPr="008D145C">
              <w:t xml:space="preserve">Общий </w:t>
            </w:r>
          </w:p>
        </w:tc>
        <w:tc>
          <w:tcPr>
            <w:tcW w:w="61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63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</w:tr>
      <w:tr w:rsidR="008B236B" w:rsidRPr="008D145C" w:rsidTr="006F2035">
        <w:tc>
          <w:tcPr>
            <w:tcW w:w="2031" w:type="pct"/>
          </w:tcPr>
          <w:p w:rsidR="008B236B" w:rsidRPr="008D145C" w:rsidRDefault="008B236B" w:rsidP="006F2035">
            <w:pPr>
              <w:pStyle w:val="NoSpacing"/>
            </w:pPr>
            <w:r w:rsidRPr="008D145C">
              <w:t>Сознание:</w:t>
            </w:r>
          </w:p>
          <w:p w:rsidR="008B236B" w:rsidRPr="008D145C" w:rsidRDefault="008B236B" w:rsidP="006F2035">
            <w:pPr>
              <w:pStyle w:val="NoSpacing"/>
              <w:numPr>
                <w:ilvl w:val="0"/>
                <w:numId w:val="45"/>
              </w:numPr>
              <w:ind w:left="0" w:firstLine="0"/>
            </w:pPr>
            <w:r w:rsidRPr="008D145C">
              <w:t xml:space="preserve"> Ясное </w:t>
            </w:r>
          </w:p>
          <w:p w:rsidR="008B236B" w:rsidRPr="008D145C" w:rsidRDefault="008B236B" w:rsidP="006F2035">
            <w:pPr>
              <w:pStyle w:val="NoSpacing"/>
              <w:numPr>
                <w:ilvl w:val="0"/>
                <w:numId w:val="45"/>
              </w:numPr>
              <w:ind w:left="0" w:firstLine="0"/>
            </w:pPr>
            <w:r w:rsidRPr="008D145C">
              <w:t>Спутанное</w:t>
            </w:r>
          </w:p>
          <w:p w:rsidR="008B236B" w:rsidRPr="008D145C" w:rsidRDefault="008B236B" w:rsidP="006F2035">
            <w:pPr>
              <w:pStyle w:val="NoSpacing"/>
              <w:numPr>
                <w:ilvl w:val="0"/>
                <w:numId w:val="45"/>
              </w:numPr>
              <w:ind w:left="0" w:firstLine="0"/>
            </w:pPr>
            <w:r w:rsidRPr="008D145C">
              <w:t>Отсутствует</w:t>
            </w:r>
          </w:p>
        </w:tc>
        <w:tc>
          <w:tcPr>
            <w:tcW w:w="61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63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</w:tr>
      <w:tr w:rsidR="008B236B" w:rsidRPr="008D145C" w:rsidTr="006F2035">
        <w:tc>
          <w:tcPr>
            <w:tcW w:w="2031" w:type="pct"/>
          </w:tcPr>
          <w:p w:rsidR="008B236B" w:rsidRPr="008D145C" w:rsidRDefault="008B236B" w:rsidP="006F2035">
            <w:pPr>
              <w:pStyle w:val="NoSpacing"/>
            </w:pPr>
            <w:r w:rsidRPr="008D145C">
              <w:t>Сон:</w:t>
            </w:r>
          </w:p>
          <w:p w:rsidR="008B236B" w:rsidRPr="008D145C" w:rsidRDefault="008B236B" w:rsidP="006F2035">
            <w:pPr>
              <w:pStyle w:val="NoSpacing"/>
              <w:numPr>
                <w:ilvl w:val="0"/>
                <w:numId w:val="46"/>
              </w:numPr>
              <w:ind w:left="0" w:firstLine="0"/>
            </w:pPr>
            <w:r w:rsidRPr="008D145C">
              <w:t xml:space="preserve"> нормальный</w:t>
            </w:r>
          </w:p>
          <w:p w:rsidR="008B236B" w:rsidRPr="008D145C" w:rsidRDefault="008B236B" w:rsidP="006F2035">
            <w:pPr>
              <w:pStyle w:val="NoSpacing"/>
              <w:numPr>
                <w:ilvl w:val="0"/>
                <w:numId w:val="46"/>
              </w:numPr>
              <w:ind w:left="0" w:firstLine="0"/>
            </w:pPr>
            <w:r w:rsidRPr="008D145C">
              <w:t>Нарушенный</w:t>
            </w:r>
          </w:p>
        </w:tc>
        <w:tc>
          <w:tcPr>
            <w:tcW w:w="61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63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</w:tr>
      <w:tr w:rsidR="008B236B" w:rsidRPr="008D145C" w:rsidTr="006F2035">
        <w:tc>
          <w:tcPr>
            <w:tcW w:w="2031" w:type="pct"/>
          </w:tcPr>
          <w:p w:rsidR="008B236B" w:rsidRPr="008D145C" w:rsidRDefault="008B236B" w:rsidP="006F2035">
            <w:pPr>
              <w:pStyle w:val="NoSpacing"/>
            </w:pPr>
            <w:r w:rsidRPr="008D145C">
              <w:t>Боль (жалобы)</w:t>
            </w:r>
          </w:p>
          <w:p w:rsidR="008B236B" w:rsidRPr="008D145C" w:rsidRDefault="008B236B" w:rsidP="006F2035">
            <w:pPr>
              <w:pStyle w:val="NoSpacing"/>
            </w:pPr>
          </w:p>
        </w:tc>
        <w:tc>
          <w:tcPr>
            <w:tcW w:w="61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63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</w:tr>
      <w:tr w:rsidR="008B236B" w:rsidRPr="008D145C" w:rsidTr="006F2035">
        <w:tc>
          <w:tcPr>
            <w:tcW w:w="2031" w:type="pct"/>
          </w:tcPr>
          <w:p w:rsidR="008B236B" w:rsidRPr="008D145C" w:rsidRDefault="008B236B" w:rsidP="006F2035">
            <w:pPr>
              <w:pStyle w:val="NoSpacing"/>
            </w:pPr>
            <w:r w:rsidRPr="008D145C">
              <w:t>Кожные покровы: без изменений</w:t>
            </w:r>
          </w:p>
          <w:p w:rsidR="008B236B" w:rsidRPr="008D145C" w:rsidRDefault="008B236B" w:rsidP="006F2035">
            <w:pPr>
              <w:pStyle w:val="NoSpacing"/>
            </w:pPr>
            <w:r w:rsidRPr="008D145C">
              <w:t>Дефекты</w:t>
            </w:r>
          </w:p>
          <w:p w:rsidR="008B236B" w:rsidRPr="008D145C" w:rsidRDefault="008B236B" w:rsidP="006F2035">
            <w:pPr>
              <w:pStyle w:val="NoSpacing"/>
            </w:pPr>
            <w:r w:rsidRPr="008D145C">
              <w:t>Бледные, гипер., циан., желт.</w:t>
            </w:r>
          </w:p>
        </w:tc>
        <w:tc>
          <w:tcPr>
            <w:tcW w:w="61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63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</w:tr>
      <w:tr w:rsidR="008B236B" w:rsidRPr="008D145C" w:rsidTr="006F2035">
        <w:trPr>
          <w:trHeight w:val="154"/>
        </w:trPr>
        <w:tc>
          <w:tcPr>
            <w:tcW w:w="2031" w:type="pct"/>
            <w:vMerge w:val="restart"/>
          </w:tcPr>
          <w:p w:rsidR="008B236B" w:rsidRPr="008D145C" w:rsidRDefault="008B236B" w:rsidP="006F2035">
            <w:pPr>
              <w:pStyle w:val="NoSpacing"/>
            </w:pPr>
            <w:r w:rsidRPr="008D145C">
              <w:t>Температура</w:t>
            </w:r>
          </w:p>
          <w:p w:rsidR="008B236B" w:rsidRPr="008D145C" w:rsidRDefault="008B236B" w:rsidP="006F2035">
            <w:pPr>
              <w:pStyle w:val="NoSpacing"/>
            </w:pPr>
            <w:r w:rsidRPr="008D145C">
              <w:rPr>
                <w:bCs/>
              </w:rPr>
              <w:t>(утро, вечер)</w:t>
            </w:r>
          </w:p>
        </w:tc>
        <w:tc>
          <w:tcPr>
            <w:tcW w:w="296" w:type="pct"/>
          </w:tcPr>
          <w:p w:rsidR="008B236B" w:rsidRPr="008D145C" w:rsidRDefault="008B236B" w:rsidP="006F2035">
            <w:pPr>
              <w:pStyle w:val="NoSpacing"/>
              <w:jc w:val="center"/>
            </w:pPr>
            <w:r w:rsidRPr="008D145C">
              <w:t>у</w:t>
            </w:r>
          </w:p>
        </w:tc>
        <w:tc>
          <w:tcPr>
            <w:tcW w:w="317" w:type="pct"/>
          </w:tcPr>
          <w:p w:rsidR="008B236B" w:rsidRPr="008D145C" w:rsidRDefault="008B236B" w:rsidP="006F2035">
            <w:pPr>
              <w:pStyle w:val="NoSpacing"/>
              <w:jc w:val="center"/>
            </w:pPr>
            <w:r w:rsidRPr="008D145C">
              <w:t>в</w:t>
            </w:r>
          </w:p>
        </w:tc>
        <w:tc>
          <w:tcPr>
            <w:tcW w:w="318" w:type="pct"/>
          </w:tcPr>
          <w:p w:rsidR="008B236B" w:rsidRPr="008D145C" w:rsidRDefault="008B236B" w:rsidP="006F2035">
            <w:pPr>
              <w:pStyle w:val="NoSpacing"/>
              <w:jc w:val="center"/>
            </w:pPr>
            <w:r w:rsidRPr="008D145C">
              <w:t>у</w:t>
            </w:r>
          </w:p>
        </w:tc>
        <w:tc>
          <w:tcPr>
            <w:tcW w:w="257" w:type="pct"/>
          </w:tcPr>
          <w:p w:rsidR="008B236B" w:rsidRPr="008D145C" w:rsidRDefault="008B236B" w:rsidP="006F2035">
            <w:pPr>
              <w:pStyle w:val="NoSpacing"/>
              <w:jc w:val="center"/>
            </w:pPr>
            <w:r w:rsidRPr="008D145C">
              <w:t>в</w:t>
            </w:r>
          </w:p>
        </w:tc>
        <w:tc>
          <w:tcPr>
            <w:tcW w:w="301" w:type="pct"/>
          </w:tcPr>
          <w:p w:rsidR="008B236B" w:rsidRPr="008D145C" w:rsidRDefault="008B236B" w:rsidP="006F2035">
            <w:pPr>
              <w:pStyle w:val="NoSpacing"/>
              <w:jc w:val="center"/>
            </w:pPr>
            <w:r w:rsidRPr="008D145C">
              <w:t>у</w:t>
            </w:r>
          </w:p>
        </w:tc>
        <w:tc>
          <w:tcPr>
            <w:tcW w:w="274" w:type="pct"/>
          </w:tcPr>
          <w:p w:rsidR="008B236B" w:rsidRPr="008D145C" w:rsidRDefault="008B236B" w:rsidP="006F2035">
            <w:pPr>
              <w:pStyle w:val="NoSpacing"/>
              <w:jc w:val="center"/>
            </w:pPr>
            <w:r w:rsidRPr="008D145C">
              <w:t>в</w:t>
            </w:r>
          </w:p>
        </w:tc>
        <w:tc>
          <w:tcPr>
            <w:tcW w:w="352" w:type="pct"/>
          </w:tcPr>
          <w:p w:rsidR="008B236B" w:rsidRPr="008D145C" w:rsidRDefault="008B236B" w:rsidP="006F2035">
            <w:pPr>
              <w:pStyle w:val="NoSpacing"/>
              <w:jc w:val="center"/>
            </w:pPr>
            <w:r w:rsidRPr="008D145C">
              <w:t>у</w:t>
            </w:r>
          </w:p>
        </w:tc>
        <w:tc>
          <w:tcPr>
            <w:tcW w:w="221" w:type="pct"/>
          </w:tcPr>
          <w:p w:rsidR="008B236B" w:rsidRPr="008D145C" w:rsidRDefault="008B236B" w:rsidP="006F2035">
            <w:pPr>
              <w:pStyle w:val="NoSpacing"/>
              <w:jc w:val="center"/>
            </w:pPr>
            <w:r w:rsidRPr="008D145C">
              <w:t>в</w:t>
            </w:r>
          </w:p>
        </w:tc>
        <w:tc>
          <w:tcPr>
            <w:tcW w:w="368" w:type="pct"/>
          </w:tcPr>
          <w:p w:rsidR="008B236B" w:rsidRPr="008D145C" w:rsidRDefault="008B236B" w:rsidP="006F2035">
            <w:pPr>
              <w:pStyle w:val="NoSpacing"/>
              <w:jc w:val="center"/>
            </w:pPr>
            <w:r w:rsidRPr="008D145C">
              <w:t>у</w:t>
            </w:r>
          </w:p>
        </w:tc>
        <w:tc>
          <w:tcPr>
            <w:tcW w:w="265" w:type="pct"/>
          </w:tcPr>
          <w:p w:rsidR="008B236B" w:rsidRPr="008D145C" w:rsidRDefault="008B236B" w:rsidP="006F2035">
            <w:pPr>
              <w:pStyle w:val="NoSpacing"/>
              <w:jc w:val="center"/>
            </w:pPr>
            <w:r w:rsidRPr="008D145C">
              <w:t>в</w:t>
            </w:r>
          </w:p>
        </w:tc>
      </w:tr>
      <w:tr w:rsidR="008B236B" w:rsidRPr="008D145C" w:rsidTr="006F2035">
        <w:trPr>
          <w:trHeight w:val="374"/>
        </w:trPr>
        <w:tc>
          <w:tcPr>
            <w:tcW w:w="2031" w:type="pct"/>
            <w:vMerge/>
          </w:tcPr>
          <w:p w:rsidR="008B236B" w:rsidRPr="008D145C" w:rsidRDefault="008B236B" w:rsidP="006F2035">
            <w:pPr>
              <w:pStyle w:val="NoSpacing"/>
            </w:pPr>
          </w:p>
        </w:tc>
        <w:tc>
          <w:tcPr>
            <w:tcW w:w="296" w:type="pct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317" w:type="pct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318" w:type="pct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257" w:type="pct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301" w:type="pct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274" w:type="pct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352" w:type="pct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221" w:type="pct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368" w:type="pct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265" w:type="pct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</w:tr>
      <w:tr w:rsidR="008B236B" w:rsidRPr="008D145C" w:rsidTr="006F2035">
        <w:trPr>
          <w:trHeight w:val="364"/>
        </w:trPr>
        <w:tc>
          <w:tcPr>
            <w:tcW w:w="2031" w:type="pct"/>
          </w:tcPr>
          <w:p w:rsidR="008B236B" w:rsidRPr="008D145C" w:rsidRDefault="008B236B" w:rsidP="006F2035">
            <w:pPr>
              <w:pStyle w:val="NoSpacing"/>
            </w:pPr>
            <w:r w:rsidRPr="008D145C">
              <w:t>Дыхание ЧДД</w:t>
            </w:r>
          </w:p>
        </w:tc>
        <w:tc>
          <w:tcPr>
            <w:tcW w:w="61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63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</w:tr>
      <w:tr w:rsidR="008B236B" w:rsidRPr="008D145C" w:rsidTr="006F2035">
        <w:trPr>
          <w:trHeight w:val="364"/>
        </w:trPr>
        <w:tc>
          <w:tcPr>
            <w:tcW w:w="2031" w:type="pct"/>
          </w:tcPr>
          <w:p w:rsidR="008B236B" w:rsidRPr="008D145C" w:rsidRDefault="008B236B" w:rsidP="006F2035">
            <w:pPr>
              <w:pStyle w:val="NoSpacing"/>
            </w:pPr>
            <w:r w:rsidRPr="008D145C">
              <w:t>Одышка</w:t>
            </w:r>
          </w:p>
        </w:tc>
        <w:tc>
          <w:tcPr>
            <w:tcW w:w="61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63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</w:tr>
      <w:tr w:rsidR="008B236B" w:rsidRPr="008D145C" w:rsidTr="006F2035">
        <w:tc>
          <w:tcPr>
            <w:tcW w:w="2031" w:type="pct"/>
          </w:tcPr>
          <w:p w:rsidR="008B236B" w:rsidRPr="008D145C" w:rsidRDefault="008B236B" w:rsidP="006F2035">
            <w:pPr>
              <w:pStyle w:val="NoSpacing"/>
            </w:pPr>
            <w:r w:rsidRPr="008D145C">
              <w:t>АД</w:t>
            </w:r>
          </w:p>
        </w:tc>
        <w:tc>
          <w:tcPr>
            <w:tcW w:w="61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63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</w:tr>
      <w:tr w:rsidR="008B236B" w:rsidRPr="008D145C" w:rsidTr="006F2035">
        <w:tc>
          <w:tcPr>
            <w:tcW w:w="2031" w:type="pct"/>
          </w:tcPr>
          <w:p w:rsidR="008B236B" w:rsidRPr="008D145C" w:rsidRDefault="008B236B" w:rsidP="006F2035">
            <w:pPr>
              <w:pStyle w:val="NoSpacing"/>
            </w:pPr>
            <w:r w:rsidRPr="008D145C">
              <w:t>Пульс</w:t>
            </w:r>
          </w:p>
        </w:tc>
        <w:tc>
          <w:tcPr>
            <w:tcW w:w="61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63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</w:tr>
      <w:tr w:rsidR="008B236B" w:rsidRPr="008D145C" w:rsidTr="006F2035">
        <w:tc>
          <w:tcPr>
            <w:tcW w:w="2031" w:type="pct"/>
          </w:tcPr>
          <w:p w:rsidR="008B236B" w:rsidRPr="008D145C" w:rsidRDefault="008B236B" w:rsidP="006F2035">
            <w:pPr>
              <w:pStyle w:val="NoSpacing"/>
            </w:pPr>
            <w:r w:rsidRPr="008D145C">
              <w:t>Кашель</w:t>
            </w:r>
          </w:p>
        </w:tc>
        <w:tc>
          <w:tcPr>
            <w:tcW w:w="61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63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</w:tr>
      <w:tr w:rsidR="008B236B" w:rsidRPr="008D145C" w:rsidTr="006F2035">
        <w:tc>
          <w:tcPr>
            <w:tcW w:w="2031" w:type="pct"/>
          </w:tcPr>
          <w:p w:rsidR="008B236B" w:rsidRPr="008D145C" w:rsidRDefault="008B236B" w:rsidP="006F2035">
            <w:pPr>
              <w:pStyle w:val="NoSpacing"/>
            </w:pPr>
            <w:r w:rsidRPr="008D145C">
              <w:t>Мокрота</w:t>
            </w:r>
          </w:p>
        </w:tc>
        <w:tc>
          <w:tcPr>
            <w:tcW w:w="61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63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</w:tr>
      <w:tr w:rsidR="008B236B" w:rsidRPr="008D145C" w:rsidTr="006F2035">
        <w:tc>
          <w:tcPr>
            <w:tcW w:w="2031" w:type="pct"/>
          </w:tcPr>
          <w:p w:rsidR="008B236B" w:rsidRPr="008D145C" w:rsidRDefault="008B236B" w:rsidP="006F2035">
            <w:pPr>
              <w:pStyle w:val="NoSpacing"/>
            </w:pPr>
            <w:r w:rsidRPr="008D145C">
              <w:t>Диета (стол</w:t>
            </w:r>
            <w:r>
              <w:t xml:space="preserve"> </w:t>
            </w:r>
            <w:r w:rsidRPr="008D145C">
              <w:t xml:space="preserve"> №)</w:t>
            </w:r>
          </w:p>
        </w:tc>
        <w:tc>
          <w:tcPr>
            <w:tcW w:w="61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63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</w:tr>
      <w:tr w:rsidR="008B236B" w:rsidRPr="008D145C" w:rsidTr="006F2035">
        <w:tc>
          <w:tcPr>
            <w:tcW w:w="2031" w:type="pct"/>
          </w:tcPr>
          <w:p w:rsidR="008B236B" w:rsidRPr="008D145C" w:rsidRDefault="008B236B" w:rsidP="006F2035">
            <w:pPr>
              <w:pStyle w:val="NoSpacing"/>
            </w:pPr>
            <w:r w:rsidRPr="008D145C">
              <w:t>Аппетит</w:t>
            </w:r>
          </w:p>
        </w:tc>
        <w:tc>
          <w:tcPr>
            <w:tcW w:w="61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63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</w:tr>
      <w:tr w:rsidR="008B236B" w:rsidRPr="008D145C" w:rsidTr="006F2035">
        <w:tc>
          <w:tcPr>
            <w:tcW w:w="2031" w:type="pct"/>
          </w:tcPr>
          <w:p w:rsidR="008B236B" w:rsidRPr="008D145C" w:rsidRDefault="008B236B" w:rsidP="006F2035">
            <w:pPr>
              <w:pStyle w:val="NoSpacing"/>
            </w:pPr>
            <w:r w:rsidRPr="008D145C">
              <w:t xml:space="preserve">Прием пищи: </w:t>
            </w:r>
          </w:p>
          <w:p w:rsidR="008B236B" w:rsidRPr="008D145C" w:rsidRDefault="008B236B" w:rsidP="006F2035">
            <w:pPr>
              <w:pStyle w:val="NoSpacing"/>
            </w:pPr>
            <w:r w:rsidRPr="008D145C">
              <w:t xml:space="preserve">Самостоятельно </w:t>
            </w:r>
          </w:p>
          <w:p w:rsidR="008B236B" w:rsidRPr="008D145C" w:rsidRDefault="008B236B" w:rsidP="006F2035">
            <w:pPr>
              <w:pStyle w:val="NoSpacing"/>
            </w:pPr>
            <w:r w:rsidRPr="008D145C">
              <w:t>Требуется помощь</w:t>
            </w:r>
          </w:p>
        </w:tc>
        <w:tc>
          <w:tcPr>
            <w:tcW w:w="61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63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</w:tr>
      <w:tr w:rsidR="008B236B" w:rsidRPr="008D145C" w:rsidTr="006F2035">
        <w:tc>
          <w:tcPr>
            <w:tcW w:w="2031" w:type="pct"/>
          </w:tcPr>
          <w:p w:rsidR="008B236B" w:rsidRPr="008D145C" w:rsidRDefault="008B236B" w:rsidP="006F2035">
            <w:pPr>
              <w:pStyle w:val="NoSpacing"/>
              <w:spacing w:line="360" w:lineRule="auto"/>
            </w:pPr>
            <w:r w:rsidRPr="008D145C">
              <w:t>Вес</w:t>
            </w:r>
          </w:p>
        </w:tc>
        <w:tc>
          <w:tcPr>
            <w:tcW w:w="61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63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</w:tr>
      <w:tr w:rsidR="008B236B" w:rsidRPr="008D145C" w:rsidTr="006F2035">
        <w:tc>
          <w:tcPr>
            <w:tcW w:w="2031" w:type="pct"/>
          </w:tcPr>
          <w:p w:rsidR="008B236B" w:rsidRPr="008D145C" w:rsidRDefault="008B236B" w:rsidP="006F2035">
            <w:pPr>
              <w:pStyle w:val="NoSpacing"/>
              <w:spacing w:line="360" w:lineRule="auto"/>
            </w:pPr>
            <w:r w:rsidRPr="008D145C">
              <w:t>Суточный диурез</w:t>
            </w:r>
          </w:p>
        </w:tc>
        <w:tc>
          <w:tcPr>
            <w:tcW w:w="61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63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</w:tr>
      <w:tr w:rsidR="008B236B" w:rsidRPr="008D145C" w:rsidTr="006F2035">
        <w:tc>
          <w:tcPr>
            <w:tcW w:w="2031" w:type="pct"/>
          </w:tcPr>
          <w:p w:rsidR="008B236B" w:rsidRPr="008D145C" w:rsidRDefault="008B236B" w:rsidP="006F2035">
            <w:pPr>
              <w:pStyle w:val="NoSpacing"/>
            </w:pPr>
            <w:r w:rsidRPr="008D145C">
              <w:t xml:space="preserve">Для диабетиков: </w:t>
            </w:r>
          </w:p>
          <w:p w:rsidR="008B236B" w:rsidRPr="008D145C" w:rsidRDefault="008B236B" w:rsidP="006F2035">
            <w:pPr>
              <w:pStyle w:val="NoSpacing"/>
            </w:pPr>
            <w:r w:rsidRPr="008D145C">
              <w:t>уровень сахара в крови</w:t>
            </w:r>
          </w:p>
        </w:tc>
        <w:tc>
          <w:tcPr>
            <w:tcW w:w="61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63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</w:tr>
      <w:tr w:rsidR="008B236B" w:rsidRPr="008D145C" w:rsidTr="006F2035">
        <w:tc>
          <w:tcPr>
            <w:tcW w:w="2031" w:type="pct"/>
          </w:tcPr>
          <w:p w:rsidR="008B236B" w:rsidRPr="008D145C" w:rsidRDefault="008B236B" w:rsidP="006F2035">
            <w:pPr>
              <w:pStyle w:val="NoSpacing"/>
            </w:pPr>
            <w:r w:rsidRPr="008D145C">
              <w:t>Двигательная активность:</w:t>
            </w:r>
          </w:p>
          <w:p w:rsidR="008B236B" w:rsidRPr="008D145C" w:rsidRDefault="008B236B" w:rsidP="006F2035">
            <w:pPr>
              <w:pStyle w:val="NoSpacing"/>
            </w:pPr>
            <w:r w:rsidRPr="008D145C">
              <w:t>Самостоятельная</w:t>
            </w:r>
          </w:p>
          <w:p w:rsidR="008B236B" w:rsidRPr="008D145C" w:rsidRDefault="008B236B" w:rsidP="006F2035">
            <w:pPr>
              <w:pStyle w:val="NoSpacing"/>
            </w:pPr>
            <w:r w:rsidRPr="008D145C">
              <w:t>Требуется помощь (костыль, трость, каталка)</w:t>
            </w:r>
          </w:p>
        </w:tc>
        <w:tc>
          <w:tcPr>
            <w:tcW w:w="61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63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</w:tr>
      <w:tr w:rsidR="008B236B" w:rsidRPr="008D145C" w:rsidTr="006F2035">
        <w:tc>
          <w:tcPr>
            <w:tcW w:w="2031" w:type="pct"/>
          </w:tcPr>
          <w:p w:rsidR="008B236B" w:rsidRPr="008D145C" w:rsidRDefault="008B236B" w:rsidP="006F2035">
            <w:pPr>
              <w:pStyle w:val="NoSpacing"/>
            </w:pPr>
            <w:r w:rsidRPr="008D145C">
              <w:t xml:space="preserve">Личная гигиена: </w:t>
            </w:r>
          </w:p>
          <w:p w:rsidR="008B236B" w:rsidRPr="008D145C" w:rsidRDefault="008B236B" w:rsidP="006F2035">
            <w:pPr>
              <w:pStyle w:val="NoSpacing"/>
            </w:pPr>
            <w:r w:rsidRPr="008D145C">
              <w:t xml:space="preserve">Самостоятельная </w:t>
            </w:r>
          </w:p>
          <w:p w:rsidR="008B236B" w:rsidRPr="008D145C" w:rsidRDefault="008B236B" w:rsidP="006F2035">
            <w:pPr>
              <w:pStyle w:val="NoSpacing"/>
            </w:pPr>
            <w:r w:rsidRPr="008D145C">
              <w:t>Необходима помощь</w:t>
            </w:r>
          </w:p>
        </w:tc>
        <w:tc>
          <w:tcPr>
            <w:tcW w:w="61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63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</w:tr>
      <w:tr w:rsidR="008B236B" w:rsidRPr="008D145C" w:rsidTr="006F2035">
        <w:trPr>
          <w:trHeight w:val="527"/>
        </w:trPr>
        <w:tc>
          <w:tcPr>
            <w:tcW w:w="2031" w:type="pct"/>
          </w:tcPr>
          <w:p w:rsidR="008B236B" w:rsidRPr="008D145C" w:rsidRDefault="008B236B" w:rsidP="006F2035">
            <w:pPr>
              <w:pStyle w:val="NoSpacing"/>
            </w:pPr>
            <w:r w:rsidRPr="008D145C">
              <w:t xml:space="preserve">Физиологические отправления: </w:t>
            </w:r>
          </w:p>
          <w:p w:rsidR="008B236B" w:rsidRPr="008D145C" w:rsidRDefault="008B236B" w:rsidP="006F2035">
            <w:pPr>
              <w:pStyle w:val="NoSpacing"/>
            </w:pPr>
            <w:r w:rsidRPr="008D145C">
              <w:t xml:space="preserve">Стул </w:t>
            </w:r>
          </w:p>
        </w:tc>
        <w:tc>
          <w:tcPr>
            <w:tcW w:w="61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63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</w:tr>
      <w:tr w:rsidR="008B236B" w:rsidRPr="008D145C" w:rsidTr="006F2035">
        <w:trPr>
          <w:trHeight w:val="297"/>
        </w:trPr>
        <w:tc>
          <w:tcPr>
            <w:tcW w:w="2031" w:type="pct"/>
          </w:tcPr>
          <w:p w:rsidR="008B236B" w:rsidRPr="008D145C" w:rsidRDefault="008B236B" w:rsidP="006F2035">
            <w:pPr>
              <w:pStyle w:val="NoSpacing"/>
            </w:pPr>
            <w:r w:rsidRPr="008D145C">
              <w:t xml:space="preserve">Физиологические отправления: </w:t>
            </w:r>
          </w:p>
          <w:p w:rsidR="008B236B" w:rsidRPr="008D145C" w:rsidRDefault="008B236B" w:rsidP="006F2035">
            <w:pPr>
              <w:pStyle w:val="NoSpacing"/>
            </w:pPr>
            <w:r w:rsidRPr="008D145C">
              <w:t>Мочеиспускание</w:t>
            </w:r>
          </w:p>
        </w:tc>
        <w:tc>
          <w:tcPr>
            <w:tcW w:w="61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63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</w:tr>
      <w:tr w:rsidR="008B236B" w:rsidRPr="008D145C" w:rsidTr="006F2035">
        <w:tc>
          <w:tcPr>
            <w:tcW w:w="2031" w:type="pct"/>
          </w:tcPr>
          <w:p w:rsidR="008B236B" w:rsidRPr="008D145C" w:rsidRDefault="008B236B" w:rsidP="006F2035">
            <w:pPr>
              <w:pStyle w:val="NoSpacing"/>
            </w:pPr>
            <w:r w:rsidRPr="008D145C">
              <w:t>Купание:</w:t>
            </w:r>
          </w:p>
          <w:p w:rsidR="008B236B" w:rsidRPr="008D145C" w:rsidRDefault="008B236B" w:rsidP="006F2035">
            <w:pPr>
              <w:pStyle w:val="NoSpacing"/>
            </w:pPr>
            <w:r w:rsidRPr="008D145C">
              <w:t xml:space="preserve"> Душ </w:t>
            </w:r>
          </w:p>
          <w:p w:rsidR="008B236B" w:rsidRPr="008D145C" w:rsidRDefault="008B236B" w:rsidP="006F2035">
            <w:pPr>
              <w:pStyle w:val="NoSpacing"/>
            </w:pPr>
            <w:r w:rsidRPr="008D145C">
              <w:t>Ванна</w:t>
            </w:r>
          </w:p>
          <w:p w:rsidR="008B236B" w:rsidRPr="008D145C" w:rsidRDefault="008B236B" w:rsidP="006F2035">
            <w:pPr>
              <w:pStyle w:val="NoSpacing"/>
            </w:pPr>
            <w:r w:rsidRPr="008D145C">
              <w:t>Частично в постели</w:t>
            </w:r>
          </w:p>
        </w:tc>
        <w:tc>
          <w:tcPr>
            <w:tcW w:w="61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63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</w:tr>
      <w:tr w:rsidR="008B236B" w:rsidRPr="008D145C" w:rsidTr="006F2035">
        <w:tc>
          <w:tcPr>
            <w:tcW w:w="2031" w:type="pct"/>
          </w:tcPr>
          <w:p w:rsidR="008B236B" w:rsidRPr="008D145C" w:rsidRDefault="008B236B" w:rsidP="006F2035">
            <w:pPr>
              <w:pStyle w:val="NoSpacing"/>
              <w:spacing w:line="360" w:lineRule="auto"/>
            </w:pPr>
            <w:r w:rsidRPr="008D145C">
              <w:t>Полная независимость</w:t>
            </w:r>
          </w:p>
        </w:tc>
        <w:tc>
          <w:tcPr>
            <w:tcW w:w="61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63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</w:tr>
      <w:tr w:rsidR="008B236B" w:rsidRPr="008D145C" w:rsidTr="006F2035">
        <w:tc>
          <w:tcPr>
            <w:tcW w:w="2031" w:type="pct"/>
          </w:tcPr>
          <w:p w:rsidR="008B236B" w:rsidRPr="008D145C" w:rsidRDefault="008B236B" w:rsidP="006F2035">
            <w:pPr>
              <w:pStyle w:val="NoSpacing"/>
              <w:spacing w:line="360" w:lineRule="auto"/>
            </w:pPr>
            <w:r w:rsidRPr="008D145C">
              <w:t>Осмотр на педикулез</w:t>
            </w:r>
          </w:p>
        </w:tc>
        <w:tc>
          <w:tcPr>
            <w:tcW w:w="61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63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</w:tr>
      <w:tr w:rsidR="008B236B" w:rsidRPr="008D145C" w:rsidTr="006F2035">
        <w:tc>
          <w:tcPr>
            <w:tcW w:w="2031" w:type="pct"/>
          </w:tcPr>
          <w:p w:rsidR="008B236B" w:rsidRPr="008D145C" w:rsidRDefault="008B236B" w:rsidP="006F2035">
            <w:pPr>
              <w:pStyle w:val="NoSpacing"/>
              <w:spacing w:line="360" w:lineRule="auto"/>
            </w:pPr>
            <w:r w:rsidRPr="008D145C">
              <w:t xml:space="preserve">Посетители </w:t>
            </w:r>
          </w:p>
        </w:tc>
        <w:tc>
          <w:tcPr>
            <w:tcW w:w="61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5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57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  <w:tc>
          <w:tcPr>
            <w:tcW w:w="633" w:type="pct"/>
            <w:gridSpan w:val="2"/>
          </w:tcPr>
          <w:p w:rsidR="008B236B" w:rsidRPr="008D145C" w:rsidRDefault="008B236B" w:rsidP="006F2035">
            <w:pPr>
              <w:pStyle w:val="NoSpacing"/>
              <w:jc w:val="center"/>
            </w:pPr>
          </w:p>
        </w:tc>
      </w:tr>
    </w:tbl>
    <w:p w:rsidR="008B236B" w:rsidRPr="008D145C" w:rsidRDefault="008B236B" w:rsidP="006F2035">
      <w:pPr>
        <w:pStyle w:val="NoSpacing"/>
      </w:pPr>
    </w:p>
    <w:p w:rsidR="008B236B" w:rsidRPr="008D145C" w:rsidRDefault="008B236B" w:rsidP="006F2035">
      <w:pPr>
        <w:pStyle w:val="NoSpacing"/>
        <w:rPr>
          <w:i/>
        </w:rPr>
      </w:pPr>
      <w:r w:rsidRPr="008D145C">
        <w:rPr>
          <w:i/>
        </w:rPr>
        <w:t>Условные обозначения:</w:t>
      </w:r>
    </w:p>
    <w:p w:rsidR="008B236B" w:rsidRPr="008D145C" w:rsidRDefault="008B236B" w:rsidP="006F2035">
      <w:pPr>
        <w:pStyle w:val="NoSpacing"/>
      </w:pPr>
    </w:p>
    <w:p w:rsidR="008B236B" w:rsidRPr="008D145C" w:rsidRDefault="008B236B" w:rsidP="006F2035">
      <w:pPr>
        <w:pStyle w:val="NoSpacing"/>
      </w:pPr>
      <w:r w:rsidRPr="008D145C">
        <w:t xml:space="preserve">Температура, пульс, ЧД, АД </w:t>
      </w:r>
      <w:r w:rsidRPr="008D145C">
        <w:tab/>
        <w:t>- цифровая запись</w:t>
      </w:r>
    </w:p>
    <w:p w:rsidR="008B236B" w:rsidRPr="008D145C" w:rsidRDefault="008B236B" w:rsidP="006F2035">
      <w:pPr>
        <w:pStyle w:val="NoSpacing"/>
      </w:pPr>
      <w:r w:rsidRPr="008D145C">
        <w:t>Кашель, сон</w:t>
      </w:r>
      <w:r w:rsidRPr="008D145C">
        <w:tab/>
      </w:r>
      <w:r w:rsidRPr="008D145C">
        <w:tab/>
      </w:r>
      <w:r w:rsidRPr="008D145C">
        <w:tab/>
        <w:t>- (+) (-) в соответствующей графе</w:t>
      </w:r>
    </w:p>
    <w:p w:rsidR="008B236B" w:rsidRPr="008D145C" w:rsidRDefault="008B236B" w:rsidP="006F2035">
      <w:pPr>
        <w:pStyle w:val="NoSpacing"/>
      </w:pPr>
      <w:r w:rsidRPr="008D145C">
        <w:t xml:space="preserve">Настроение </w:t>
      </w:r>
      <w:r w:rsidRPr="008D145C">
        <w:tab/>
      </w:r>
      <w:r w:rsidRPr="008D145C">
        <w:tab/>
      </w:r>
      <w:r w:rsidRPr="008D145C">
        <w:tab/>
        <w:t>- (+) (-)</w:t>
      </w:r>
    </w:p>
    <w:p w:rsidR="008B236B" w:rsidRPr="008D145C" w:rsidRDefault="008B236B" w:rsidP="006F2035">
      <w:pPr>
        <w:pStyle w:val="NoSpacing"/>
        <w:rPr>
          <w:sz w:val="22"/>
          <w:szCs w:val="22"/>
        </w:rPr>
      </w:pPr>
    </w:p>
    <w:p w:rsidR="008B236B" w:rsidRPr="00737D02" w:rsidRDefault="008B236B" w:rsidP="006F2035">
      <w:pPr>
        <w:pStyle w:val="NoSpacing"/>
        <w:rPr>
          <w:i/>
        </w:rPr>
      </w:pPr>
    </w:p>
    <w:p w:rsidR="008B236B" w:rsidRDefault="008B236B" w:rsidP="006F2035">
      <w:pPr>
        <w:pStyle w:val="NoSpacing"/>
        <w:rPr>
          <w:i/>
        </w:rPr>
      </w:pPr>
    </w:p>
    <w:p w:rsidR="008B236B" w:rsidRDefault="008B236B" w:rsidP="006F2035">
      <w:pPr>
        <w:pStyle w:val="NoSpacing"/>
        <w:rPr>
          <w:i/>
        </w:rPr>
      </w:pPr>
    </w:p>
    <w:p w:rsidR="008B236B" w:rsidRDefault="008B236B" w:rsidP="006F2035">
      <w:pPr>
        <w:pStyle w:val="NoSpacing"/>
        <w:rPr>
          <w:i/>
        </w:rPr>
      </w:pPr>
    </w:p>
    <w:p w:rsidR="008B236B" w:rsidRDefault="008B236B" w:rsidP="006F2035">
      <w:pPr>
        <w:pStyle w:val="NoSpacing"/>
        <w:rPr>
          <w:i/>
        </w:rPr>
      </w:pPr>
    </w:p>
    <w:p w:rsidR="008B236B" w:rsidRDefault="008B236B" w:rsidP="006F2035">
      <w:pPr>
        <w:pStyle w:val="NoSpacing"/>
        <w:rPr>
          <w:i/>
        </w:rPr>
      </w:pPr>
    </w:p>
    <w:p w:rsidR="008B236B" w:rsidRDefault="008B236B" w:rsidP="006F2035">
      <w:pPr>
        <w:pStyle w:val="NoSpacing"/>
        <w:rPr>
          <w:i/>
        </w:rPr>
      </w:pPr>
    </w:p>
    <w:p w:rsidR="008B236B" w:rsidRDefault="008B236B" w:rsidP="006F2035">
      <w:pPr>
        <w:pStyle w:val="NoSpacing"/>
        <w:rPr>
          <w:i/>
        </w:rPr>
      </w:pPr>
    </w:p>
    <w:p w:rsidR="008B236B" w:rsidRDefault="008B236B" w:rsidP="006F2035">
      <w:pPr>
        <w:pStyle w:val="NoSpacing"/>
        <w:rPr>
          <w:i/>
        </w:rPr>
      </w:pPr>
    </w:p>
    <w:p w:rsidR="008B236B" w:rsidRDefault="008B236B" w:rsidP="006F2035">
      <w:pPr>
        <w:pStyle w:val="NoSpacing"/>
        <w:rPr>
          <w:i/>
        </w:rPr>
      </w:pPr>
    </w:p>
    <w:p w:rsidR="008B236B" w:rsidRDefault="008B236B" w:rsidP="006F2035">
      <w:pPr>
        <w:pStyle w:val="NoSpacing"/>
        <w:rPr>
          <w:i/>
        </w:rPr>
      </w:pPr>
    </w:p>
    <w:p w:rsidR="008B236B" w:rsidRDefault="008B236B" w:rsidP="006F2035">
      <w:pPr>
        <w:pStyle w:val="NoSpacing"/>
        <w:rPr>
          <w:i/>
        </w:rPr>
      </w:pPr>
    </w:p>
    <w:p w:rsidR="008B236B" w:rsidRDefault="008B236B" w:rsidP="006F2035">
      <w:pPr>
        <w:pStyle w:val="NoSpacing"/>
        <w:rPr>
          <w:i/>
        </w:rPr>
      </w:pPr>
    </w:p>
    <w:p w:rsidR="008B236B" w:rsidRDefault="008B236B" w:rsidP="006F2035">
      <w:pPr>
        <w:pStyle w:val="NoSpacing"/>
        <w:rPr>
          <w:i/>
        </w:rPr>
      </w:pPr>
    </w:p>
    <w:p w:rsidR="008B236B" w:rsidRDefault="008B236B" w:rsidP="006F2035">
      <w:pPr>
        <w:pStyle w:val="NoSpacing"/>
        <w:rPr>
          <w:i/>
        </w:rPr>
      </w:pPr>
    </w:p>
    <w:p w:rsidR="008B236B" w:rsidRDefault="008B236B" w:rsidP="006F2035">
      <w:pPr>
        <w:pStyle w:val="NoSpacing"/>
        <w:rPr>
          <w:i/>
        </w:rPr>
      </w:pPr>
    </w:p>
    <w:p w:rsidR="008B236B" w:rsidRDefault="008B236B" w:rsidP="006F2035">
      <w:pPr>
        <w:pStyle w:val="NoSpacing"/>
        <w:rPr>
          <w:i/>
        </w:rPr>
      </w:pPr>
    </w:p>
    <w:p w:rsidR="008B236B" w:rsidRDefault="008B236B" w:rsidP="006F2035">
      <w:pPr>
        <w:pStyle w:val="NoSpacing"/>
        <w:rPr>
          <w:i/>
        </w:rPr>
      </w:pPr>
    </w:p>
    <w:p w:rsidR="008B236B" w:rsidRDefault="008B236B" w:rsidP="006F2035">
      <w:pPr>
        <w:pStyle w:val="NoSpacing"/>
        <w:rPr>
          <w:i/>
        </w:rPr>
      </w:pPr>
    </w:p>
    <w:p w:rsidR="008B236B" w:rsidRDefault="008B236B" w:rsidP="006F2035">
      <w:pPr>
        <w:pStyle w:val="NoSpacing"/>
        <w:rPr>
          <w:i/>
        </w:rPr>
      </w:pPr>
    </w:p>
    <w:p w:rsidR="008B236B" w:rsidRDefault="008B236B" w:rsidP="006F2035">
      <w:pPr>
        <w:pStyle w:val="NoSpacing"/>
        <w:rPr>
          <w:i/>
        </w:rPr>
      </w:pPr>
    </w:p>
    <w:p w:rsidR="008B236B" w:rsidRDefault="008B236B" w:rsidP="006F2035">
      <w:pPr>
        <w:pStyle w:val="NoSpacing"/>
        <w:rPr>
          <w:i/>
        </w:rPr>
      </w:pPr>
    </w:p>
    <w:p w:rsidR="008B236B" w:rsidRDefault="008B236B" w:rsidP="006F2035">
      <w:pPr>
        <w:pStyle w:val="NoSpacing"/>
        <w:rPr>
          <w:i/>
        </w:rPr>
      </w:pPr>
    </w:p>
    <w:p w:rsidR="008B236B" w:rsidRDefault="008B236B" w:rsidP="006F2035">
      <w:pPr>
        <w:pStyle w:val="NoSpacing"/>
        <w:rPr>
          <w:i/>
        </w:rPr>
      </w:pPr>
    </w:p>
    <w:p w:rsidR="008B236B" w:rsidRDefault="008B236B" w:rsidP="006F2035">
      <w:pPr>
        <w:pStyle w:val="NoSpacing"/>
        <w:rPr>
          <w:i/>
        </w:rPr>
      </w:pPr>
    </w:p>
    <w:p w:rsidR="008B236B" w:rsidRDefault="008B236B" w:rsidP="006F2035">
      <w:pPr>
        <w:pStyle w:val="NoSpacing"/>
        <w:rPr>
          <w:i/>
        </w:rPr>
      </w:pPr>
    </w:p>
    <w:p w:rsidR="008B236B" w:rsidRDefault="008B236B" w:rsidP="006F2035">
      <w:pPr>
        <w:pStyle w:val="NoSpacing"/>
        <w:rPr>
          <w:i/>
        </w:rPr>
      </w:pPr>
    </w:p>
    <w:p w:rsidR="008B236B" w:rsidRDefault="008B236B" w:rsidP="006F2035">
      <w:pPr>
        <w:pStyle w:val="NoSpacing"/>
        <w:rPr>
          <w:i/>
        </w:rPr>
      </w:pPr>
    </w:p>
    <w:p w:rsidR="008B236B" w:rsidRDefault="008B236B" w:rsidP="006F2035">
      <w:pPr>
        <w:pStyle w:val="NoSpacing"/>
        <w:rPr>
          <w:i/>
        </w:rPr>
      </w:pPr>
    </w:p>
    <w:p w:rsidR="008B236B" w:rsidRDefault="008B236B" w:rsidP="006F2035">
      <w:pPr>
        <w:pStyle w:val="NoSpacing"/>
        <w:rPr>
          <w:i/>
        </w:rPr>
      </w:pPr>
    </w:p>
    <w:p w:rsidR="008B236B" w:rsidRDefault="008B236B" w:rsidP="006F2035">
      <w:pPr>
        <w:pStyle w:val="NoSpacing"/>
        <w:rPr>
          <w:i/>
        </w:rPr>
      </w:pPr>
    </w:p>
    <w:p w:rsidR="008B236B" w:rsidRPr="00F678B2" w:rsidRDefault="008B236B" w:rsidP="006F2035">
      <w:pPr>
        <w:pStyle w:val="NoSpacing"/>
        <w:jc w:val="center"/>
        <w:rPr>
          <w:b/>
        </w:rPr>
      </w:pPr>
      <w:r w:rsidRPr="00F678B2">
        <w:rPr>
          <w:b/>
        </w:rPr>
        <w:t>Оценка принимаемого лекарства (все назначенные лекарственные препараты)</w:t>
      </w:r>
    </w:p>
    <w:p w:rsidR="008B236B" w:rsidRPr="00737D02" w:rsidRDefault="008B236B" w:rsidP="006F2035">
      <w:pPr>
        <w:pStyle w:val="NoSpacing"/>
        <w:rPr>
          <w:i/>
        </w:rPr>
      </w:pPr>
    </w:p>
    <w:p w:rsidR="008B236B" w:rsidRDefault="008B236B" w:rsidP="006F2035">
      <w:pPr>
        <w:pStyle w:val="NoSpacing"/>
      </w:pPr>
      <w:r w:rsidRPr="00737D02">
        <w:t>Ф.И.О. больного ____________________________________</w:t>
      </w:r>
      <w:r>
        <w:t>___________________________</w:t>
      </w:r>
    </w:p>
    <w:p w:rsidR="008B236B" w:rsidRPr="00737D02" w:rsidRDefault="008B236B" w:rsidP="006F2035">
      <w:pPr>
        <w:pStyle w:val="NoSpacing"/>
      </w:pPr>
    </w:p>
    <w:p w:rsidR="008B236B" w:rsidRPr="00737D02" w:rsidRDefault="008B236B" w:rsidP="006F2035">
      <w:pPr>
        <w:pStyle w:val="NoSpacing"/>
      </w:pPr>
      <w:r w:rsidRPr="00737D02">
        <w:t>Диагноз ______________________________________________</w:t>
      </w:r>
      <w:r>
        <w:t>________________________</w:t>
      </w:r>
    </w:p>
    <w:p w:rsidR="008B236B" w:rsidRPr="00737D02" w:rsidRDefault="008B236B" w:rsidP="006F2035">
      <w:pPr>
        <w:pStyle w:val="NoSpacing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1"/>
        <w:gridCol w:w="3553"/>
        <w:gridCol w:w="3500"/>
      </w:tblGrid>
      <w:tr w:rsidR="008B236B" w:rsidRPr="008D145C" w:rsidTr="006F2035">
        <w:tc>
          <w:tcPr>
            <w:tcW w:w="2801" w:type="dxa"/>
          </w:tcPr>
          <w:p w:rsidR="008B236B" w:rsidRPr="008D145C" w:rsidRDefault="008B236B" w:rsidP="006F2035">
            <w:pPr>
              <w:pStyle w:val="NoSpacing"/>
              <w:jc w:val="center"/>
              <w:rPr>
                <w:b/>
              </w:rPr>
            </w:pPr>
            <w:r w:rsidRPr="008D145C">
              <w:rPr>
                <w:b/>
              </w:rPr>
              <w:t>Характеристика препарата</w:t>
            </w:r>
          </w:p>
        </w:tc>
        <w:tc>
          <w:tcPr>
            <w:tcW w:w="3553" w:type="dxa"/>
          </w:tcPr>
          <w:p w:rsidR="008B236B" w:rsidRPr="00A36FF5" w:rsidRDefault="008B236B" w:rsidP="006F2035">
            <w:pPr>
              <w:pStyle w:val="NoSpacing"/>
              <w:jc w:val="center"/>
              <w:rPr>
                <w:b/>
              </w:rPr>
            </w:pPr>
            <w:r w:rsidRPr="00A36FF5">
              <w:rPr>
                <w:b/>
              </w:rPr>
              <w:t>Назначенные лекарственные препараты</w:t>
            </w:r>
          </w:p>
        </w:tc>
        <w:tc>
          <w:tcPr>
            <w:tcW w:w="3500" w:type="dxa"/>
          </w:tcPr>
          <w:p w:rsidR="008B236B" w:rsidRPr="008D145C" w:rsidRDefault="008B236B" w:rsidP="006F2035">
            <w:pPr>
              <w:pStyle w:val="NoSpacing"/>
              <w:jc w:val="center"/>
            </w:pPr>
            <w:r w:rsidRPr="00A36FF5">
              <w:rPr>
                <w:b/>
              </w:rPr>
              <w:t>Назначенные лекарственные препараты</w:t>
            </w:r>
          </w:p>
        </w:tc>
      </w:tr>
      <w:tr w:rsidR="008B236B" w:rsidRPr="008D145C" w:rsidTr="006F2035">
        <w:tc>
          <w:tcPr>
            <w:tcW w:w="2801" w:type="dxa"/>
          </w:tcPr>
          <w:p w:rsidR="008B236B" w:rsidRPr="008D145C" w:rsidRDefault="008B236B" w:rsidP="006F2035">
            <w:pPr>
              <w:pStyle w:val="NoSpacing"/>
            </w:pPr>
            <w:r w:rsidRPr="008D145C">
              <w:t>Название</w:t>
            </w:r>
            <w:r>
              <w:t xml:space="preserve"> лекарственно препарата </w:t>
            </w:r>
          </w:p>
          <w:p w:rsidR="008B236B" w:rsidRPr="008D145C" w:rsidRDefault="008B236B" w:rsidP="006F2035">
            <w:pPr>
              <w:pStyle w:val="NoSpacing"/>
            </w:pPr>
          </w:p>
        </w:tc>
        <w:tc>
          <w:tcPr>
            <w:tcW w:w="3553" w:type="dxa"/>
          </w:tcPr>
          <w:p w:rsidR="008B236B" w:rsidRPr="008D145C" w:rsidRDefault="008B236B" w:rsidP="006F2035">
            <w:pPr>
              <w:pStyle w:val="NoSpacing"/>
            </w:pPr>
          </w:p>
        </w:tc>
        <w:tc>
          <w:tcPr>
            <w:tcW w:w="3500" w:type="dxa"/>
          </w:tcPr>
          <w:p w:rsidR="008B236B" w:rsidRPr="008D145C" w:rsidRDefault="008B236B" w:rsidP="006F2035">
            <w:pPr>
              <w:pStyle w:val="NoSpacing"/>
            </w:pPr>
          </w:p>
        </w:tc>
      </w:tr>
      <w:tr w:rsidR="008B236B" w:rsidRPr="008D145C" w:rsidTr="006F2035">
        <w:tc>
          <w:tcPr>
            <w:tcW w:w="2801" w:type="dxa"/>
          </w:tcPr>
          <w:p w:rsidR="008B236B" w:rsidRPr="008D145C" w:rsidRDefault="008B236B" w:rsidP="006F2035">
            <w:pPr>
              <w:pStyle w:val="NoSpacing"/>
            </w:pPr>
            <w:r>
              <w:t>Фармакологическая г</w:t>
            </w:r>
            <w:r w:rsidRPr="008D145C">
              <w:t>руппа препаратов</w:t>
            </w:r>
          </w:p>
          <w:p w:rsidR="008B236B" w:rsidRPr="008D145C" w:rsidRDefault="008B236B" w:rsidP="006F2035">
            <w:pPr>
              <w:pStyle w:val="NoSpacing"/>
            </w:pPr>
          </w:p>
          <w:p w:rsidR="008B236B" w:rsidRPr="008D145C" w:rsidRDefault="008B236B" w:rsidP="006F2035">
            <w:pPr>
              <w:pStyle w:val="NoSpacing"/>
            </w:pPr>
          </w:p>
        </w:tc>
        <w:tc>
          <w:tcPr>
            <w:tcW w:w="3553" w:type="dxa"/>
          </w:tcPr>
          <w:p w:rsidR="008B236B" w:rsidRPr="008D145C" w:rsidRDefault="008B236B" w:rsidP="006F2035">
            <w:pPr>
              <w:pStyle w:val="NoSpacing"/>
            </w:pPr>
          </w:p>
        </w:tc>
        <w:tc>
          <w:tcPr>
            <w:tcW w:w="3500" w:type="dxa"/>
          </w:tcPr>
          <w:p w:rsidR="008B236B" w:rsidRPr="008D145C" w:rsidRDefault="008B236B" w:rsidP="006F2035">
            <w:pPr>
              <w:pStyle w:val="NoSpacing"/>
            </w:pPr>
          </w:p>
        </w:tc>
      </w:tr>
      <w:tr w:rsidR="008B236B" w:rsidRPr="008D145C" w:rsidTr="006F2035">
        <w:trPr>
          <w:trHeight w:val="1780"/>
        </w:trPr>
        <w:tc>
          <w:tcPr>
            <w:tcW w:w="2801" w:type="dxa"/>
          </w:tcPr>
          <w:p w:rsidR="008B236B" w:rsidRPr="008D145C" w:rsidRDefault="008B236B" w:rsidP="006F2035">
            <w:pPr>
              <w:pStyle w:val="NoSpacing"/>
            </w:pPr>
            <w:r w:rsidRPr="008D145C">
              <w:t>Фармакологическое действие (включая детоксикацию и выведение</w:t>
            </w:r>
          </w:p>
        </w:tc>
        <w:tc>
          <w:tcPr>
            <w:tcW w:w="3553" w:type="dxa"/>
          </w:tcPr>
          <w:p w:rsidR="008B236B" w:rsidRPr="008D145C" w:rsidRDefault="008B236B" w:rsidP="006F2035">
            <w:pPr>
              <w:pStyle w:val="NoSpacing"/>
            </w:pPr>
          </w:p>
        </w:tc>
        <w:tc>
          <w:tcPr>
            <w:tcW w:w="3500" w:type="dxa"/>
          </w:tcPr>
          <w:p w:rsidR="008B236B" w:rsidRPr="008D145C" w:rsidRDefault="008B236B" w:rsidP="006F2035">
            <w:pPr>
              <w:pStyle w:val="NoSpacing"/>
            </w:pPr>
          </w:p>
        </w:tc>
      </w:tr>
      <w:tr w:rsidR="008B236B" w:rsidRPr="008D145C" w:rsidTr="006F2035">
        <w:tc>
          <w:tcPr>
            <w:tcW w:w="2801" w:type="dxa"/>
          </w:tcPr>
          <w:p w:rsidR="008B236B" w:rsidRPr="008D145C" w:rsidRDefault="008B236B" w:rsidP="006F2035">
            <w:pPr>
              <w:pStyle w:val="NoSpacing"/>
            </w:pPr>
            <w:r w:rsidRPr="008D145C">
              <w:t>Показания</w:t>
            </w:r>
          </w:p>
          <w:p w:rsidR="008B236B" w:rsidRPr="008D145C" w:rsidRDefault="008B236B" w:rsidP="006F2035">
            <w:pPr>
              <w:pStyle w:val="NoSpacing"/>
            </w:pPr>
          </w:p>
          <w:p w:rsidR="008B236B" w:rsidRPr="008D145C" w:rsidRDefault="008B236B" w:rsidP="006F2035">
            <w:pPr>
              <w:pStyle w:val="NoSpacing"/>
            </w:pPr>
          </w:p>
          <w:p w:rsidR="008B236B" w:rsidRPr="008D145C" w:rsidRDefault="008B236B" w:rsidP="006F2035">
            <w:pPr>
              <w:pStyle w:val="NoSpacing"/>
            </w:pPr>
          </w:p>
        </w:tc>
        <w:tc>
          <w:tcPr>
            <w:tcW w:w="3553" w:type="dxa"/>
          </w:tcPr>
          <w:p w:rsidR="008B236B" w:rsidRPr="008D145C" w:rsidRDefault="008B236B" w:rsidP="006F2035">
            <w:pPr>
              <w:pStyle w:val="NoSpacing"/>
            </w:pPr>
          </w:p>
        </w:tc>
        <w:tc>
          <w:tcPr>
            <w:tcW w:w="3500" w:type="dxa"/>
          </w:tcPr>
          <w:p w:rsidR="008B236B" w:rsidRPr="008D145C" w:rsidRDefault="008B236B" w:rsidP="006F2035">
            <w:pPr>
              <w:pStyle w:val="NoSpacing"/>
            </w:pPr>
          </w:p>
        </w:tc>
      </w:tr>
      <w:tr w:rsidR="008B236B" w:rsidRPr="008D145C" w:rsidTr="006F2035">
        <w:tc>
          <w:tcPr>
            <w:tcW w:w="2801" w:type="dxa"/>
          </w:tcPr>
          <w:p w:rsidR="008B236B" w:rsidRPr="008D145C" w:rsidRDefault="008B236B" w:rsidP="006F2035">
            <w:pPr>
              <w:pStyle w:val="NoSpacing"/>
            </w:pPr>
            <w:r w:rsidRPr="008D145C">
              <w:t>Побочные эффекты</w:t>
            </w:r>
          </w:p>
          <w:p w:rsidR="008B236B" w:rsidRPr="008D145C" w:rsidRDefault="008B236B" w:rsidP="006F2035">
            <w:pPr>
              <w:pStyle w:val="NoSpacing"/>
            </w:pPr>
          </w:p>
          <w:p w:rsidR="008B236B" w:rsidRPr="008D145C" w:rsidRDefault="008B236B" w:rsidP="006F2035">
            <w:pPr>
              <w:pStyle w:val="NoSpacing"/>
            </w:pPr>
          </w:p>
        </w:tc>
        <w:tc>
          <w:tcPr>
            <w:tcW w:w="3553" w:type="dxa"/>
          </w:tcPr>
          <w:p w:rsidR="008B236B" w:rsidRPr="008D145C" w:rsidRDefault="008B236B" w:rsidP="006F2035">
            <w:pPr>
              <w:pStyle w:val="NoSpacing"/>
            </w:pPr>
          </w:p>
        </w:tc>
        <w:tc>
          <w:tcPr>
            <w:tcW w:w="3500" w:type="dxa"/>
          </w:tcPr>
          <w:p w:rsidR="008B236B" w:rsidRPr="008D145C" w:rsidRDefault="008B236B" w:rsidP="006F2035">
            <w:pPr>
              <w:pStyle w:val="NoSpacing"/>
            </w:pPr>
          </w:p>
        </w:tc>
      </w:tr>
      <w:tr w:rsidR="008B236B" w:rsidRPr="008D145C" w:rsidTr="006F2035">
        <w:tc>
          <w:tcPr>
            <w:tcW w:w="2801" w:type="dxa"/>
          </w:tcPr>
          <w:p w:rsidR="008B236B" w:rsidRPr="008D145C" w:rsidRDefault="008B236B" w:rsidP="006F2035">
            <w:pPr>
              <w:pStyle w:val="NoSpacing"/>
            </w:pPr>
            <w:r w:rsidRPr="008D145C">
              <w:t>Противопоказания</w:t>
            </w:r>
          </w:p>
          <w:p w:rsidR="008B236B" w:rsidRPr="008D145C" w:rsidRDefault="008B236B" w:rsidP="006F2035">
            <w:pPr>
              <w:pStyle w:val="NoSpacing"/>
            </w:pPr>
          </w:p>
          <w:p w:rsidR="008B236B" w:rsidRPr="008D145C" w:rsidRDefault="008B236B" w:rsidP="006F2035">
            <w:pPr>
              <w:pStyle w:val="NoSpacing"/>
            </w:pPr>
          </w:p>
        </w:tc>
        <w:tc>
          <w:tcPr>
            <w:tcW w:w="3553" w:type="dxa"/>
          </w:tcPr>
          <w:p w:rsidR="008B236B" w:rsidRPr="008D145C" w:rsidRDefault="008B236B" w:rsidP="006F2035">
            <w:pPr>
              <w:pStyle w:val="NoSpacing"/>
            </w:pPr>
          </w:p>
        </w:tc>
        <w:tc>
          <w:tcPr>
            <w:tcW w:w="3500" w:type="dxa"/>
          </w:tcPr>
          <w:p w:rsidR="008B236B" w:rsidRPr="008D145C" w:rsidRDefault="008B236B" w:rsidP="006F2035">
            <w:pPr>
              <w:pStyle w:val="NoSpacing"/>
            </w:pPr>
          </w:p>
        </w:tc>
      </w:tr>
      <w:tr w:rsidR="008B236B" w:rsidRPr="008D145C" w:rsidTr="006F2035">
        <w:tc>
          <w:tcPr>
            <w:tcW w:w="2801" w:type="dxa"/>
          </w:tcPr>
          <w:p w:rsidR="008B236B" w:rsidRPr="008D145C" w:rsidRDefault="008B236B" w:rsidP="006F2035">
            <w:pPr>
              <w:pStyle w:val="NoSpacing"/>
            </w:pPr>
            <w:r w:rsidRPr="008D145C">
              <w:t>Способ приема (время)</w:t>
            </w:r>
          </w:p>
          <w:p w:rsidR="008B236B" w:rsidRPr="008D145C" w:rsidRDefault="008B236B" w:rsidP="006F2035">
            <w:pPr>
              <w:pStyle w:val="NoSpacing"/>
            </w:pPr>
          </w:p>
          <w:p w:rsidR="008B236B" w:rsidRPr="008D145C" w:rsidRDefault="008B236B" w:rsidP="006F2035">
            <w:pPr>
              <w:pStyle w:val="NoSpacing"/>
            </w:pPr>
          </w:p>
        </w:tc>
        <w:tc>
          <w:tcPr>
            <w:tcW w:w="3553" w:type="dxa"/>
          </w:tcPr>
          <w:p w:rsidR="008B236B" w:rsidRPr="008D145C" w:rsidRDefault="008B236B" w:rsidP="006F2035">
            <w:pPr>
              <w:pStyle w:val="NoSpacing"/>
            </w:pPr>
          </w:p>
        </w:tc>
        <w:tc>
          <w:tcPr>
            <w:tcW w:w="3500" w:type="dxa"/>
          </w:tcPr>
          <w:p w:rsidR="008B236B" w:rsidRPr="008D145C" w:rsidRDefault="008B236B" w:rsidP="006F2035">
            <w:pPr>
              <w:pStyle w:val="NoSpacing"/>
            </w:pPr>
          </w:p>
        </w:tc>
      </w:tr>
      <w:tr w:rsidR="008B236B" w:rsidRPr="008D145C" w:rsidTr="006F2035">
        <w:tc>
          <w:tcPr>
            <w:tcW w:w="2801" w:type="dxa"/>
          </w:tcPr>
          <w:p w:rsidR="008B236B" w:rsidRPr="008D145C" w:rsidRDefault="008B236B" w:rsidP="006F2035">
            <w:pPr>
              <w:pStyle w:val="NoSpacing"/>
            </w:pPr>
            <w:r w:rsidRPr="008D145C">
              <w:t>Доза высшая, разовая</w:t>
            </w:r>
          </w:p>
          <w:p w:rsidR="008B236B" w:rsidRPr="008D145C" w:rsidRDefault="008B236B" w:rsidP="006F2035">
            <w:pPr>
              <w:pStyle w:val="NoSpacing"/>
            </w:pPr>
          </w:p>
          <w:p w:rsidR="008B236B" w:rsidRPr="008D145C" w:rsidRDefault="008B236B" w:rsidP="006F2035">
            <w:pPr>
              <w:pStyle w:val="NoSpacing"/>
            </w:pPr>
            <w:r w:rsidRPr="008D145C">
              <w:t>Назначенная</w:t>
            </w:r>
          </w:p>
          <w:p w:rsidR="008B236B" w:rsidRPr="008D145C" w:rsidRDefault="008B236B" w:rsidP="006F2035">
            <w:pPr>
              <w:pStyle w:val="NoSpacing"/>
            </w:pPr>
          </w:p>
          <w:p w:rsidR="008B236B" w:rsidRPr="008D145C" w:rsidRDefault="008B236B" w:rsidP="006F2035">
            <w:pPr>
              <w:pStyle w:val="NoSpacing"/>
            </w:pPr>
            <w:r w:rsidRPr="008D145C">
              <w:t xml:space="preserve">Минимальная </w:t>
            </w:r>
          </w:p>
        </w:tc>
        <w:tc>
          <w:tcPr>
            <w:tcW w:w="3553" w:type="dxa"/>
          </w:tcPr>
          <w:p w:rsidR="008B236B" w:rsidRPr="008D145C" w:rsidRDefault="008B236B" w:rsidP="006F2035">
            <w:pPr>
              <w:pStyle w:val="NoSpacing"/>
            </w:pPr>
          </w:p>
        </w:tc>
        <w:tc>
          <w:tcPr>
            <w:tcW w:w="3500" w:type="dxa"/>
          </w:tcPr>
          <w:p w:rsidR="008B236B" w:rsidRPr="008D145C" w:rsidRDefault="008B236B" w:rsidP="006F2035">
            <w:pPr>
              <w:pStyle w:val="NoSpacing"/>
            </w:pPr>
          </w:p>
        </w:tc>
      </w:tr>
      <w:tr w:rsidR="008B236B" w:rsidRPr="008D145C" w:rsidTr="006F2035">
        <w:tc>
          <w:tcPr>
            <w:tcW w:w="2801" w:type="dxa"/>
          </w:tcPr>
          <w:p w:rsidR="008B236B" w:rsidRPr="008D145C" w:rsidRDefault="008B236B" w:rsidP="006F2035">
            <w:pPr>
              <w:pStyle w:val="NoSpacing"/>
            </w:pPr>
          </w:p>
          <w:p w:rsidR="008B236B" w:rsidRPr="008D145C" w:rsidRDefault="008B236B" w:rsidP="006F2035">
            <w:pPr>
              <w:pStyle w:val="NoSpacing"/>
            </w:pPr>
            <w:r w:rsidRPr="008D145C">
              <w:t>Особенности введения</w:t>
            </w:r>
          </w:p>
          <w:p w:rsidR="008B236B" w:rsidRPr="008D145C" w:rsidRDefault="008B236B" w:rsidP="006F2035">
            <w:pPr>
              <w:pStyle w:val="NoSpacing"/>
            </w:pPr>
          </w:p>
        </w:tc>
        <w:tc>
          <w:tcPr>
            <w:tcW w:w="3553" w:type="dxa"/>
          </w:tcPr>
          <w:p w:rsidR="008B236B" w:rsidRPr="008D145C" w:rsidRDefault="008B236B" w:rsidP="006F2035">
            <w:pPr>
              <w:pStyle w:val="NoSpacing"/>
            </w:pPr>
          </w:p>
        </w:tc>
        <w:tc>
          <w:tcPr>
            <w:tcW w:w="3500" w:type="dxa"/>
          </w:tcPr>
          <w:p w:rsidR="008B236B" w:rsidRPr="008D145C" w:rsidRDefault="008B236B" w:rsidP="006F2035">
            <w:pPr>
              <w:pStyle w:val="NoSpacing"/>
            </w:pPr>
          </w:p>
        </w:tc>
      </w:tr>
      <w:tr w:rsidR="008B236B" w:rsidRPr="008D145C" w:rsidTr="006F2035">
        <w:trPr>
          <w:trHeight w:val="565"/>
        </w:trPr>
        <w:tc>
          <w:tcPr>
            <w:tcW w:w="2801" w:type="dxa"/>
          </w:tcPr>
          <w:p w:rsidR="008B236B" w:rsidRPr="008D145C" w:rsidRDefault="008B236B" w:rsidP="006F2035">
            <w:pPr>
              <w:pStyle w:val="NoSpacing"/>
            </w:pPr>
            <w:r w:rsidRPr="008D145C">
              <w:t>Признаки передозировки</w:t>
            </w:r>
          </w:p>
          <w:p w:rsidR="008B236B" w:rsidRPr="008D145C" w:rsidRDefault="008B236B" w:rsidP="006F2035">
            <w:pPr>
              <w:pStyle w:val="NoSpacing"/>
            </w:pPr>
          </w:p>
        </w:tc>
        <w:tc>
          <w:tcPr>
            <w:tcW w:w="3553" w:type="dxa"/>
          </w:tcPr>
          <w:p w:rsidR="008B236B" w:rsidRPr="008D145C" w:rsidRDefault="008B236B" w:rsidP="006F2035">
            <w:pPr>
              <w:pStyle w:val="NoSpacing"/>
            </w:pPr>
          </w:p>
        </w:tc>
        <w:tc>
          <w:tcPr>
            <w:tcW w:w="3500" w:type="dxa"/>
          </w:tcPr>
          <w:p w:rsidR="008B236B" w:rsidRPr="008D145C" w:rsidRDefault="008B236B" w:rsidP="006F2035">
            <w:pPr>
              <w:pStyle w:val="NoSpacing"/>
            </w:pPr>
          </w:p>
        </w:tc>
      </w:tr>
      <w:tr w:rsidR="008B236B" w:rsidRPr="008D145C" w:rsidTr="006F2035">
        <w:trPr>
          <w:trHeight w:val="819"/>
        </w:trPr>
        <w:tc>
          <w:tcPr>
            <w:tcW w:w="2801" w:type="dxa"/>
          </w:tcPr>
          <w:p w:rsidR="008B236B" w:rsidRPr="008D145C" w:rsidRDefault="008B236B" w:rsidP="006F2035">
            <w:pPr>
              <w:pStyle w:val="NoSpacing"/>
            </w:pPr>
            <w:r w:rsidRPr="008D145C">
              <w:t>Помощь при передозировке</w:t>
            </w:r>
          </w:p>
          <w:p w:rsidR="008B236B" w:rsidRPr="008D145C" w:rsidRDefault="008B236B" w:rsidP="006F2035">
            <w:pPr>
              <w:pStyle w:val="NoSpacing"/>
            </w:pPr>
          </w:p>
        </w:tc>
        <w:tc>
          <w:tcPr>
            <w:tcW w:w="3553" w:type="dxa"/>
          </w:tcPr>
          <w:p w:rsidR="008B236B" w:rsidRPr="008D145C" w:rsidRDefault="008B236B" w:rsidP="006F2035">
            <w:pPr>
              <w:pStyle w:val="NoSpacing"/>
            </w:pPr>
          </w:p>
        </w:tc>
        <w:tc>
          <w:tcPr>
            <w:tcW w:w="3500" w:type="dxa"/>
          </w:tcPr>
          <w:p w:rsidR="008B236B" w:rsidRPr="008D145C" w:rsidRDefault="008B236B" w:rsidP="006F2035">
            <w:pPr>
              <w:pStyle w:val="NoSpacing"/>
            </w:pPr>
          </w:p>
        </w:tc>
      </w:tr>
    </w:tbl>
    <w:p w:rsidR="008B236B" w:rsidRPr="008D145C" w:rsidRDefault="008B236B" w:rsidP="006F2035">
      <w:pPr>
        <w:rPr>
          <w:b/>
        </w:rPr>
      </w:pPr>
    </w:p>
    <w:p w:rsidR="008B236B" w:rsidRDefault="008B236B" w:rsidP="006F2035">
      <w:pPr>
        <w:rPr>
          <w:b/>
        </w:rPr>
      </w:pPr>
    </w:p>
    <w:p w:rsidR="008B236B" w:rsidRDefault="008B236B" w:rsidP="006F2035">
      <w:pPr>
        <w:pStyle w:val="Default"/>
        <w:jc w:val="center"/>
        <w:rPr>
          <w:b/>
          <w:bCs/>
        </w:rPr>
      </w:pPr>
    </w:p>
    <w:p w:rsidR="008B236B" w:rsidRPr="00BD723E" w:rsidRDefault="008B236B" w:rsidP="006F2035">
      <w:pPr>
        <w:pStyle w:val="Default"/>
        <w:jc w:val="center"/>
        <w:rPr>
          <w:b/>
          <w:bCs/>
        </w:rPr>
      </w:pPr>
      <w:r w:rsidRPr="00BD723E">
        <w:rPr>
          <w:b/>
          <w:bCs/>
        </w:rPr>
        <w:t>Данные лабораторных и инструментальных исследований</w:t>
      </w:r>
    </w:p>
    <w:p w:rsidR="008B236B" w:rsidRDefault="008B236B" w:rsidP="006F2035">
      <w:pPr>
        <w:pStyle w:val="Default"/>
        <w:jc w:val="center"/>
        <w:rPr>
          <w:b/>
          <w:bCs/>
          <w:sz w:val="23"/>
          <w:szCs w:val="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3676"/>
        <w:gridCol w:w="2832"/>
        <w:gridCol w:w="2812"/>
      </w:tblGrid>
      <w:tr w:rsidR="008B236B" w:rsidRPr="002E6F49" w:rsidTr="006F2035">
        <w:tc>
          <w:tcPr>
            <w:tcW w:w="534" w:type="dxa"/>
          </w:tcPr>
          <w:p w:rsidR="008B236B" w:rsidRPr="00422384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3676" w:type="dxa"/>
          </w:tcPr>
          <w:p w:rsidR="008B236B" w:rsidRPr="00422384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422384">
              <w:rPr>
                <w:b/>
                <w:bCs/>
                <w:sz w:val="22"/>
                <w:szCs w:val="22"/>
              </w:rPr>
              <w:t>Вид анализа, исследования</w:t>
            </w:r>
          </w:p>
          <w:p w:rsidR="008B236B" w:rsidRPr="00422384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422384">
              <w:rPr>
                <w:b/>
                <w:bCs/>
                <w:sz w:val="22"/>
                <w:szCs w:val="22"/>
              </w:rPr>
              <w:t>Подклеить бланки лабораторных исследований у пациента</w:t>
            </w:r>
          </w:p>
        </w:tc>
        <w:tc>
          <w:tcPr>
            <w:tcW w:w="2832" w:type="dxa"/>
          </w:tcPr>
          <w:p w:rsidR="008B236B" w:rsidRPr="00422384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422384">
              <w:rPr>
                <w:b/>
                <w:bCs/>
                <w:sz w:val="22"/>
                <w:szCs w:val="22"/>
              </w:rPr>
              <w:t>Нормальные показатели</w:t>
            </w:r>
          </w:p>
        </w:tc>
        <w:tc>
          <w:tcPr>
            <w:tcW w:w="2812" w:type="dxa"/>
          </w:tcPr>
          <w:p w:rsidR="008B236B" w:rsidRPr="00422384" w:rsidRDefault="008B236B" w:rsidP="006F2035">
            <w:pPr>
              <w:pStyle w:val="Default"/>
              <w:tabs>
                <w:tab w:val="left" w:pos="1885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422384">
              <w:rPr>
                <w:b/>
                <w:bCs/>
                <w:sz w:val="22"/>
                <w:szCs w:val="22"/>
              </w:rPr>
              <w:t>Отклонения от</w:t>
            </w:r>
          </w:p>
          <w:p w:rsidR="008B236B" w:rsidRPr="00422384" w:rsidRDefault="008B236B" w:rsidP="006F2035">
            <w:pPr>
              <w:pStyle w:val="Default"/>
              <w:tabs>
                <w:tab w:val="left" w:pos="1885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422384">
              <w:rPr>
                <w:b/>
                <w:bCs/>
                <w:sz w:val="22"/>
                <w:szCs w:val="22"/>
              </w:rPr>
              <w:t>нормальных показателей</w:t>
            </w:r>
          </w:p>
          <w:p w:rsidR="008B236B" w:rsidRPr="00422384" w:rsidRDefault="008B236B" w:rsidP="006F2035">
            <w:pPr>
              <w:pStyle w:val="Default"/>
              <w:tabs>
                <w:tab w:val="left" w:pos="1885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422384">
              <w:rPr>
                <w:b/>
                <w:bCs/>
                <w:sz w:val="22"/>
                <w:szCs w:val="22"/>
              </w:rPr>
              <w:t>у пациента</w:t>
            </w:r>
          </w:p>
        </w:tc>
      </w:tr>
      <w:tr w:rsidR="008B236B" w:rsidRPr="002E6F49" w:rsidTr="006F2035">
        <w:tc>
          <w:tcPr>
            <w:tcW w:w="534" w:type="dxa"/>
          </w:tcPr>
          <w:p w:rsidR="008B236B" w:rsidRPr="00422384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3676" w:type="dxa"/>
          </w:tcPr>
          <w:p w:rsidR="008B236B" w:rsidRPr="00C64E43" w:rsidRDefault="008B236B" w:rsidP="006F2035">
            <w:pPr>
              <w:pStyle w:val="Default"/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C64E43">
              <w:rPr>
                <w:bCs/>
                <w:sz w:val="22"/>
                <w:szCs w:val="22"/>
              </w:rPr>
              <w:t xml:space="preserve"> Клинический анализ крови (гемоглобин, лейкоциты, СОЭ)</w:t>
            </w:r>
          </w:p>
        </w:tc>
        <w:tc>
          <w:tcPr>
            <w:tcW w:w="2832" w:type="dxa"/>
          </w:tcPr>
          <w:p w:rsidR="008B236B" w:rsidRPr="00422384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812" w:type="dxa"/>
          </w:tcPr>
          <w:p w:rsidR="008B236B" w:rsidRPr="00422384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8B236B" w:rsidRPr="00BD723E" w:rsidTr="006F2035">
        <w:tc>
          <w:tcPr>
            <w:tcW w:w="534" w:type="dxa"/>
          </w:tcPr>
          <w:p w:rsidR="008B236B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  <w:p w:rsidR="008B236B" w:rsidRDefault="008B236B" w:rsidP="006F2035">
            <w:pPr>
              <w:pStyle w:val="Default"/>
              <w:ind w:left="720"/>
              <w:rPr>
                <w:b/>
                <w:bCs/>
                <w:sz w:val="22"/>
                <w:szCs w:val="22"/>
              </w:rPr>
            </w:pPr>
          </w:p>
          <w:p w:rsidR="008B236B" w:rsidRDefault="008B236B" w:rsidP="006F2035">
            <w:pPr>
              <w:pStyle w:val="Default"/>
              <w:ind w:left="720"/>
              <w:rPr>
                <w:b/>
                <w:bCs/>
                <w:sz w:val="22"/>
                <w:szCs w:val="22"/>
              </w:rPr>
            </w:pPr>
          </w:p>
          <w:p w:rsidR="008B236B" w:rsidRPr="00422384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76" w:type="dxa"/>
          </w:tcPr>
          <w:p w:rsidR="008B236B" w:rsidRPr="00C64E43" w:rsidRDefault="008B236B" w:rsidP="006F2035">
            <w:pPr>
              <w:pStyle w:val="Default"/>
              <w:spacing w:line="360" w:lineRule="auto"/>
              <w:ind w:left="78"/>
              <w:jc w:val="both"/>
              <w:rPr>
                <w:bCs/>
                <w:sz w:val="22"/>
                <w:szCs w:val="22"/>
              </w:rPr>
            </w:pPr>
            <w:r w:rsidRPr="00C64E43">
              <w:rPr>
                <w:bCs/>
                <w:sz w:val="22"/>
                <w:szCs w:val="22"/>
              </w:rPr>
              <w:t>Исследования мочи</w:t>
            </w:r>
          </w:p>
          <w:p w:rsidR="008B236B" w:rsidRPr="00C64E43" w:rsidRDefault="008B236B" w:rsidP="006F2035">
            <w:pPr>
              <w:pStyle w:val="Default"/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C64E43">
              <w:rPr>
                <w:bCs/>
                <w:sz w:val="22"/>
                <w:szCs w:val="22"/>
              </w:rPr>
              <w:t xml:space="preserve"> (Общий, проба 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C64E43">
              <w:rPr>
                <w:bCs/>
                <w:sz w:val="22"/>
                <w:szCs w:val="22"/>
              </w:rPr>
              <w:t>Нечипоренко, проба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C64E43">
              <w:rPr>
                <w:bCs/>
                <w:sz w:val="22"/>
                <w:szCs w:val="22"/>
              </w:rPr>
              <w:t>Зимницкого и др)</w:t>
            </w:r>
            <w:r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2832" w:type="dxa"/>
          </w:tcPr>
          <w:p w:rsidR="008B236B" w:rsidRPr="00422384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812" w:type="dxa"/>
          </w:tcPr>
          <w:p w:rsidR="008B236B" w:rsidRPr="00422384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8B236B" w:rsidRPr="00BD723E" w:rsidTr="006F2035">
        <w:tc>
          <w:tcPr>
            <w:tcW w:w="534" w:type="dxa"/>
          </w:tcPr>
          <w:p w:rsidR="008B236B" w:rsidRPr="00422384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3676" w:type="dxa"/>
          </w:tcPr>
          <w:p w:rsidR="008B236B" w:rsidRPr="00C64E43" w:rsidRDefault="008B236B" w:rsidP="006F2035">
            <w:pPr>
              <w:pStyle w:val="Default"/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C64E43">
              <w:rPr>
                <w:bCs/>
                <w:sz w:val="22"/>
                <w:szCs w:val="22"/>
              </w:rPr>
              <w:t>Копрология</w:t>
            </w:r>
            <w:r>
              <w:rPr>
                <w:bCs/>
                <w:sz w:val="22"/>
                <w:szCs w:val="22"/>
              </w:rPr>
              <w:t xml:space="preserve"> (кал)</w:t>
            </w:r>
          </w:p>
        </w:tc>
        <w:tc>
          <w:tcPr>
            <w:tcW w:w="2832" w:type="dxa"/>
          </w:tcPr>
          <w:p w:rsidR="008B236B" w:rsidRPr="00422384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812" w:type="dxa"/>
          </w:tcPr>
          <w:p w:rsidR="008B236B" w:rsidRPr="00422384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8B236B" w:rsidRPr="00BD723E" w:rsidTr="006F2035">
        <w:tc>
          <w:tcPr>
            <w:tcW w:w="534" w:type="dxa"/>
          </w:tcPr>
          <w:p w:rsidR="008B236B" w:rsidRPr="00422384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3676" w:type="dxa"/>
          </w:tcPr>
          <w:p w:rsidR="008B236B" w:rsidRPr="00C64E43" w:rsidRDefault="008B236B" w:rsidP="006F2035">
            <w:pPr>
              <w:pStyle w:val="Default"/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C64E43">
              <w:rPr>
                <w:bCs/>
                <w:sz w:val="22"/>
                <w:szCs w:val="22"/>
              </w:rPr>
              <w:t>Исследование мокроты</w:t>
            </w:r>
          </w:p>
        </w:tc>
        <w:tc>
          <w:tcPr>
            <w:tcW w:w="2832" w:type="dxa"/>
          </w:tcPr>
          <w:p w:rsidR="008B236B" w:rsidRPr="00422384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812" w:type="dxa"/>
          </w:tcPr>
          <w:p w:rsidR="008B236B" w:rsidRPr="00422384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8B236B" w:rsidRPr="00BD723E" w:rsidTr="006F2035">
        <w:tc>
          <w:tcPr>
            <w:tcW w:w="534" w:type="dxa"/>
          </w:tcPr>
          <w:p w:rsidR="008B236B" w:rsidRPr="00422384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3676" w:type="dxa"/>
          </w:tcPr>
          <w:p w:rsidR="008B236B" w:rsidRPr="00C64E43" w:rsidRDefault="008B236B" w:rsidP="006F2035">
            <w:pPr>
              <w:pStyle w:val="Default"/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C64E43">
              <w:rPr>
                <w:bCs/>
                <w:sz w:val="22"/>
                <w:szCs w:val="22"/>
              </w:rPr>
              <w:t xml:space="preserve">Биохимические методы </w:t>
            </w:r>
          </w:p>
          <w:p w:rsidR="008B236B" w:rsidRPr="00C64E43" w:rsidRDefault="008B236B" w:rsidP="006F2035">
            <w:pPr>
              <w:pStyle w:val="Default"/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C64E43">
              <w:rPr>
                <w:bCs/>
                <w:sz w:val="22"/>
                <w:szCs w:val="22"/>
              </w:rPr>
              <w:t>исследования</w:t>
            </w:r>
          </w:p>
        </w:tc>
        <w:tc>
          <w:tcPr>
            <w:tcW w:w="2832" w:type="dxa"/>
          </w:tcPr>
          <w:p w:rsidR="008B236B" w:rsidRPr="00422384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812" w:type="dxa"/>
          </w:tcPr>
          <w:p w:rsidR="008B236B" w:rsidRPr="00422384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8B236B" w:rsidRPr="00BD723E" w:rsidTr="006F2035">
        <w:tc>
          <w:tcPr>
            <w:tcW w:w="534" w:type="dxa"/>
          </w:tcPr>
          <w:p w:rsidR="008B236B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  <w:p w:rsidR="008B236B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</w:p>
          <w:p w:rsidR="008B236B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</w:p>
          <w:p w:rsidR="008B236B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</w:p>
          <w:p w:rsidR="008B236B" w:rsidRPr="00422384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76" w:type="dxa"/>
          </w:tcPr>
          <w:p w:rsidR="008B236B" w:rsidRPr="00C64E43" w:rsidRDefault="008B236B" w:rsidP="006F2035">
            <w:pPr>
              <w:pStyle w:val="Default"/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C64E43">
              <w:rPr>
                <w:bCs/>
                <w:sz w:val="22"/>
                <w:szCs w:val="22"/>
              </w:rPr>
              <w:t xml:space="preserve">Дополнительные методы </w:t>
            </w:r>
          </w:p>
          <w:p w:rsidR="008B236B" w:rsidRPr="00C64E43" w:rsidRDefault="008B236B" w:rsidP="006F2035">
            <w:pPr>
              <w:pStyle w:val="Default"/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C64E43">
              <w:rPr>
                <w:bCs/>
                <w:sz w:val="22"/>
                <w:szCs w:val="22"/>
              </w:rPr>
              <w:t>исследования</w:t>
            </w:r>
          </w:p>
          <w:p w:rsidR="008B236B" w:rsidRPr="00C64E43" w:rsidRDefault="008B236B" w:rsidP="006F2035">
            <w:pPr>
              <w:pStyle w:val="Default"/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C64E43">
              <w:rPr>
                <w:bCs/>
                <w:sz w:val="22"/>
                <w:szCs w:val="22"/>
              </w:rPr>
              <w:t> ЭКГ</w:t>
            </w:r>
          </w:p>
          <w:p w:rsidR="008B236B" w:rsidRPr="00C64E43" w:rsidRDefault="008B236B" w:rsidP="006F2035">
            <w:pPr>
              <w:pStyle w:val="Default"/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C64E43">
              <w:rPr>
                <w:bCs/>
                <w:sz w:val="22"/>
                <w:szCs w:val="22"/>
              </w:rPr>
              <w:t> Рентгенологические методы</w:t>
            </w:r>
          </w:p>
          <w:p w:rsidR="008B236B" w:rsidRPr="00C64E43" w:rsidRDefault="008B236B" w:rsidP="006F2035">
            <w:pPr>
              <w:pStyle w:val="Default"/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C64E43">
              <w:rPr>
                <w:bCs/>
                <w:sz w:val="22"/>
                <w:szCs w:val="22"/>
              </w:rPr>
              <w:t> Эндоскопические методы</w:t>
            </w:r>
          </w:p>
        </w:tc>
        <w:tc>
          <w:tcPr>
            <w:tcW w:w="2832" w:type="dxa"/>
          </w:tcPr>
          <w:p w:rsidR="008B236B" w:rsidRPr="00422384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812" w:type="dxa"/>
          </w:tcPr>
          <w:p w:rsidR="008B236B" w:rsidRPr="00422384" w:rsidRDefault="008B236B" w:rsidP="006F203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</w:p>
        </w:tc>
      </w:tr>
    </w:tbl>
    <w:p w:rsidR="008B236B" w:rsidRDefault="008B236B" w:rsidP="006F2035">
      <w:pPr>
        <w:rPr>
          <w:b/>
        </w:rPr>
      </w:pPr>
    </w:p>
    <w:p w:rsidR="008B236B" w:rsidRDefault="008B236B" w:rsidP="006F2035">
      <w:pPr>
        <w:rPr>
          <w:b/>
        </w:rPr>
      </w:pPr>
    </w:p>
    <w:p w:rsidR="008B236B" w:rsidRDefault="008B236B" w:rsidP="006F2035">
      <w:pPr>
        <w:rPr>
          <w:b/>
        </w:rPr>
      </w:pPr>
    </w:p>
    <w:p w:rsidR="008B236B" w:rsidRDefault="008B236B" w:rsidP="006F2035">
      <w:pPr>
        <w:rPr>
          <w:b/>
        </w:rPr>
      </w:pPr>
    </w:p>
    <w:p w:rsidR="008B236B" w:rsidRDefault="008B236B" w:rsidP="006F2035">
      <w:pPr>
        <w:rPr>
          <w:b/>
        </w:rPr>
      </w:pPr>
    </w:p>
    <w:p w:rsidR="008B236B" w:rsidRDefault="008B236B" w:rsidP="006F2035">
      <w:pPr>
        <w:rPr>
          <w:b/>
        </w:rPr>
      </w:pPr>
    </w:p>
    <w:p w:rsidR="008B236B" w:rsidRDefault="008B236B" w:rsidP="006F2035">
      <w:pPr>
        <w:rPr>
          <w:b/>
        </w:rPr>
      </w:pPr>
    </w:p>
    <w:p w:rsidR="008B236B" w:rsidRDefault="008B236B" w:rsidP="006F2035">
      <w:pPr>
        <w:rPr>
          <w:b/>
        </w:rPr>
      </w:pPr>
    </w:p>
    <w:p w:rsidR="008B236B" w:rsidRDefault="008B236B" w:rsidP="006F2035">
      <w:pPr>
        <w:rPr>
          <w:b/>
        </w:rPr>
      </w:pPr>
    </w:p>
    <w:p w:rsidR="008B236B" w:rsidRDefault="008B236B" w:rsidP="006F2035">
      <w:pPr>
        <w:rPr>
          <w:b/>
        </w:rPr>
      </w:pPr>
    </w:p>
    <w:p w:rsidR="008B236B" w:rsidRDefault="008B236B" w:rsidP="006F2035">
      <w:pPr>
        <w:rPr>
          <w:b/>
        </w:rPr>
      </w:pPr>
    </w:p>
    <w:p w:rsidR="008B236B" w:rsidRDefault="008B236B" w:rsidP="006F2035">
      <w:pPr>
        <w:rPr>
          <w:b/>
        </w:rPr>
      </w:pPr>
    </w:p>
    <w:p w:rsidR="008B236B" w:rsidRDefault="008B236B" w:rsidP="006F2035">
      <w:pPr>
        <w:rPr>
          <w:b/>
        </w:rPr>
      </w:pPr>
    </w:p>
    <w:p w:rsidR="008B236B" w:rsidRDefault="008B236B" w:rsidP="006F2035">
      <w:pPr>
        <w:rPr>
          <w:b/>
        </w:rPr>
      </w:pPr>
    </w:p>
    <w:p w:rsidR="008B236B" w:rsidRDefault="008B236B" w:rsidP="006F2035">
      <w:pPr>
        <w:rPr>
          <w:b/>
        </w:rPr>
      </w:pPr>
    </w:p>
    <w:p w:rsidR="008B236B" w:rsidRDefault="008B236B" w:rsidP="006F2035">
      <w:pPr>
        <w:rPr>
          <w:b/>
        </w:rPr>
      </w:pPr>
    </w:p>
    <w:p w:rsidR="008B236B" w:rsidRDefault="008B236B" w:rsidP="006F2035">
      <w:pPr>
        <w:rPr>
          <w:b/>
        </w:rPr>
      </w:pPr>
    </w:p>
    <w:p w:rsidR="008B236B" w:rsidRDefault="008B236B" w:rsidP="006F2035">
      <w:pPr>
        <w:rPr>
          <w:b/>
        </w:rPr>
      </w:pPr>
    </w:p>
    <w:p w:rsidR="008B236B" w:rsidRDefault="008B236B" w:rsidP="006F2035">
      <w:pPr>
        <w:rPr>
          <w:b/>
        </w:rPr>
      </w:pPr>
    </w:p>
    <w:p w:rsidR="008B236B" w:rsidRDefault="008B236B" w:rsidP="006F2035">
      <w:pPr>
        <w:rPr>
          <w:b/>
        </w:rPr>
      </w:pPr>
    </w:p>
    <w:p w:rsidR="008B236B" w:rsidRDefault="008B236B" w:rsidP="006F2035">
      <w:pPr>
        <w:rPr>
          <w:b/>
        </w:rPr>
      </w:pPr>
    </w:p>
    <w:p w:rsidR="008B236B" w:rsidRDefault="008B236B" w:rsidP="006F2035">
      <w:pPr>
        <w:rPr>
          <w:b/>
        </w:rPr>
      </w:pPr>
    </w:p>
    <w:p w:rsidR="008B236B" w:rsidRDefault="008B236B" w:rsidP="006F2035">
      <w:pPr>
        <w:rPr>
          <w:b/>
        </w:rPr>
      </w:pPr>
    </w:p>
    <w:p w:rsidR="008B236B" w:rsidRDefault="008B236B" w:rsidP="006F2035">
      <w:pPr>
        <w:rPr>
          <w:b/>
        </w:rPr>
      </w:pPr>
    </w:p>
    <w:p w:rsidR="008B236B" w:rsidRDefault="008B236B" w:rsidP="006F2035">
      <w:pPr>
        <w:rPr>
          <w:b/>
        </w:rPr>
      </w:pPr>
    </w:p>
    <w:p w:rsidR="008B236B" w:rsidRDefault="008B236B" w:rsidP="006F2035">
      <w:pPr>
        <w:rPr>
          <w:b/>
        </w:rPr>
      </w:pPr>
    </w:p>
    <w:p w:rsidR="008B236B" w:rsidRDefault="008B236B" w:rsidP="006F2035">
      <w:pPr>
        <w:rPr>
          <w:b/>
        </w:rPr>
      </w:pPr>
    </w:p>
    <w:p w:rsidR="008B236B" w:rsidRDefault="008B236B" w:rsidP="006F2035">
      <w:pPr>
        <w:rPr>
          <w:b/>
        </w:rPr>
      </w:pPr>
    </w:p>
    <w:p w:rsidR="008B236B" w:rsidRDefault="008B236B" w:rsidP="006F2035">
      <w:pPr>
        <w:jc w:val="center"/>
      </w:pPr>
      <w:r w:rsidRPr="00BD723E">
        <w:t>СЕСТРИНСКИЙ ЭПИКРИЗ</w:t>
      </w:r>
    </w:p>
    <w:p w:rsidR="008B236B" w:rsidRPr="00BD723E" w:rsidRDefault="008B236B" w:rsidP="006F2035">
      <w:pPr>
        <w:jc w:val="center"/>
      </w:pPr>
    </w:p>
    <w:p w:rsidR="008B236B" w:rsidRPr="00BD723E" w:rsidRDefault="008B236B" w:rsidP="006F2035">
      <w:r w:rsidRPr="00BD723E">
        <w:t>Ф.И.О. пациента ______________________________________________________</w:t>
      </w:r>
    </w:p>
    <w:p w:rsidR="008B236B" w:rsidRPr="00BD723E" w:rsidRDefault="008B236B" w:rsidP="006F2035">
      <w:r w:rsidRPr="00BD723E">
        <w:t>Год рождения _________________________________________________________</w:t>
      </w:r>
    </w:p>
    <w:p w:rsidR="008B236B" w:rsidRPr="00BD723E" w:rsidRDefault="008B236B" w:rsidP="006F2035">
      <w:r w:rsidRPr="00BD723E">
        <w:t>Находился на госпитализации в _________________________________ отделении</w:t>
      </w:r>
    </w:p>
    <w:p w:rsidR="008B236B" w:rsidRPr="00BD723E" w:rsidRDefault="008B236B" w:rsidP="006F2035">
      <w:r>
        <w:t>с</w:t>
      </w:r>
      <w:r w:rsidRPr="00BD723E">
        <w:t xml:space="preserve"> «___»__________ по «___»_________ _____________ года</w:t>
      </w:r>
    </w:p>
    <w:p w:rsidR="008B236B" w:rsidRPr="00BD723E" w:rsidRDefault="008B236B" w:rsidP="006F2035">
      <w:r>
        <w:t>с</w:t>
      </w:r>
      <w:r w:rsidRPr="00BD723E">
        <w:t xml:space="preserve"> врачебным диагнозом _________________________________________________</w:t>
      </w:r>
    </w:p>
    <w:p w:rsidR="008B236B" w:rsidRPr="00BD723E" w:rsidRDefault="008B236B" w:rsidP="006F2035">
      <w:r w:rsidRPr="00BD723E">
        <w:t>______________________________________________________________________</w:t>
      </w:r>
    </w:p>
    <w:p w:rsidR="008B236B" w:rsidRPr="00BD723E" w:rsidRDefault="008B236B" w:rsidP="006F2035">
      <w:r w:rsidRPr="00BD723E">
        <w:t>За время наблюдения у пациента были выявлены следующие проблемы:</w:t>
      </w:r>
    </w:p>
    <w:p w:rsidR="008B236B" w:rsidRPr="00BD723E" w:rsidRDefault="008B236B" w:rsidP="006F2035">
      <w:r w:rsidRPr="00BD723E">
        <w:t>Приоритетные_____________________________________________________________</w:t>
      </w:r>
    </w:p>
    <w:p w:rsidR="008B236B" w:rsidRPr="00BD723E" w:rsidRDefault="008B236B" w:rsidP="006F2035">
      <w:r w:rsidRPr="00BD723E">
        <w:t>Сопутсвующие____________________________________________________________</w:t>
      </w:r>
    </w:p>
    <w:p w:rsidR="008B236B" w:rsidRPr="00BD723E" w:rsidRDefault="008B236B" w:rsidP="006F2035">
      <w:r w:rsidRPr="00BD723E">
        <w:t>Потенциальные____________________________________________________________</w:t>
      </w:r>
    </w:p>
    <w:p w:rsidR="008B236B" w:rsidRPr="00BD723E" w:rsidRDefault="008B236B" w:rsidP="006F2035">
      <w:r w:rsidRPr="00BD723E">
        <w:t>Из них решены следующие:</w:t>
      </w:r>
    </w:p>
    <w:p w:rsidR="008B236B" w:rsidRPr="00BD723E" w:rsidRDefault="008B236B" w:rsidP="006F2035">
      <w:r w:rsidRPr="00BD723E">
        <w:t>_________________________________________________________________________</w:t>
      </w:r>
    </w:p>
    <w:p w:rsidR="008B236B" w:rsidRPr="00BD723E" w:rsidRDefault="008B236B" w:rsidP="006F2035">
      <w:r w:rsidRPr="00BD723E">
        <w:t>__________________________________________________________________</w:t>
      </w:r>
    </w:p>
    <w:p w:rsidR="008B236B" w:rsidRPr="00BD723E" w:rsidRDefault="008B236B" w:rsidP="006F2035">
      <w:r w:rsidRPr="00BD723E">
        <w:t>__________________________________________________________________</w:t>
      </w:r>
    </w:p>
    <w:p w:rsidR="008B236B" w:rsidRPr="00BD723E" w:rsidRDefault="008B236B" w:rsidP="006F2035">
      <w:r w:rsidRPr="00BD723E">
        <w:t>__________________________________________________________________</w:t>
      </w:r>
    </w:p>
    <w:p w:rsidR="008B236B" w:rsidRPr="00BD723E" w:rsidRDefault="008B236B" w:rsidP="006F2035">
      <w:r w:rsidRPr="00BD723E">
        <w:t>Остались нерешенными:</w:t>
      </w:r>
    </w:p>
    <w:p w:rsidR="008B236B" w:rsidRPr="00BD723E" w:rsidRDefault="008B236B" w:rsidP="006F2035">
      <w:r w:rsidRPr="00BD723E">
        <w:t>_________________________________________________________________________</w:t>
      </w:r>
    </w:p>
    <w:p w:rsidR="008B236B" w:rsidRPr="00BD723E" w:rsidRDefault="008B236B" w:rsidP="006F2035">
      <w:r w:rsidRPr="00BD723E">
        <w:t>__________________________________________________________________</w:t>
      </w:r>
    </w:p>
    <w:p w:rsidR="008B236B" w:rsidRPr="00BD723E" w:rsidRDefault="008B236B" w:rsidP="006F2035">
      <w:r w:rsidRPr="00BD723E">
        <w:t>_________________________________________________________________</w:t>
      </w:r>
    </w:p>
    <w:p w:rsidR="008B236B" w:rsidRPr="00BD723E" w:rsidRDefault="008B236B" w:rsidP="006F2035">
      <w:r w:rsidRPr="00BD723E">
        <w:t>Выполнены следующие манипуляции по уходу:</w:t>
      </w:r>
    </w:p>
    <w:p w:rsidR="008B236B" w:rsidRPr="00BD723E" w:rsidRDefault="008B236B" w:rsidP="006F2035">
      <w:r w:rsidRPr="00BD723E">
        <w:t>_________________________________________________________________________</w:t>
      </w:r>
    </w:p>
    <w:p w:rsidR="008B236B" w:rsidRPr="00BD723E" w:rsidRDefault="008B236B" w:rsidP="006F2035">
      <w:r w:rsidRPr="00BD723E">
        <w:t>__________________________________________________________________</w:t>
      </w:r>
    </w:p>
    <w:p w:rsidR="008B236B" w:rsidRPr="00BD723E" w:rsidRDefault="008B236B" w:rsidP="006F2035">
      <w:r w:rsidRPr="00BD723E">
        <w:t>________________________________________________________________</w:t>
      </w:r>
    </w:p>
    <w:p w:rsidR="008B236B" w:rsidRPr="00BD723E" w:rsidRDefault="008B236B" w:rsidP="006F2035">
      <w:r w:rsidRPr="00BD723E">
        <w:t>За время наблюдения и ухода состояние пациента_______________________________</w:t>
      </w:r>
    </w:p>
    <w:p w:rsidR="008B236B" w:rsidRPr="00BD723E" w:rsidRDefault="008B236B" w:rsidP="006F2035">
      <w:r w:rsidRPr="00BD723E">
        <w:t>Улучшение (или ухудшение) необходимо пояснить:</w:t>
      </w:r>
    </w:p>
    <w:p w:rsidR="008B236B" w:rsidRPr="00BD723E" w:rsidRDefault="008B236B" w:rsidP="006F2035">
      <w:r w:rsidRPr="00BD723E">
        <w:t>_________________________________________________________________________</w:t>
      </w:r>
    </w:p>
    <w:p w:rsidR="008B236B" w:rsidRPr="00BD723E" w:rsidRDefault="008B236B" w:rsidP="006F2035">
      <w:r w:rsidRPr="00BD723E">
        <w:t>_________________________________________________________________</w:t>
      </w:r>
    </w:p>
    <w:p w:rsidR="008B236B" w:rsidRPr="00BD723E" w:rsidRDefault="008B236B" w:rsidP="006F2035">
      <w:r w:rsidRPr="00BD723E">
        <w:t>Рекомендации пациенту и его родственникам по профилактике обострения</w:t>
      </w:r>
    </w:p>
    <w:p w:rsidR="008B236B" w:rsidRPr="00BD723E" w:rsidRDefault="008B236B" w:rsidP="006F2035">
      <w:r w:rsidRPr="00BD723E">
        <w:t>заболевания:</w:t>
      </w:r>
    </w:p>
    <w:p w:rsidR="008B236B" w:rsidRPr="00BD723E" w:rsidRDefault="008B236B" w:rsidP="006F2035">
      <w:r w:rsidRPr="00BD723E">
        <w:t>_________________________________________________________________________</w:t>
      </w:r>
    </w:p>
    <w:p w:rsidR="008B236B" w:rsidRPr="00BD723E" w:rsidRDefault="008B236B" w:rsidP="006F2035">
      <w:r w:rsidRPr="00BD723E">
        <w:t>_________________________________________________________________</w:t>
      </w:r>
    </w:p>
    <w:p w:rsidR="008B236B" w:rsidRPr="00BD723E" w:rsidRDefault="008B236B" w:rsidP="006F2035">
      <w:r w:rsidRPr="00BD723E">
        <w:t>Отзыв методического руководителя:</w:t>
      </w:r>
    </w:p>
    <w:p w:rsidR="008B236B" w:rsidRPr="00BD723E" w:rsidRDefault="008B236B" w:rsidP="006F2035">
      <w:r w:rsidRPr="00BD723E">
        <w:t>________________________________________________________________________</w:t>
      </w:r>
    </w:p>
    <w:p w:rsidR="008B236B" w:rsidRPr="00BD723E" w:rsidRDefault="008B236B" w:rsidP="006F2035">
      <w:r w:rsidRPr="00BD723E">
        <w:t>________________________________________________________________________</w:t>
      </w:r>
    </w:p>
    <w:p w:rsidR="008B236B" w:rsidRPr="00BD723E" w:rsidRDefault="008B236B" w:rsidP="006F2035">
      <w:r w:rsidRPr="00BD723E">
        <w:t>________________________________________________________________________</w:t>
      </w:r>
    </w:p>
    <w:p w:rsidR="008B236B" w:rsidRDefault="008B236B" w:rsidP="006F2035">
      <w:r w:rsidRPr="00BD723E">
        <w:t>оценка ___________________дата________________подпись _______________________</w:t>
      </w:r>
    </w:p>
    <w:p w:rsidR="008B236B" w:rsidRDefault="008B236B" w:rsidP="006F2035">
      <w:pPr>
        <w:keepNext/>
        <w:keepLines/>
        <w:suppressLineNumbers/>
        <w:suppressAutoHyphens/>
        <w:contextualSpacing/>
        <w:jc w:val="right"/>
      </w:pPr>
    </w:p>
    <w:p w:rsidR="008B236B" w:rsidRDefault="008B236B" w:rsidP="006F2035">
      <w:pPr>
        <w:keepNext/>
        <w:keepLines/>
        <w:suppressLineNumbers/>
        <w:suppressAutoHyphens/>
        <w:contextualSpacing/>
        <w:jc w:val="right"/>
      </w:pPr>
    </w:p>
    <w:p w:rsidR="008B236B" w:rsidRDefault="008B236B" w:rsidP="006F2035">
      <w:pPr>
        <w:keepNext/>
        <w:keepLines/>
        <w:suppressLineNumbers/>
        <w:suppressAutoHyphens/>
        <w:contextualSpacing/>
        <w:jc w:val="right"/>
      </w:pPr>
    </w:p>
    <w:p w:rsidR="008B236B" w:rsidRDefault="008B236B" w:rsidP="006F2035">
      <w:pPr>
        <w:keepNext/>
        <w:keepLines/>
        <w:suppressLineNumbers/>
        <w:suppressAutoHyphens/>
        <w:contextualSpacing/>
        <w:jc w:val="right"/>
      </w:pPr>
    </w:p>
    <w:p w:rsidR="008B236B" w:rsidRDefault="008B236B" w:rsidP="006F2035">
      <w:pPr>
        <w:keepNext/>
        <w:keepLines/>
        <w:suppressLineNumbers/>
        <w:suppressAutoHyphens/>
        <w:contextualSpacing/>
        <w:jc w:val="right"/>
      </w:pPr>
    </w:p>
    <w:p w:rsidR="008B236B" w:rsidRDefault="008B236B" w:rsidP="006F2035">
      <w:pPr>
        <w:keepNext/>
        <w:keepLines/>
        <w:suppressLineNumbers/>
        <w:suppressAutoHyphens/>
        <w:contextualSpacing/>
        <w:jc w:val="right"/>
      </w:pPr>
    </w:p>
    <w:p w:rsidR="008B236B" w:rsidRDefault="008B236B" w:rsidP="006F2035">
      <w:pPr>
        <w:keepNext/>
        <w:keepLines/>
        <w:suppressLineNumbers/>
        <w:suppressAutoHyphens/>
        <w:contextualSpacing/>
        <w:jc w:val="right"/>
      </w:pPr>
    </w:p>
    <w:p w:rsidR="008B236B" w:rsidRDefault="008B236B" w:rsidP="006F2035">
      <w:pPr>
        <w:keepNext/>
        <w:keepLines/>
        <w:suppressLineNumbers/>
        <w:suppressAutoHyphens/>
        <w:contextualSpacing/>
        <w:jc w:val="right"/>
      </w:pPr>
    </w:p>
    <w:p w:rsidR="008B236B" w:rsidRDefault="008B236B" w:rsidP="006F2035">
      <w:pPr>
        <w:keepNext/>
        <w:keepLines/>
        <w:suppressLineNumbers/>
        <w:suppressAutoHyphens/>
        <w:contextualSpacing/>
        <w:jc w:val="right"/>
      </w:pPr>
    </w:p>
    <w:p w:rsidR="008B236B" w:rsidRDefault="008B236B" w:rsidP="006F2035">
      <w:pPr>
        <w:spacing w:after="200" w:line="276" w:lineRule="auto"/>
      </w:pPr>
    </w:p>
    <w:p w:rsidR="008B236B" w:rsidRPr="00710050" w:rsidRDefault="008B236B" w:rsidP="006F2035">
      <w:pPr>
        <w:keepNext/>
        <w:keepLines/>
        <w:suppressLineNumbers/>
        <w:suppressAutoHyphens/>
        <w:contextualSpacing/>
        <w:jc w:val="right"/>
        <w:rPr>
          <w:sz w:val="28"/>
          <w:szCs w:val="28"/>
        </w:rPr>
      </w:pPr>
      <w:r w:rsidRPr="00710050">
        <w:rPr>
          <w:sz w:val="28"/>
          <w:szCs w:val="28"/>
        </w:rPr>
        <w:t>Приложение 2</w:t>
      </w:r>
    </w:p>
    <w:p w:rsidR="008B236B" w:rsidRPr="00CA2378" w:rsidRDefault="008B236B" w:rsidP="006F2035">
      <w:pPr>
        <w:keepNext/>
        <w:keepLines/>
        <w:suppressLineNumbers/>
        <w:suppressAutoHyphens/>
        <w:contextualSpacing/>
        <w:jc w:val="center"/>
      </w:pPr>
      <w:r w:rsidRPr="00CA2378">
        <w:t>МИНИСТЕРСТВО ОБРАЗОВАНИЯ И НАУКИ АРХАНГЕЛЬСКОЙ ОБЛАСТИ</w:t>
      </w:r>
    </w:p>
    <w:p w:rsidR="008B236B" w:rsidRPr="00CA2378" w:rsidRDefault="008B236B" w:rsidP="006F2035">
      <w:pPr>
        <w:keepNext/>
        <w:keepLines/>
        <w:suppressLineNumbers/>
        <w:suppressAutoHyphens/>
        <w:contextualSpacing/>
        <w:jc w:val="center"/>
      </w:pPr>
    </w:p>
    <w:p w:rsidR="008B236B" w:rsidRPr="00CA2378" w:rsidRDefault="008B236B" w:rsidP="006F2035">
      <w:pPr>
        <w:keepNext/>
        <w:keepLines/>
        <w:suppressLineNumbers/>
        <w:suppressAutoHyphens/>
        <w:contextualSpacing/>
        <w:jc w:val="center"/>
      </w:pPr>
      <w:r w:rsidRPr="00CA2378">
        <w:t>Государственное автономное профессиональное</w:t>
      </w:r>
    </w:p>
    <w:p w:rsidR="008B236B" w:rsidRPr="00CA2378" w:rsidRDefault="008B236B" w:rsidP="006F2035">
      <w:pPr>
        <w:keepNext/>
        <w:keepLines/>
        <w:suppressLineNumbers/>
        <w:suppressAutoHyphens/>
        <w:contextualSpacing/>
        <w:jc w:val="center"/>
      </w:pPr>
      <w:r w:rsidRPr="00CA2378">
        <w:t>образовательное учреждение Архангельской области</w:t>
      </w:r>
    </w:p>
    <w:p w:rsidR="008B236B" w:rsidRPr="00CA2378" w:rsidRDefault="008B236B" w:rsidP="006F2035">
      <w:pPr>
        <w:keepNext/>
        <w:keepLines/>
        <w:suppressLineNumbers/>
        <w:suppressAutoHyphens/>
        <w:contextualSpacing/>
        <w:jc w:val="center"/>
      </w:pPr>
    </w:p>
    <w:p w:rsidR="008B236B" w:rsidRPr="00CA2378" w:rsidRDefault="008B236B" w:rsidP="006F2035">
      <w:pPr>
        <w:jc w:val="center"/>
      </w:pPr>
      <w:r w:rsidRPr="00CA2378">
        <w:rPr>
          <w:b/>
        </w:rPr>
        <w:t>«НЯНДОМСКИЙ ЖЕЛЕЗНОДОРОЖНЫЙ КОЛЛЕДЖ»</w:t>
      </w:r>
    </w:p>
    <w:p w:rsidR="008B236B" w:rsidRDefault="008B236B" w:rsidP="006F2035">
      <w:pPr>
        <w:jc w:val="center"/>
        <w:rPr>
          <w:sz w:val="32"/>
        </w:rPr>
      </w:pPr>
    </w:p>
    <w:p w:rsidR="008B236B" w:rsidRPr="002509CF" w:rsidRDefault="008B236B" w:rsidP="006F2035">
      <w:pPr>
        <w:jc w:val="center"/>
        <w:rPr>
          <w:sz w:val="32"/>
        </w:rPr>
      </w:pPr>
      <w:r w:rsidRPr="008A16A0">
        <w:rPr>
          <w:sz w:val="32"/>
        </w:rPr>
        <w:t>Перечень практических манипуляций</w:t>
      </w:r>
    </w:p>
    <w:p w:rsidR="008B236B" w:rsidRDefault="008B236B" w:rsidP="006F2035">
      <w:pPr>
        <w:jc w:val="center"/>
      </w:pPr>
      <w:r>
        <w:t xml:space="preserve">ПМ 04 </w:t>
      </w:r>
      <w:r w:rsidRPr="002509CF">
        <w:t>Младшая медицинская сестра по уходу за больными</w:t>
      </w:r>
    </w:p>
    <w:p w:rsidR="008B236B" w:rsidRPr="00951689" w:rsidRDefault="008B236B" w:rsidP="006F2035">
      <w:pPr>
        <w:jc w:val="center"/>
        <w:rPr>
          <w:i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9"/>
        <w:gridCol w:w="6803"/>
        <w:gridCol w:w="1275"/>
        <w:gridCol w:w="1808"/>
      </w:tblGrid>
      <w:tr w:rsidR="008B236B" w:rsidRPr="00BD36D5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№</w:t>
            </w:r>
          </w:p>
        </w:tc>
        <w:tc>
          <w:tcPr>
            <w:tcW w:w="6803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 xml:space="preserve">Виды выполненных работ 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Оценка</w:t>
            </w: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Подпись руководителя</w:t>
            </w:r>
          </w:p>
        </w:tc>
      </w:tr>
      <w:tr w:rsidR="008B236B" w:rsidRPr="00BD36D5" w:rsidTr="006F2035">
        <w:trPr>
          <w:trHeight w:val="252"/>
        </w:trPr>
        <w:tc>
          <w:tcPr>
            <w:tcW w:w="10455" w:type="dxa"/>
            <w:gridSpan w:val="4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b/>
                <w:szCs w:val="24"/>
              </w:rPr>
              <w:t xml:space="preserve">Приёмный покой </w:t>
            </w:r>
          </w:p>
        </w:tc>
      </w:tr>
      <w:tr w:rsidR="008B236B" w:rsidRPr="00BD36D5" w:rsidTr="006F2035">
        <w:trPr>
          <w:trHeight w:val="1150"/>
        </w:trPr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1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pStyle w:val="Default"/>
              <w:tabs>
                <w:tab w:val="left" w:pos="180"/>
              </w:tabs>
              <w:ind w:right="113"/>
              <w:jc w:val="both"/>
            </w:pPr>
            <w:r w:rsidRPr="00F23912">
              <w:t>Заполнение документации:</w:t>
            </w:r>
          </w:p>
          <w:p w:rsidR="008B236B" w:rsidRPr="00F23912" w:rsidRDefault="008B236B" w:rsidP="006F2035">
            <w:pPr>
              <w:pStyle w:val="Default"/>
              <w:tabs>
                <w:tab w:val="left" w:pos="180"/>
              </w:tabs>
              <w:ind w:right="113"/>
              <w:jc w:val="both"/>
            </w:pPr>
            <w:r w:rsidRPr="00F23912">
              <w:t>- Титульный лист «Медицинской карты стационарного больного»;</w:t>
            </w:r>
          </w:p>
          <w:p w:rsidR="008B236B" w:rsidRPr="00F23912" w:rsidRDefault="008B236B" w:rsidP="006F2035">
            <w:pPr>
              <w:pStyle w:val="Default"/>
              <w:tabs>
                <w:tab w:val="left" w:pos="180"/>
              </w:tabs>
              <w:ind w:right="113"/>
              <w:jc w:val="both"/>
            </w:pPr>
            <w:r w:rsidRPr="00F23912">
              <w:t>- «Статистическая карта выбывшего из стационара»;</w:t>
            </w:r>
          </w:p>
          <w:p w:rsidR="008B236B" w:rsidRPr="00F23912" w:rsidRDefault="008B236B" w:rsidP="006F2035">
            <w:pPr>
              <w:pStyle w:val="Default"/>
              <w:tabs>
                <w:tab w:val="left" w:pos="180"/>
              </w:tabs>
              <w:ind w:right="113"/>
              <w:jc w:val="both"/>
            </w:pPr>
            <w:r w:rsidRPr="00F23912">
              <w:t>- «Журнал приёма больных и отказов в госпитализации»;</w:t>
            </w:r>
          </w:p>
          <w:p w:rsidR="008B236B" w:rsidRPr="00F23912" w:rsidRDefault="008B236B" w:rsidP="006F2035">
            <w:pPr>
              <w:pStyle w:val="Default"/>
              <w:tabs>
                <w:tab w:val="left" w:pos="180"/>
              </w:tabs>
              <w:ind w:right="113"/>
              <w:jc w:val="both"/>
            </w:pPr>
            <w:r w:rsidRPr="00F23912">
              <w:t>- «Экстренное извещение об инфекционном заболевании».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RPr="00BD36D5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2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pStyle w:val="Default"/>
              <w:tabs>
                <w:tab w:val="left" w:pos="180"/>
              </w:tabs>
              <w:ind w:right="113"/>
              <w:jc w:val="both"/>
            </w:pPr>
            <w:r w:rsidRPr="00F23912">
              <w:rPr>
                <w:bCs/>
              </w:rPr>
              <w:t>Выполнение технологий простых медицинских услуг  в пределах своих полномочий (измерение массы тела, измерение роста, исследование пульса и артериального давления, термометрии, постановка капельницы, постановка очистительной клизмы и др.).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RPr="00BD36D5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3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pStyle w:val="Default"/>
              <w:tabs>
                <w:tab w:val="left" w:pos="180"/>
              </w:tabs>
              <w:ind w:right="113"/>
              <w:jc w:val="both"/>
            </w:pPr>
            <w:r w:rsidRPr="00F23912">
              <w:rPr>
                <w:bCs/>
              </w:rPr>
              <w:t>Проведение обработки пациента при обнаружении педикулёза.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RPr="00BD36D5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4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pStyle w:val="Default"/>
              <w:tabs>
                <w:tab w:val="left" w:pos="180"/>
              </w:tabs>
              <w:ind w:right="113"/>
              <w:jc w:val="both"/>
              <w:rPr>
                <w:bCs/>
              </w:rPr>
            </w:pPr>
            <w:r w:rsidRPr="00F23912">
              <w:rPr>
                <w:bCs/>
              </w:rPr>
              <w:t>Осуществление сан. обработки пациента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RPr="00BD36D5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5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pStyle w:val="Default"/>
              <w:tabs>
                <w:tab w:val="left" w:pos="180"/>
              </w:tabs>
              <w:ind w:right="113"/>
              <w:jc w:val="both"/>
            </w:pPr>
            <w:r w:rsidRPr="00F23912">
              <w:rPr>
                <w:bCs/>
              </w:rPr>
              <w:t>Соблюдение правил личной гигиены.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RPr="00BD36D5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6</w:t>
            </w:r>
          </w:p>
        </w:tc>
        <w:tc>
          <w:tcPr>
            <w:tcW w:w="6803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both"/>
              <w:rPr>
                <w:szCs w:val="24"/>
              </w:rPr>
            </w:pPr>
            <w:r w:rsidRPr="00EB3667">
              <w:rPr>
                <w:bCs/>
                <w:szCs w:val="24"/>
              </w:rPr>
              <w:t>Соблюдение правил охраны труда и меры предосторожности при работе с дезинфицирующими средствами.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RPr="00BD36D5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7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pStyle w:val="Default"/>
              <w:tabs>
                <w:tab w:val="left" w:pos="180"/>
              </w:tabs>
              <w:ind w:right="113"/>
              <w:jc w:val="both"/>
            </w:pPr>
            <w:r w:rsidRPr="00F23912">
              <w:rPr>
                <w:bCs/>
              </w:rPr>
              <w:t>Проведение дезинфекции изделий медицинского назначения и объектов внешней среды.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RPr="00BD36D5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8</w:t>
            </w:r>
          </w:p>
        </w:tc>
        <w:tc>
          <w:tcPr>
            <w:tcW w:w="6803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both"/>
              <w:rPr>
                <w:szCs w:val="24"/>
              </w:rPr>
            </w:pPr>
            <w:r w:rsidRPr="00EB3667">
              <w:rPr>
                <w:bCs/>
                <w:szCs w:val="24"/>
              </w:rPr>
              <w:t>Проведение текущей  и генеральной уборки помещений с использованием различных дезинфицирующих средств.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RPr="00BD36D5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9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widowControl w:val="0"/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right="113"/>
              <w:contextualSpacing/>
              <w:jc w:val="both"/>
              <w:rPr>
                <w:bCs/>
              </w:rPr>
            </w:pPr>
            <w:r w:rsidRPr="00F23912">
              <w:rPr>
                <w:bCs/>
              </w:rPr>
              <w:t>Выполнение требований нормативных документов при обращении с медицинскими отходами класса А и Б.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RPr="00BD36D5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10</w:t>
            </w:r>
          </w:p>
        </w:tc>
        <w:tc>
          <w:tcPr>
            <w:tcW w:w="6803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both"/>
              <w:rPr>
                <w:szCs w:val="24"/>
              </w:rPr>
            </w:pPr>
            <w:r w:rsidRPr="00EB3667">
              <w:rPr>
                <w:szCs w:val="24"/>
              </w:rPr>
              <w:t>Транспортировка пациентов на каталке, кресле-каталке, на носилках и перекладывание пациента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RPr="00BD36D5" w:rsidTr="006F2035">
        <w:tc>
          <w:tcPr>
            <w:tcW w:w="10455" w:type="dxa"/>
            <w:gridSpan w:val="4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b/>
                <w:szCs w:val="24"/>
              </w:rPr>
              <w:t xml:space="preserve">Процедурный кабинет </w:t>
            </w:r>
          </w:p>
        </w:tc>
      </w:tr>
      <w:tr w:rsidR="008B236B" w:rsidRPr="00BD36D5" w:rsidTr="006F2035">
        <w:trPr>
          <w:trHeight w:val="664"/>
        </w:trPr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1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widowControl w:val="0"/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right="113"/>
              <w:contextualSpacing/>
              <w:jc w:val="both"/>
            </w:pPr>
            <w:r w:rsidRPr="00F23912">
              <w:rPr>
                <w:bCs/>
              </w:rPr>
              <w:t>Выполнение работы  с соблюдением норм медицинской этики, морали и права.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RPr="00BD36D5" w:rsidTr="006F2035">
        <w:trPr>
          <w:trHeight w:val="491"/>
        </w:trPr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2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widowControl w:val="0"/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right="113"/>
              <w:contextualSpacing/>
              <w:jc w:val="both"/>
              <w:rPr>
                <w:bCs/>
              </w:rPr>
            </w:pPr>
            <w:r w:rsidRPr="00F23912">
              <w:rPr>
                <w:bCs/>
              </w:rPr>
              <w:t xml:space="preserve">Выполнение работы с соблюдением лечебно-охранительного режима и правил внутреннего распорядка. 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RPr="00BD36D5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3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widowControl w:val="0"/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right="113"/>
              <w:contextualSpacing/>
              <w:jc w:val="both"/>
            </w:pPr>
            <w:r w:rsidRPr="00F23912">
              <w:rPr>
                <w:bCs/>
              </w:rPr>
              <w:t>Соблюдение  правила личной гигиены.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RPr="00BD36D5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4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pStyle w:val="Default"/>
              <w:tabs>
                <w:tab w:val="left" w:pos="180"/>
              </w:tabs>
              <w:ind w:right="113"/>
              <w:jc w:val="both"/>
            </w:pPr>
            <w:r w:rsidRPr="00F23912">
              <w:rPr>
                <w:bCs/>
              </w:rPr>
              <w:t>Выполнение техники внутрикожных, подкожных, внутримышечных, внутривенных инъекций.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RPr="00BD36D5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5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pStyle w:val="Default"/>
              <w:tabs>
                <w:tab w:val="left" w:pos="180"/>
              </w:tabs>
              <w:ind w:right="113"/>
              <w:jc w:val="both"/>
              <w:rPr>
                <w:bCs/>
              </w:rPr>
            </w:pPr>
            <w:r w:rsidRPr="00F23912">
              <w:rPr>
                <w:bCs/>
              </w:rPr>
              <w:t>Заполнение системы для внутривенного капельного вливания.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RPr="00BD36D5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6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pStyle w:val="Default"/>
              <w:tabs>
                <w:tab w:val="left" w:pos="180"/>
              </w:tabs>
              <w:ind w:right="113"/>
              <w:jc w:val="both"/>
              <w:rPr>
                <w:bCs/>
              </w:rPr>
            </w:pPr>
            <w:r w:rsidRPr="00F23912">
              <w:rPr>
                <w:bCs/>
              </w:rPr>
              <w:t>Забор крови из вены для лабораторных исследований.</w:t>
            </w:r>
          </w:p>
          <w:p w:rsidR="008B236B" w:rsidRPr="00F23912" w:rsidRDefault="008B236B" w:rsidP="006F2035">
            <w:pPr>
              <w:pStyle w:val="Default"/>
              <w:tabs>
                <w:tab w:val="left" w:pos="180"/>
              </w:tabs>
              <w:ind w:right="113"/>
              <w:jc w:val="both"/>
            </w:pP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RPr="00BD36D5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7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widowControl w:val="0"/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right="113"/>
              <w:contextualSpacing/>
              <w:jc w:val="both"/>
            </w:pPr>
            <w:r w:rsidRPr="00F23912">
              <w:rPr>
                <w:bCs/>
              </w:rPr>
              <w:t xml:space="preserve">Соблюдение требований охраны труда и противопожарной безопасности при уходе за пациентом во время процедур и манипуляций. 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RPr="00BD36D5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8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widowControl w:val="0"/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right="113"/>
              <w:contextualSpacing/>
              <w:jc w:val="both"/>
            </w:pPr>
            <w:r w:rsidRPr="00F23912">
              <w:rPr>
                <w:bCs/>
              </w:rPr>
              <w:t>Проведение текущей и генеральной уборки помещений с использованием различных дезинфицирующих средств.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RPr="00BD36D5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9</w:t>
            </w:r>
          </w:p>
        </w:tc>
        <w:tc>
          <w:tcPr>
            <w:tcW w:w="6803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both"/>
              <w:rPr>
                <w:szCs w:val="24"/>
              </w:rPr>
            </w:pPr>
            <w:r w:rsidRPr="00EB3667">
              <w:rPr>
                <w:bCs/>
                <w:szCs w:val="24"/>
              </w:rPr>
              <w:t>Проведение дезинфекции изделий медицинского назначения и объектов внешней среды.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RPr="00BD36D5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10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widowControl w:val="0"/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right="113"/>
              <w:contextualSpacing/>
              <w:jc w:val="both"/>
              <w:rPr>
                <w:bCs/>
              </w:rPr>
            </w:pPr>
            <w:r w:rsidRPr="00F23912">
              <w:rPr>
                <w:bCs/>
              </w:rPr>
              <w:t>Выполнение требований нормативных документов при обращении с медицинскими отходами класса А и Б.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RPr="00BD36D5" w:rsidTr="006F2035">
        <w:trPr>
          <w:trHeight w:val="310"/>
        </w:trPr>
        <w:tc>
          <w:tcPr>
            <w:tcW w:w="10455" w:type="dxa"/>
            <w:gridSpan w:val="4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b/>
                <w:szCs w:val="24"/>
              </w:rPr>
              <w:t>Центральное стерилизационное отделение (ЦСО)</w:t>
            </w:r>
          </w:p>
        </w:tc>
      </w:tr>
      <w:tr w:rsidR="008B236B" w:rsidRPr="00BD36D5" w:rsidTr="006F2035">
        <w:trPr>
          <w:trHeight w:val="664"/>
        </w:trPr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1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widowControl w:val="0"/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right="113"/>
              <w:contextualSpacing/>
              <w:jc w:val="both"/>
              <w:rPr>
                <w:bCs/>
              </w:rPr>
            </w:pPr>
            <w:r w:rsidRPr="00F23912">
              <w:rPr>
                <w:bCs/>
              </w:rPr>
              <w:t>Инструктаж о правилах предварительной обработки ИМН перед отправкой их в ЦСО, о правилах комплектования и укладки в стерилизационные коробки на местах.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RPr="00BD36D5" w:rsidTr="006F2035">
        <w:trPr>
          <w:trHeight w:val="406"/>
        </w:trPr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2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widowControl w:val="0"/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right="113"/>
              <w:contextualSpacing/>
              <w:jc w:val="both"/>
              <w:rPr>
                <w:bCs/>
              </w:rPr>
            </w:pPr>
            <w:r w:rsidRPr="00F23912">
              <w:rPr>
                <w:bCs/>
              </w:rPr>
              <w:t>Прием и хранение до обработки использованных в отделениях нестерильных изделий подготовленных к стерилизации материалов.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RPr="00BD36D5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3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widowControl w:val="0"/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right="113"/>
              <w:contextualSpacing/>
              <w:jc w:val="both"/>
              <w:rPr>
                <w:bCs/>
              </w:rPr>
            </w:pPr>
            <w:r w:rsidRPr="00F23912">
              <w:rPr>
                <w:bCs/>
              </w:rPr>
              <w:t>Разборка, бракераж, учет и замена битых и неисправных изделий.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RPr="00BD36D5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4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pStyle w:val="Default"/>
              <w:tabs>
                <w:tab w:val="left" w:pos="180"/>
              </w:tabs>
              <w:ind w:right="113"/>
              <w:jc w:val="both"/>
              <w:rPr>
                <w:bCs/>
              </w:rPr>
            </w:pPr>
            <w:r w:rsidRPr="00F23912">
              <w:rPr>
                <w:bCs/>
              </w:rPr>
              <w:t>Предстерилизационная очистка (мытье, сушка).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RPr="00BD36D5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5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pStyle w:val="Default"/>
              <w:tabs>
                <w:tab w:val="left" w:pos="180"/>
              </w:tabs>
              <w:ind w:right="113"/>
              <w:jc w:val="both"/>
            </w:pPr>
            <w:r w:rsidRPr="00F23912">
              <w:rPr>
                <w:bCs/>
              </w:rPr>
              <w:t>Комплектование, упаковка, укладка в стерилизационные коробки или упаковку многоразового или одноразового применения.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RPr="00BD36D5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6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widowControl w:val="0"/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right="113"/>
              <w:contextualSpacing/>
              <w:jc w:val="both"/>
            </w:pPr>
            <w:r w:rsidRPr="00F23912">
              <w:rPr>
                <w:bCs/>
              </w:rPr>
              <w:t>Стерилизация изделий.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RPr="00BD36D5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7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widowControl w:val="0"/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right="113"/>
              <w:contextualSpacing/>
              <w:jc w:val="both"/>
            </w:pPr>
            <w:r w:rsidRPr="00F23912">
              <w:rPr>
                <w:bCs/>
              </w:rPr>
              <w:t>Контроль качества ПО, стерилизации изделий и регистрация.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RPr="00BD36D5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8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widowControl w:val="0"/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right="113"/>
              <w:contextualSpacing/>
              <w:jc w:val="both"/>
              <w:rPr>
                <w:bCs/>
              </w:rPr>
            </w:pPr>
            <w:r w:rsidRPr="00F23912">
              <w:rPr>
                <w:bCs/>
              </w:rPr>
              <w:t>Ведение документации и строгий учет приема и выдачи изделий с указанием названия, количества, размеров шприцев, игл и др., а так же остатков за отделением.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RPr="00BD36D5" w:rsidTr="006F2035">
        <w:trPr>
          <w:trHeight w:val="248"/>
        </w:trPr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9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widowControl w:val="0"/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right="113"/>
              <w:contextualSpacing/>
              <w:jc w:val="both"/>
              <w:rPr>
                <w:bCs/>
              </w:rPr>
            </w:pPr>
            <w:r w:rsidRPr="00F23912">
              <w:rPr>
                <w:bCs/>
              </w:rPr>
              <w:t>Выдача стерильных изделий отделениям больницы (поликлиники).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RPr="00BD36D5" w:rsidTr="006F2035">
        <w:trPr>
          <w:trHeight w:val="276"/>
        </w:trPr>
        <w:tc>
          <w:tcPr>
            <w:tcW w:w="10455" w:type="dxa"/>
            <w:gridSpan w:val="4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b/>
                <w:szCs w:val="24"/>
              </w:rPr>
              <w:t>Перевязочный кабинет</w:t>
            </w: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1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widowControl w:val="0"/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right="113"/>
              <w:contextualSpacing/>
              <w:jc w:val="both"/>
            </w:pPr>
            <w:r w:rsidRPr="00F23912">
              <w:rPr>
                <w:bCs/>
              </w:rPr>
              <w:t>Выполнение работы  с соблюдением норм медицинской этики, морали и права.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2</w:t>
            </w:r>
          </w:p>
        </w:tc>
        <w:tc>
          <w:tcPr>
            <w:tcW w:w="6803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both"/>
              <w:rPr>
                <w:szCs w:val="24"/>
              </w:rPr>
            </w:pPr>
            <w:r w:rsidRPr="00EB3667">
              <w:rPr>
                <w:bCs/>
                <w:szCs w:val="24"/>
              </w:rPr>
              <w:t>Выполнение работы с соблюдением лечебно-охранительного режима и правил внутреннего распорядка.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3</w:t>
            </w:r>
          </w:p>
        </w:tc>
        <w:tc>
          <w:tcPr>
            <w:tcW w:w="6803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both"/>
              <w:rPr>
                <w:szCs w:val="24"/>
              </w:rPr>
            </w:pPr>
            <w:r w:rsidRPr="00EB3667">
              <w:rPr>
                <w:bCs/>
                <w:szCs w:val="24"/>
              </w:rPr>
              <w:t>Соблюдение правил  личной гигиены.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4</w:t>
            </w:r>
          </w:p>
        </w:tc>
        <w:tc>
          <w:tcPr>
            <w:tcW w:w="6803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both"/>
              <w:rPr>
                <w:szCs w:val="24"/>
              </w:rPr>
            </w:pPr>
            <w:r w:rsidRPr="00EB3667">
              <w:rPr>
                <w:bCs/>
                <w:szCs w:val="24"/>
              </w:rPr>
              <w:t>Приготовление перевязочного материала, складывать в биксы и относить в ЦСО  (для стерилизации его в автоклав).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5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widowControl w:val="0"/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right="113"/>
              <w:contextualSpacing/>
              <w:jc w:val="both"/>
            </w:pPr>
            <w:r w:rsidRPr="00F23912">
              <w:rPr>
                <w:bCs/>
              </w:rPr>
              <w:t>Накрытие стерильного стола с перевязочным материалом и инструментами.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6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widowControl w:val="0"/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right="113"/>
              <w:contextualSpacing/>
              <w:jc w:val="both"/>
              <w:rPr>
                <w:bCs/>
              </w:rPr>
            </w:pPr>
            <w:r w:rsidRPr="00F23912">
              <w:rPr>
                <w:bCs/>
              </w:rPr>
              <w:t>Выполнение техники накладывания простых бинтовых и других повязок.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7</w:t>
            </w:r>
          </w:p>
        </w:tc>
        <w:tc>
          <w:tcPr>
            <w:tcW w:w="6803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both"/>
              <w:rPr>
                <w:szCs w:val="24"/>
              </w:rPr>
            </w:pPr>
            <w:r w:rsidRPr="00EB3667">
              <w:rPr>
                <w:bCs/>
                <w:szCs w:val="24"/>
              </w:rPr>
              <w:t>Проведение дезинфекции и предстерилизационной очистки использованных хирургических инструментов.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8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widowControl w:val="0"/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right="113"/>
              <w:contextualSpacing/>
              <w:jc w:val="both"/>
              <w:rPr>
                <w:bCs/>
              </w:rPr>
            </w:pPr>
            <w:r w:rsidRPr="00F23912">
              <w:rPr>
                <w:bCs/>
              </w:rPr>
              <w:t>Выполнение требований нормативных документов при обращении с медицинскими отходами класса А и Б.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9</w:t>
            </w:r>
          </w:p>
        </w:tc>
        <w:tc>
          <w:tcPr>
            <w:tcW w:w="6803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both"/>
              <w:rPr>
                <w:szCs w:val="24"/>
              </w:rPr>
            </w:pPr>
            <w:r w:rsidRPr="00EB3667">
              <w:rPr>
                <w:bCs/>
                <w:szCs w:val="24"/>
              </w:rPr>
              <w:t>Проведение текущей и генеральной уборки помещений с использованием различных дезинфицирующих средств.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10455" w:type="dxa"/>
            <w:gridSpan w:val="4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b/>
                <w:szCs w:val="24"/>
              </w:rPr>
              <w:t xml:space="preserve">Клинико – диагностическая лаборатория </w:t>
            </w: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1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widowControl w:val="0"/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right="113"/>
              <w:contextualSpacing/>
              <w:jc w:val="both"/>
            </w:pPr>
            <w:r w:rsidRPr="00F23912">
              <w:rPr>
                <w:bCs/>
              </w:rPr>
              <w:t>Выполнение работы  с соблюдением норм медицинской этики, морали и права.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2</w:t>
            </w:r>
          </w:p>
        </w:tc>
        <w:tc>
          <w:tcPr>
            <w:tcW w:w="6803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both"/>
              <w:rPr>
                <w:szCs w:val="24"/>
              </w:rPr>
            </w:pPr>
            <w:r w:rsidRPr="00EB3667">
              <w:rPr>
                <w:bCs/>
                <w:szCs w:val="24"/>
              </w:rPr>
              <w:t>Выполнение работы  с соблюдением техники безопасности при работе в лаборатории.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3</w:t>
            </w:r>
          </w:p>
        </w:tc>
        <w:tc>
          <w:tcPr>
            <w:tcW w:w="6803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both"/>
              <w:rPr>
                <w:szCs w:val="24"/>
              </w:rPr>
            </w:pPr>
            <w:r w:rsidRPr="00EB3667">
              <w:rPr>
                <w:bCs/>
                <w:szCs w:val="24"/>
              </w:rPr>
              <w:t>Взятие биологического материала для  общеклинического исследования (об. ан. крови и крови на сахар)  у пациентов на отделение.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4</w:t>
            </w:r>
          </w:p>
        </w:tc>
        <w:tc>
          <w:tcPr>
            <w:tcW w:w="6803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both"/>
              <w:rPr>
                <w:szCs w:val="24"/>
              </w:rPr>
            </w:pPr>
            <w:r w:rsidRPr="00EB3667">
              <w:rPr>
                <w:szCs w:val="24"/>
              </w:rPr>
              <w:t xml:space="preserve">Осуществление </w:t>
            </w:r>
            <w:r w:rsidRPr="00EB3667">
              <w:rPr>
                <w:bCs/>
                <w:szCs w:val="24"/>
              </w:rPr>
              <w:t>транспортировки  пробирок с  кровью в лабораторию.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5</w:t>
            </w:r>
          </w:p>
        </w:tc>
        <w:tc>
          <w:tcPr>
            <w:tcW w:w="6803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both"/>
              <w:rPr>
                <w:szCs w:val="24"/>
              </w:rPr>
            </w:pPr>
            <w:r w:rsidRPr="00EB3667">
              <w:rPr>
                <w:bCs/>
                <w:szCs w:val="24"/>
              </w:rPr>
              <w:t>Проведение клинических лабораторных исследований, под контролем лаборанта.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6</w:t>
            </w:r>
          </w:p>
        </w:tc>
        <w:tc>
          <w:tcPr>
            <w:tcW w:w="6803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both"/>
              <w:rPr>
                <w:szCs w:val="24"/>
              </w:rPr>
            </w:pPr>
            <w:r w:rsidRPr="00EB3667">
              <w:rPr>
                <w:bCs/>
                <w:szCs w:val="24"/>
              </w:rPr>
              <w:t>Ведение рабочего журнала, куда записываются результаты выполненных анализов, а также все   потребовавшиеся для их получения расчёты.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7</w:t>
            </w:r>
          </w:p>
        </w:tc>
        <w:tc>
          <w:tcPr>
            <w:tcW w:w="6803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both"/>
              <w:rPr>
                <w:szCs w:val="24"/>
              </w:rPr>
            </w:pPr>
            <w:r w:rsidRPr="00EB3667">
              <w:rPr>
                <w:bCs/>
                <w:szCs w:val="24"/>
              </w:rPr>
              <w:t>Проведение дезинфекции биологического материала, в том числе и лабораторной  посуды, бывшей в употреблении.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8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widowControl w:val="0"/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right="113"/>
              <w:contextualSpacing/>
              <w:jc w:val="both"/>
              <w:rPr>
                <w:bCs/>
              </w:rPr>
            </w:pPr>
            <w:r w:rsidRPr="00F23912">
              <w:rPr>
                <w:bCs/>
              </w:rPr>
              <w:t>Выполнение требований нормативных документов при обращении с медицинскими отходами класса А и Б.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9</w:t>
            </w:r>
          </w:p>
        </w:tc>
        <w:tc>
          <w:tcPr>
            <w:tcW w:w="6803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both"/>
              <w:rPr>
                <w:szCs w:val="24"/>
              </w:rPr>
            </w:pPr>
            <w:r w:rsidRPr="00EB3667">
              <w:rPr>
                <w:bCs/>
                <w:szCs w:val="24"/>
              </w:rPr>
              <w:t>Проведение текущей и генеральной уборки помещений с использованием различных дезинфицирующих средств.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10455" w:type="dxa"/>
            <w:gridSpan w:val="4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b/>
                <w:szCs w:val="24"/>
              </w:rPr>
              <w:t>Работа на посту  медицинской сестры</w:t>
            </w:r>
          </w:p>
        </w:tc>
      </w:tr>
      <w:tr w:rsidR="008B236B" w:rsidTr="006F2035">
        <w:trPr>
          <w:trHeight w:val="473"/>
        </w:trPr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1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3"/>
              <w:jc w:val="both"/>
              <w:rPr>
                <w:bCs/>
              </w:rPr>
            </w:pPr>
            <w:r w:rsidRPr="00F23912">
              <w:rPr>
                <w:bCs/>
              </w:rPr>
              <w:t xml:space="preserve">Выполнять работы  с соблюдением норм медицинской этики, морали и права. 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rPr>
          <w:trHeight w:val="467"/>
        </w:trPr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2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3"/>
              <w:jc w:val="both"/>
              <w:rPr>
                <w:bCs/>
              </w:rPr>
            </w:pPr>
            <w:r w:rsidRPr="00F23912">
              <w:rPr>
                <w:bCs/>
              </w:rPr>
              <w:t>Выполнять работы с соблюдением лечебно-охранительного режима и правил внутреннего распорядка.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rPr>
          <w:trHeight w:val="205"/>
        </w:trPr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3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3"/>
              <w:jc w:val="both"/>
              <w:rPr>
                <w:bCs/>
              </w:rPr>
            </w:pPr>
            <w:r w:rsidRPr="00F23912">
              <w:rPr>
                <w:bCs/>
              </w:rPr>
              <w:t xml:space="preserve"> Выполнять работы с соблюдением требований охраны труда. 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rPr>
          <w:trHeight w:val="196"/>
        </w:trPr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4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3"/>
              <w:jc w:val="both"/>
              <w:rPr>
                <w:bCs/>
              </w:rPr>
            </w:pPr>
            <w:r w:rsidRPr="00F23912">
              <w:rPr>
                <w:bCs/>
              </w:rPr>
              <w:t>Соблюдение правила личной гигиены;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rPr>
          <w:trHeight w:val="671"/>
        </w:trPr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5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3"/>
              <w:jc w:val="both"/>
              <w:rPr>
                <w:bCs/>
              </w:rPr>
            </w:pPr>
            <w:r w:rsidRPr="00F23912">
              <w:rPr>
                <w:bCs/>
              </w:rPr>
              <w:t xml:space="preserve">Определение </w:t>
            </w:r>
            <w:r w:rsidRPr="00F23912">
              <w:t>проблем пациента, связанных с нарушением  потребностей,  реализация с использованием организационной технологии «сестринский процесс».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rPr>
          <w:trHeight w:val="284"/>
        </w:trPr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6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3"/>
              <w:jc w:val="both"/>
              <w:rPr>
                <w:bCs/>
              </w:rPr>
            </w:pPr>
            <w:r w:rsidRPr="00F23912">
              <w:t>Обучение пациента приемам самоухода.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rPr>
          <w:trHeight w:val="192"/>
        </w:trPr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7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3"/>
              <w:jc w:val="both"/>
            </w:pPr>
            <w:r w:rsidRPr="00F23912">
              <w:t>Обучение родственников пациента приемам ухода за пациентом.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rPr>
          <w:trHeight w:val="523"/>
        </w:trPr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8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3"/>
              <w:jc w:val="both"/>
            </w:pPr>
            <w:r w:rsidRPr="00F23912">
              <w:rPr>
                <w:bCs/>
              </w:rPr>
              <w:t>Соблюдение требований охраны труда при работе с дезинфицирующими средствами.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rPr>
          <w:trHeight w:val="532"/>
        </w:trPr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9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3"/>
              <w:jc w:val="both"/>
              <w:rPr>
                <w:bCs/>
              </w:rPr>
            </w:pPr>
            <w:r w:rsidRPr="00F23912">
              <w:rPr>
                <w:bCs/>
              </w:rPr>
              <w:t>Проведение дезинфекции изделий медицинского назначения и объектов внешней среды.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rPr>
          <w:trHeight w:val="556"/>
        </w:trPr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10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3"/>
              <w:jc w:val="both"/>
              <w:rPr>
                <w:bCs/>
              </w:rPr>
            </w:pPr>
            <w:r w:rsidRPr="00F23912">
              <w:rPr>
                <w:bCs/>
              </w:rPr>
              <w:t>Проведение дезинфекции различных предметов ухода медицинского назначения в буфетной, столовой.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11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3"/>
              <w:jc w:val="both"/>
              <w:rPr>
                <w:bCs/>
              </w:rPr>
            </w:pPr>
            <w:r w:rsidRPr="00F23912">
              <w:rPr>
                <w:bCs/>
              </w:rPr>
              <w:t>Контролирование сроков и условий хранения  разрешенных продуктов питания пациентов.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12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3"/>
              <w:jc w:val="both"/>
              <w:rPr>
                <w:bCs/>
              </w:rPr>
            </w:pPr>
            <w:r w:rsidRPr="00F23912">
              <w:rPr>
                <w:bCs/>
              </w:rPr>
              <w:t>Контролирование санитарного состояния тумбочек и холодильников.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13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3"/>
              <w:jc w:val="both"/>
              <w:rPr>
                <w:bCs/>
              </w:rPr>
            </w:pPr>
            <w:r w:rsidRPr="00F23912">
              <w:rPr>
                <w:bCs/>
              </w:rPr>
              <w:t>Подготовка  пациента к приему пищи в палате, в постели.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14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3"/>
              <w:jc w:val="both"/>
              <w:rPr>
                <w:bCs/>
              </w:rPr>
            </w:pPr>
            <w:r w:rsidRPr="00F23912">
              <w:rPr>
                <w:bCs/>
              </w:rPr>
              <w:t>Осуществление кормления пациентов с ложки и поильника.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15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3"/>
              <w:jc w:val="both"/>
              <w:rPr>
                <w:bCs/>
              </w:rPr>
            </w:pPr>
            <w:r w:rsidRPr="00F23912">
              <w:rPr>
                <w:bCs/>
              </w:rPr>
              <w:t>Перемещение пациента с использованием вспомогательных средств.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16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3"/>
              <w:jc w:val="both"/>
              <w:rPr>
                <w:bCs/>
              </w:rPr>
            </w:pPr>
            <w:r w:rsidRPr="00F23912">
              <w:rPr>
                <w:bCs/>
              </w:rPr>
              <w:t>Применение средств   и предметов ухода за больными.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17</w:t>
            </w:r>
          </w:p>
        </w:tc>
        <w:tc>
          <w:tcPr>
            <w:tcW w:w="6803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both"/>
              <w:rPr>
                <w:bCs/>
                <w:szCs w:val="24"/>
              </w:rPr>
            </w:pPr>
            <w:r w:rsidRPr="00EB3667">
              <w:rPr>
                <w:bCs/>
                <w:szCs w:val="24"/>
              </w:rPr>
              <w:t>Исследование пульса и артериального давления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18</w:t>
            </w:r>
          </w:p>
        </w:tc>
        <w:tc>
          <w:tcPr>
            <w:tcW w:w="6803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both"/>
              <w:rPr>
                <w:bCs/>
                <w:szCs w:val="24"/>
              </w:rPr>
            </w:pPr>
            <w:r w:rsidRPr="00EB3667">
              <w:rPr>
                <w:bCs/>
                <w:szCs w:val="24"/>
              </w:rPr>
              <w:t>Термометрии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19</w:t>
            </w:r>
          </w:p>
        </w:tc>
        <w:tc>
          <w:tcPr>
            <w:tcW w:w="6803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both"/>
              <w:rPr>
                <w:bCs/>
                <w:szCs w:val="24"/>
              </w:rPr>
            </w:pPr>
            <w:r w:rsidRPr="00EB3667">
              <w:rPr>
                <w:bCs/>
                <w:szCs w:val="24"/>
              </w:rPr>
              <w:t>Ингаляционное введение  кислорода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20</w:t>
            </w:r>
          </w:p>
        </w:tc>
        <w:tc>
          <w:tcPr>
            <w:tcW w:w="6803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both"/>
              <w:rPr>
                <w:bCs/>
                <w:szCs w:val="24"/>
              </w:rPr>
            </w:pPr>
            <w:r w:rsidRPr="00EB3667">
              <w:rPr>
                <w:bCs/>
                <w:szCs w:val="24"/>
              </w:rPr>
              <w:t>Промывание желудка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21</w:t>
            </w:r>
          </w:p>
        </w:tc>
        <w:tc>
          <w:tcPr>
            <w:tcW w:w="6803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both"/>
              <w:rPr>
                <w:bCs/>
                <w:szCs w:val="24"/>
              </w:rPr>
            </w:pPr>
            <w:r w:rsidRPr="00EB3667">
              <w:rPr>
                <w:bCs/>
                <w:szCs w:val="24"/>
              </w:rPr>
              <w:t>Введение лекарственных средств с помощью клизм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22</w:t>
            </w:r>
          </w:p>
        </w:tc>
        <w:tc>
          <w:tcPr>
            <w:tcW w:w="6803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both"/>
              <w:rPr>
                <w:bCs/>
                <w:szCs w:val="24"/>
              </w:rPr>
            </w:pPr>
            <w:r w:rsidRPr="00EB3667">
              <w:rPr>
                <w:bCs/>
                <w:szCs w:val="24"/>
              </w:rPr>
              <w:t>Уход за кожей, уход за полостью  рта  и дыхательными путями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23</w:t>
            </w:r>
          </w:p>
        </w:tc>
        <w:tc>
          <w:tcPr>
            <w:tcW w:w="6803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both"/>
              <w:rPr>
                <w:bCs/>
                <w:szCs w:val="24"/>
              </w:rPr>
            </w:pPr>
            <w:r w:rsidRPr="00EB3667">
              <w:rPr>
                <w:bCs/>
                <w:szCs w:val="24"/>
              </w:rPr>
              <w:t>Размещение пациента в постели для профилактики пролежней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24</w:t>
            </w:r>
          </w:p>
        </w:tc>
        <w:tc>
          <w:tcPr>
            <w:tcW w:w="6803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both"/>
              <w:rPr>
                <w:bCs/>
                <w:szCs w:val="24"/>
              </w:rPr>
            </w:pPr>
            <w:r w:rsidRPr="00EB3667">
              <w:rPr>
                <w:bCs/>
                <w:szCs w:val="24"/>
              </w:rPr>
              <w:t>Смена белья и одежды больного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25</w:t>
            </w:r>
          </w:p>
        </w:tc>
        <w:tc>
          <w:tcPr>
            <w:tcW w:w="6803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both"/>
              <w:rPr>
                <w:szCs w:val="24"/>
              </w:rPr>
            </w:pPr>
            <w:r w:rsidRPr="00EB3667">
              <w:rPr>
                <w:bCs/>
                <w:szCs w:val="24"/>
              </w:rPr>
              <w:t>Оценка степени риска развития пролежней и оценка степени тяжести пролежней.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26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3"/>
              <w:jc w:val="both"/>
              <w:rPr>
                <w:bCs/>
              </w:rPr>
            </w:pPr>
            <w:r w:rsidRPr="00F23912">
              <w:rPr>
                <w:bCs/>
              </w:rPr>
              <w:t>Раскладывание и раздача пациентам лекарственных средств для энтерального применения.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27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3"/>
              <w:jc w:val="both"/>
              <w:rPr>
                <w:bCs/>
              </w:rPr>
            </w:pPr>
            <w:r w:rsidRPr="00F23912">
              <w:rPr>
                <w:bCs/>
              </w:rPr>
              <w:t>Применение лекарственных средств ингаляционным способом через рот и нос.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28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3"/>
              <w:jc w:val="both"/>
              <w:rPr>
                <w:bCs/>
              </w:rPr>
            </w:pPr>
            <w:r w:rsidRPr="00F23912">
              <w:rPr>
                <w:bCs/>
              </w:rPr>
              <w:t>Закапывание капель в глаз, нос, ухо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29</w:t>
            </w:r>
          </w:p>
        </w:tc>
        <w:tc>
          <w:tcPr>
            <w:tcW w:w="6803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both"/>
              <w:rPr>
                <w:szCs w:val="24"/>
              </w:rPr>
            </w:pPr>
            <w:r w:rsidRPr="00EB3667">
              <w:rPr>
                <w:bCs/>
                <w:szCs w:val="24"/>
              </w:rPr>
              <w:t>Обучение пациента приёмам различных лекарственных форм энтерально, ингаляционно.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30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3"/>
              <w:jc w:val="both"/>
              <w:rPr>
                <w:bCs/>
              </w:rPr>
            </w:pPr>
            <w:r w:rsidRPr="00F23912">
              <w:rPr>
                <w:bCs/>
              </w:rPr>
              <w:t>Подготовка пациентов к инструментальным и лабораторным исследованиям:</w:t>
            </w:r>
          </w:p>
          <w:p w:rsidR="008B236B" w:rsidRPr="00F23912" w:rsidRDefault="008B236B" w:rsidP="006F20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3"/>
              <w:jc w:val="both"/>
              <w:rPr>
                <w:bCs/>
              </w:rPr>
            </w:pPr>
            <w:r w:rsidRPr="00F23912">
              <w:rPr>
                <w:bCs/>
              </w:rPr>
              <w:t>- Подготовка  пациента к фиброгастродуоденоскопии.</w:t>
            </w:r>
          </w:p>
          <w:p w:rsidR="008B236B" w:rsidRPr="00F23912" w:rsidRDefault="008B236B" w:rsidP="006F2035">
            <w:pPr>
              <w:ind w:right="113"/>
              <w:jc w:val="both"/>
              <w:rPr>
                <w:bCs/>
              </w:rPr>
            </w:pPr>
            <w:r w:rsidRPr="00F23912">
              <w:rPr>
                <w:bCs/>
              </w:rPr>
              <w:t>- Подготовка пациента к ирригоскопии.</w:t>
            </w:r>
          </w:p>
          <w:p w:rsidR="008B236B" w:rsidRPr="00F23912" w:rsidRDefault="008B236B" w:rsidP="006F20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3"/>
              <w:jc w:val="both"/>
              <w:rPr>
                <w:bCs/>
              </w:rPr>
            </w:pPr>
            <w:r w:rsidRPr="00F23912">
              <w:rPr>
                <w:bCs/>
              </w:rPr>
              <w:t>- Постановка клизм.</w:t>
            </w:r>
          </w:p>
          <w:p w:rsidR="008B236B" w:rsidRPr="00F23912" w:rsidRDefault="008B236B" w:rsidP="006F20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3"/>
              <w:jc w:val="both"/>
              <w:rPr>
                <w:bCs/>
              </w:rPr>
            </w:pPr>
            <w:r w:rsidRPr="00F23912">
              <w:rPr>
                <w:bCs/>
              </w:rPr>
              <w:t>- Подготовка пациента к УЗИ мочевого пузыря.</w:t>
            </w:r>
          </w:p>
          <w:p w:rsidR="008B236B" w:rsidRPr="00F23912" w:rsidRDefault="008B236B" w:rsidP="006F20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3"/>
              <w:jc w:val="both"/>
              <w:rPr>
                <w:bCs/>
              </w:rPr>
            </w:pPr>
            <w:r w:rsidRPr="00F23912">
              <w:rPr>
                <w:bCs/>
              </w:rPr>
              <w:t>- Подготовка пациента к рентгенографии почек.</w:t>
            </w:r>
          </w:p>
          <w:p w:rsidR="008B236B" w:rsidRPr="00F23912" w:rsidRDefault="008B236B" w:rsidP="006F20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3"/>
              <w:jc w:val="both"/>
              <w:rPr>
                <w:bCs/>
              </w:rPr>
            </w:pPr>
            <w:r w:rsidRPr="00F23912">
              <w:rPr>
                <w:bCs/>
              </w:rPr>
              <w:t>- Подготовка  пациента к сбору мокроты: общий анализ, микобактерии туберкулеза.</w:t>
            </w:r>
          </w:p>
          <w:p w:rsidR="008B236B" w:rsidRPr="00F23912" w:rsidRDefault="008B236B" w:rsidP="006F20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3"/>
              <w:jc w:val="both"/>
              <w:rPr>
                <w:bCs/>
              </w:rPr>
            </w:pPr>
            <w:r w:rsidRPr="00F23912">
              <w:rPr>
                <w:bCs/>
              </w:rPr>
              <w:t>- Подготовка пациента к сбору мочи: общий анализ, бактериологическое исследование, по Зимницкому, по Нечипоренко.</w:t>
            </w:r>
          </w:p>
          <w:p w:rsidR="008B236B" w:rsidRPr="00F23912" w:rsidRDefault="008B236B" w:rsidP="006F20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3"/>
              <w:jc w:val="both"/>
              <w:rPr>
                <w:bCs/>
              </w:rPr>
            </w:pPr>
            <w:r w:rsidRPr="00F23912">
              <w:rPr>
                <w:bCs/>
              </w:rPr>
              <w:t>- Подготовка пациента к сбору кала: на яйца гельминтов, простейшие, копрологическое исследование, бактериологическое исследование, скрытую кровь.</w:t>
            </w:r>
          </w:p>
          <w:p w:rsidR="008B236B" w:rsidRPr="00F23912" w:rsidRDefault="008B236B" w:rsidP="006F20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3"/>
              <w:jc w:val="both"/>
              <w:rPr>
                <w:bCs/>
              </w:rPr>
            </w:pPr>
            <w:r w:rsidRPr="00F23912">
              <w:rPr>
                <w:bCs/>
              </w:rPr>
              <w:t>- Взятие мазка из зева и носа для бактериологического исследования.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31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3"/>
              <w:jc w:val="both"/>
              <w:rPr>
                <w:bCs/>
              </w:rPr>
            </w:pPr>
            <w:r w:rsidRPr="00F23912">
              <w:rPr>
                <w:bCs/>
              </w:rPr>
              <w:t>Проведение сдачи и приёма дежурства на сестринском посту.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rPr>
          <w:trHeight w:val="283"/>
        </w:trPr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32</w:t>
            </w:r>
          </w:p>
        </w:tc>
        <w:tc>
          <w:tcPr>
            <w:tcW w:w="6803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both"/>
              <w:rPr>
                <w:bCs/>
                <w:szCs w:val="24"/>
              </w:rPr>
            </w:pPr>
            <w:r w:rsidRPr="00EB3667">
              <w:rPr>
                <w:bCs/>
                <w:szCs w:val="24"/>
              </w:rPr>
              <w:t>Заполнение медицинской документации сестринского поста.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rPr>
          <w:trHeight w:val="204"/>
        </w:trPr>
        <w:tc>
          <w:tcPr>
            <w:tcW w:w="10455" w:type="dxa"/>
            <w:gridSpan w:val="4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F23912">
              <w:rPr>
                <w:b/>
                <w:szCs w:val="24"/>
                <w:lang w:val="en-US"/>
              </w:rPr>
              <w:t>Rg</w:t>
            </w:r>
            <w:r w:rsidRPr="00EB3667">
              <w:rPr>
                <w:b/>
                <w:szCs w:val="24"/>
              </w:rPr>
              <w:t xml:space="preserve"> - кабинет</w:t>
            </w: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1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3"/>
              <w:jc w:val="both"/>
              <w:rPr>
                <w:bCs/>
              </w:rPr>
            </w:pPr>
            <w:r w:rsidRPr="00F23912">
              <w:rPr>
                <w:bCs/>
              </w:rPr>
              <w:t xml:space="preserve">Выполнение работы  с соблюдением норм медицинской этики, морали и права. 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2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3"/>
              <w:jc w:val="both"/>
              <w:rPr>
                <w:bCs/>
              </w:rPr>
            </w:pPr>
            <w:r w:rsidRPr="00F23912">
              <w:rPr>
                <w:bCs/>
              </w:rPr>
              <w:t>Выполнение работы с соблюдением лечебно-охранительного режима и правил внутреннего распорядка.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3</w:t>
            </w:r>
          </w:p>
        </w:tc>
        <w:tc>
          <w:tcPr>
            <w:tcW w:w="6803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both"/>
              <w:rPr>
                <w:szCs w:val="24"/>
              </w:rPr>
            </w:pPr>
            <w:r w:rsidRPr="00EB3667">
              <w:rPr>
                <w:bCs/>
                <w:szCs w:val="24"/>
              </w:rPr>
              <w:t>Выполнение работы с соблюдением требований охраны труда</w:t>
            </w:r>
            <w:r w:rsidRPr="00EB3667">
              <w:rPr>
                <w:szCs w:val="24"/>
              </w:rPr>
              <w:t xml:space="preserve"> в </w:t>
            </w:r>
            <w:r w:rsidRPr="00F23912">
              <w:rPr>
                <w:szCs w:val="24"/>
                <w:lang w:val="en-US"/>
              </w:rPr>
              <w:t>Rg</w:t>
            </w:r>
            <w:r w:rsidRPr="00EB3667">
              <w:rPr>
                <w:szCs w:val="24"/>
              </w:rPr>
              <w:t xml:space="preserve"> кабинете</w:t>
            </w:r>
            <w:r w:rsidRPr="00EB3667">
              <w:rPr>
                <w:bCs/>
                <w:szCs w:val="24"/>
              </w:rPr>
              <w:t>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4</w:t>
            </w:r>
          </w:p>
        </w:tc>
        <w:tc>
          <w:tcPr>
            <w:tcW w:w="6803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both"/>
              <w:rPr>
                <w:szCs w:val="24"/>
              </w:rPr>
            </w:pPr>
            <w:r w:rsidRPr="00EB3667">
              <w:rPr>
                <w:szCs w:val="24"/>
              </w:rPr>
              <w:t>Изучение правил подготовки пациентов к различным исследованиям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5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right="113"/>
              <w:contextualSpacing/>
              <w:jc w:val="both"/>
            </w:pPr>
            <w:r w:rsidRPr="00F23912">
              <w:t>Изучение рентгенограмм лёгких (обзорный снимок в прямой проекции, обзорный снимок в боковой проекции, косые проекции, латерограммы, прицельные).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6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right="113"/>
              <w:contextualSpacing/>
              <w:jc w:val="both"/>
            </w:pPr>
            <w:r w:rsidRPr="00F23912">
              <w:t>Изучение рентгенограмм сердца в 3 – х проекциях.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7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right="113"/>
              <w:contextualSpacing/>
              <w:jc w:val="both"/>
            </w:pPr>
            <w:r w:rsidRPr="00F23912">
              <w:t>Наблюдение за правильной техникой ведения контрастного вещества и за рентгенографией в разных проекциях.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rPr>
          <w:trHeight w:val="564"/>
        </w:trPr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8</w:t>
            </w:r>
          </w:p>
        </w:tc>
        <w:tc>
          <w:tcPr>
            <w:tcW w:w="6803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both"/>
              <w:rPr>
                <w:szCs w:val="24"/>
              </w:rPr>
            </w:pPr>
            <w:r w:rsidRPr="00EB3667">
              <w:rPr>
                <w:bCs/>
                <w:szCs w:val="24"/>
              </w:rPr>
              <w:t>Ведение учётно – отчётной документации в соответствии с утверждёнными формами.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rPr>
          <w:trHeight w:val="264"/>
        </w:trPr>
        <w:tc>
          <w:tcPr>
            <w:tcW w:w="10455" w:type="dxa"/>
            <w:gridSpan w:val="4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b/>
                <w:szCs w:val="24"/>
              </w:rPr>
              <w:t>ЭКГ – кабинет (функциональная диагностика)</w:t>
            </w:r>
          </w:p>
        </w:tc>
      </w:tr>
      <w:tr w:rsidR="008B236B" w:rsidTr="006F2035">
        <w:trPr>
          <w:trHeight w:val="544"/>
        </w:trPr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1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3"/>
              <w:jc w:val="both"/>
              <w:rPr>
                <w:bCs/>
              </w:rPr>
            </w:pPr>
            <w:r w:rsidRPr="00F23912">
              <w:rPr>
                <w:bCs/>
              </w:rPr>
              <w:t xml:space="preserve">Выполнение работы  с соблюдением норм медицинской этики, морали и права. 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rPr>
          <w:trHeight w:val="552"/>
        </w:trPr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2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3"/>
              <w:jc w:val="both"/>
              <w:rPr>
                <w:bCs/>
              </w:rPr>
            </w:pPr>
            <w:r w:rsidRPr="00F23912">
              <w:rPr>
                <w:bCs/>
              </w:rPr>
              <w:t>Выполнение работы с соблюдением лечебно-охранительного режима и правил внутреннего распорядка.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rPr>
          <w:trHeight w:val="559"/>
        </w:trPr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3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3"/>
              <w:jc w:val="both"/>
              <w:rPr>
                <w:bCs/>
              </w:rPr>
            </w:pPr>
            <w:r w:rsidRPr="00F23912">
              <w:rPr>
                <w:bCs/>
              </w:rPr>
              <w:t xml:space="preserve"> Выполнение работы с соблюдением требований охраны труда</w:t>
            </w:r>
            <w:r w:rsidRPr="00F23912">
              <w:t xml:space="preserve"> в ЭКГ -</w:t>
            </w:r>
            <w:r w:rsidRPr="00F23912">
              <w:rPr>
                <w:b/>
              </w:rPr>
              <w:t xml:space="preserve"> </w:t>
            </w:r>
            <w:r w:rsidRPr="00F23912">
              <w:t>кабинете</w:t>
            </w:r>
            <w:r w:rsidRPr="00F23912">
              <w:rPr>
                <w:bCs/>
              </w:rPr>
              <w:t xml:space="preserve">. 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4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shd w:val="clear" w:color="auto" w:fill="FFFFFF"/>
              <w:ind w:right="113"/>
            </w:pPr>
            <w:r w:rsidRPr="00F23912">
              <w:t>Осуществление регистрации пациентов и диагностических исследований в учётной документации по установленной форме.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5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shd w:val="clear" w:color="auto" w:fill="FFFFFF"/>
              <w:ind w:right="113"/>
            </w:pPr>
            <w:r w:rsidRPr="00F23912">
              <w:t>Правильное  наложение электродов, масштаб записи.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6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shd w:val="clear" w:color="auto" w:fill="FFFFFF"/>
              <w:ind w:right="113"/>
            </w:pPr>
            <w:r w:rsidRPr="00F23912">
              <w:t>Проведение техники записи ЭКГ исследования.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7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shd w:val="clear" w:color="auto" w:fill="FFFFFF"/>
              <w:ind w:right="113"/>
            </w:pPr>
            <w:r w:rsidRPr="00F23912">
              <w:t>Обрабатывание металлических электродов  после каждого пациента спиртом этиловым 70°С  2-х кратного.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8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shd w:val="clear" w:color="auto" w:fill="FFFFFF"/>
              <w:ind w:right="113"/>
            </w:pPr>
            <w:r w:rsidRPr="00F23912">
              <w:t>Наблюдение за техникой установки аппаратов холтеровского мониторирования.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9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shd w:val="clear" w:color="auto" w:fill="FFFFFF"/>
              <w:ind w:right="113"/>
            </w:pPr>
            <w:r w:rsidRPr="00F23912">
              <w:t>Ознакомление с правилами ведения  дневника  при холтерском мониторировании.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10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shd w:val="clear" w:color="auto" w:fill="FFFFFF"/>
              <w:ind w:right="113"/>
              <w:jc w:val="both"/>
            </w:pPr>
            <w:r w:rsidRPr="00F23912">
              <w:t>Ознакомление с анализом зафиксированных показателей при помощи специальной  компьютерной программы, которая фиксирует все процессы, отличающиеся от нормы.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11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shd w:val="clear" w:color="auto" w:fill="FFFFFF"/>
              <w:ind w:right="113"/>
              <w:jc w:val="both"/>
            </w:pPr>
            <w:r w:rsidRPr="00F23912">
              <w:t>Наблюдение за техникой выполнения ЭХОКГ.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rPr>
          <w:trHeight w:val="302"/>
        </w:trPr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12</w:t>
            </w:r>
          </w:p>
        </w:tc>
        <w:tc>
          <w:tcPr>
            <w:tcW w:w="6803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both"/>
              <w:rPr>
                <w:bCs/>
                <w:szCs w:val="24"/>
              </w:rPr>
            </w:pPr>
            <w:r w:rsidRPr="00EB3667">
              <w:rPr>
                <w:szCs w:val="24"/>
              </w:rPr>
              <w:t>Наблюдение за техникой выполнения велоэргометрией.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rPr>
          <w:trHeight w:val="278"/>
        </w:trPr>
        <w:tc>
          <w:tcPr>
            <w:tcW w:w="10455" w:type="dxa"/>
            <w:gridSpan w:val="4"/>
          </w:tcPr>
          <w:p w:rsidR="008B236B" w:rsidRPr="00EB3667" w:rsidRDefault="008B236B" w:rsidP="006F2035">
            <w:pPr>
              <w:pStyle w:val="ListParagraph"/>
              <w:numPr>
                <w:ilvl w:val="0"/>
                <w:numId w:val="21"/>
              </w:numPr>
              <w:ind w:left="0" w:right="113" w:firstLine="0"/>
              <w:jc w:val="center"/>
              <w:rPr>
                <w:b/>
                <w:szCs w:val="24"/>
              </w:rPr>
            </w:pPr>
            <w:r w:rsidRPr="00EB3667">
              <w:rPr>
                <w:b/>
                <w:szCs w:val="24"/>
              </w:rPr>
              <w:t>Работа в аптеке  (ГБУЗ АО НЦРБ)</w:t>
            </w:r>
          </w:p>
        </w:tc>
      </w:tr>
      <w:tr w:rsidR="008B236B" w:rsidTr="006F2035">
        <w:trPr>
          <w:trHeight w:val="409"/>
        </w:trPr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1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3"/>
              <w:jc w:val="both"/>
              <w:rPr>
                <w:bCs/>
              </w:rPr>
            </w:pPr>
            <w:r w:rsidRPr="00F23912">
              <w:rPr>
                <w:bCs/>
              </w:rPr>
              <w:t xml:space="preserve">Выполнение работы  с соблюдением норм медицинской этики, морали и права. 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rPr>
          <w:trHeight w:val="559"/>
        </w:trPr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2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3"/>
              <w:jc w:val="both"/>
              <w:rPr>
                <w:bCs/>
              </w:rPr>
            </w:pPr>
            <w:r w:rsidRPr="00F23912">
              <w:rPr>
                <w:bCs/>
              </w:rPr>
              <w:t>Выполнение работы с соблюдением лечебно-охранительного режима и правил внутреннего распорядка.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rPr>
          <w:trHeight w:val="270"/>
        </w:trPr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3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3"/>
              <w:jc w:val="both"/>
              <w:rPr>
                <w:bCs/>
              </w:rPr>
            </w:pPr>
            <w:r w:rsidRPr="00F23912">
              <w:rPr>
                <w:bCs/>
              </w:rPr>
              <w:t>Умение делать выборку назначений из истории болезни.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4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3"/>
              <w:jc w:val="both"/>
              <w:rPr>
                <w:bCs/>
              </w:rPr>
            </w:pPr>
            <w:r w:rsidRPr="00F23912">
              <w:rPr>
                <w:bCs/>
              </w:rPr>
              <w:t>Заполнение журнала учёта лекарственных средств.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5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3"/>
              <w:jc w:val="both"/>
              <w:rPr>
                <w:bCs/>
              </w:rPr>
            </w:pPr>
            <w:r w:rsidRPr="00F23912">
              <w:rPr>
                <w:bCs/>
              </w:rPr>
              <w:t>Наблюдение за правильной техникой оформления журнала учёта наркотических средств.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6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3"/>
              <w:jc w:val="both"/>
              <w:rPr>
                <w:bCs/>
              </w:rPr>
            </w:pPr>
            <w:r w:rsidRPr="00F23912">
              <w:rPr>
                <w:bCs/>
              </w:rPr>
              <w:t>Выписывание по определённой форме накладную (требование) на получение лекарственных средств из аптеки в нескольких экземплярах на латинском языке.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7</w:t>
            </w:r>
          </w:p>
        </w:tc>
        <w:tc>
          <w:tcPr>
            <w:tcW w:w="6803" w:type="dxa"/>
          </w:tcPr>
          <w:p w:rsidR="008B236B" w:rsidRPr="00F23912" w:rsidRDefault="008B236B" w:rsidP="006F2035">
            <w:pPr>
              <w:shd w:val="clear" w:color="auto" w:fill="FFFFFF"/>
              <w:ind w:right="113"/>
              <w:jc w:val="both"/>
            </w:pPr>
            <w:r w:rsidRPr="00F23912">
              <w:t xml:space="preserve">Наблюдение за выдачей лекарственных средств из аптеки старшим медицинским сёстрам отделений ЛПУ согласно их заявкам. </w:t>
            </w:r>
            <w:r w:rsidRPr="00F23912">
              <w:rPr>
                <w:bCs/>
              </w:rPr>
              <w:t xml:space="preserve"> 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658AF">
        <w:tc>
          <w:tcPr>
            <w:tcW w:w="10455" w:type="dxa"/>
            <w:gridSpan w:val="4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  <w:r w:rsidRPr="00EB3667">
              <w:rPr>
                <w:b/>
                <w:szCs w:val="24"/>
              </w:rPr>
              <w:t>Работа в кабинете ФГДС  (ГБУЗ АО НЦРБ)</w:t>
            </w: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658AF">
            <w:pPr>
              <w:pStyle w:val="ListParagraph"/>
              <w:ind w:left="0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1</w:t>
            </w:r>
          </w:p>
        </w:tc>
        <w:tc>
          <w:tcPr>
            <w:tcW w:w="6803" w:type="dxa"/>
          </w:tcPr>
          <w:p w:rsidR="008B236B" w:rsidRPr="007A0A65" w:rsidRDefault="008B236B" w:rsidP="006658AF">
            <w:pPr>
              <w:shd w:val="clear" w:color="auto" w:fill="FFFFFF"/>
              <w:jc w:val="both"/>
            </w:pPr>
            <w:r w:rsidRPr="007A0A65">
              <w:rPr>
                <w:shd w:val="clear" w:color="auto" w:fill="FFFFFF"/>
              </w:rPr>
              <w:t>Ознакомление с организацией эндоскопической службы. Основные приказы, регламентирующие работу эндоскопического кабинета.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658AF">
            <w:pPr>
              <w:pStyle w:val="ListParagraph"/>
              <w:ind w:left="0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2</w:t>
            </w:r>
          </w:p>
        </w:tc>
        <w:tc>
          <w:tcPr>
            <w:tcW w:w="6803" w:type="dxa"/>
          </w:tcPr>
          <w:p w:rsidR="008B236B" w:rsidRPr="007A0A65" w:rsidRDefault="008B236B" w:rsidP="006658AF">
            <w:pPr>
              <w:shd w:val="clear" w:color="auto" w:fill="FFFFFF"/>
              <w:jc w:val="both"/>
            </w:pPr>
            <w:r w:rsidRPr="007A0A65">
              <w:rPr>
                <w:shd w:val="clear" w:color="auto" w:fill="FFFFFF"/>
              </w:rPr>
              <w:t xml:space="preserve">Изучение видов эндоскопии 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658AF">
            <w:pPr>
              <w:pStyle w:val="ListParagraph"/>
              <w:ind w:left="0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3</w:t>
            </w:r>
          </w:p>
        </w:tc>
        <w:tc>
          <w:tcPr>
            <w:tcW w:w="6803" w:type="dxa"/>
          </w:tcPr>
          <w:p w:rsidR="008B236B" w:rsidRPr="007A0A65" w:rsidRDefault="008B236B" w:rsidP="006658AF">
            <w:pPr>
              <w:shd w:val="clear" w:color="auto" w:fill="FFFFFF"/>
              <w:jc w:val="both"/>
            </w:pPr>
            <w:r w:rsidRPr="007A0A65">
              <w:t>Изучение правил техники безопасности при работе с аппаратурой и инструментами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658AF">
            <w:pPr>
              <w:pStyle w:val="ListParagraph"/>
              <w:ind w:left="0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4</w:t>
            </w:r>
          </w:p>
        </w:tc>
        <w:tc>
          <w:tcPr>
            <w:tcW w:w="6803" w:type="dxa"/>
          </w:tcPr>
          <w:p w:rsidR="008B236B" w:rsidRPr="007A0A65" w:rsidRDefault="008B236B" w:rsidP="006658AF">
            <w:pPr>
              <w:shd w:val="clear" w:color="auto" w:fill="FFFFFF"/>
              <w:jc w:val="both"/>
            </w:pPr>
            <w:r w:rsidRPr="007A0A65">
              <w:rPr>
                <w:bCs/>
              </w:rPr>
              <w:t>Наблюдение за правильной техникой оформления медицинской документации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658AF">
            <w:pPr>
              <w:pStyle w:val="ListParagraph"/>
              <w:ind w:left="0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5</w:t>
            </w:r>
          </w:p>
        </w:tc>
        <w:tc>
          <w:tcPr>
            <w:tcW w:w="6803" w:type="dxa"/>
          </w:tcPr>
          <w:p w:rsidR="008B236B" w:rsidRPr="007A0A65" w:rsidRDefault="008B236B" w:rsidP="006658AF">
            <w:pPr>
              <w:shd w:val="clear" w:color="auto" w:fill="FFFFFF"/>
              <w:jc w:val="both"/>
            </w:pPr>
            <w:r w:rsidRPr="007A0A65">
              <w:t>Изучение правил подготовки пациентов к эндоскопии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658AF">
            <w:pPr>
              <w:pStyle w:val="ListParagraph"/>
              <w:ind w:left="0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6</w:t>
            </w:r>
          </w:p>
        </w:tc>
        <w:tc>
          <w:tcPr>
            <w:tcW w:w="6803" w:type="dxa"/>
          </w:tcPr>
          <w:p w:rsidR="008B236B" w:rsidRPr="007A0A65" w:rsidRDefault="008B236B" w:rsidP="006658AF">
            <w:pPr>
              <w:shd w:val="clear" w:color="auto" w:fill="FFFFFF"/>
              <w:jc w:val="both"/>
            </w:pPr>
            <w:r w:rsidRPr="007A0A65">
              <w:rPr>
                <w:bCs/>
              </w:rPr>
              <w:t>Заполнение журнала учёта, хранения. списания  лекарственных средств.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658AF">
            <w:pPr>
              <w:pStyle w:val="ListParagraph"/>
              <w:ind w:left="0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7</w:t>
            </w:r>
          </w:p>
        </w:tc>
        <w:tc>
          <w:tcPr>
            <w:tcW w:w="6803" w:type="dxa"/>
          </w:tcPr>
          <w:p w:rsidR="008B236B" w:rsidRPr="007A0A65" w:rsidRDefault="008B236B" w:rsidP="006658AF">
            <w:pPr>
              <w:shd w:val="clear" w:color="auto" w:fill="FFFFFF"/>
              <w:jc w:val="both"/>
            </w:pPr>
            <w:r w:rsidRPr="007A0A65">
              <w:t>Ознакомление с правилами оформления направлений на гистологическое исследование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658AF">
            <w:pPr>
              <w:pStyle w:val="ListParagraph"/>
              <w:ind w:left="0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8</w:t>
            </w:r>
          </w:p>
        </w:tc>
        <w:tc>
          <w:tcPr>
            <w:tcW w:w="6803" w:type="dxa"/>
          </w:tcPr>
          <w:p w:rsidR="008B236B" w:rsidRPr="007A0A65" w:rsidRDefault="008B236B" w:rsidP="006658AF">
            <w:pPr>
              <w:shd w:val="clear" w:color="auto" w:fill="FFFFFF"/>
              <w:jc w:val="both"/>
            </w:pPr>
            <w:r w:rsidRPr="007A0A65">
              <w:rPr>
                <w:bCs/>
              </w:rPr>
              <w:t>Ведение</w:t>
            </w:r>
            <w:r w:rsidRPr="007A0A65">
              <w:rPr>
                <w:shd w:val="clear" w:color="auto" w:fill="FFFFFF"/>
              </w:rPr>
              <w:t xml:space="preserve"> учетно-отчетной документации эндоскопического отделения (кабинета)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  <w:tr w:rsidR="008B236B" w:rsidTr="006F2035">
        <w:tc>
          <w:tcPr>
            <w:tcW w:w="569" w:type="dxa"/>
          </w:tcPr>
          <w:p w:rsidR="008B236B" w:rsidRPr="00EB3667" w:rsidRDefault="008B236B" w:rsidP="006658AF">
            <w:pPr>
              <w:pStyle w:val="ListParagraph"/>
              <w:ind w:left="0"/>
              <w:jc w:val="center"/>
              <w:rPr>
                <w:szCs w:val="24"/>
              </w:rPr>
            </w:pPr>
            <w:r w:rsidRPr="00EB3667">
              <w:rPr>
                <w:szCs w:val="24"/>
              </w:rPr>
              <w:t>9</w:t>
            </w:r>
          </w:p>
        </w:tc>
        <w:tc>
          <w:tcPr>
            <w:tcW w:w="6803" w:type="dxa"/>
          </w:tcPr>
          <w:p w:rsidR="008B236B" w:rsidRPr="007A0A65" w:rsidRDefault="008B236B" w:rsidP="006658AF">
            <w:pPr>
              <w:shd w:val="clear" w:color="auto" w:fill="FFFFFF"/>
              <w:jc w:val="both"/>
            </w:pPr>
            <w:r w:rsidRPr="007A0A65">
              <w:t xml:space="preserve">Знание </w:t>
            </w:r>
            <w:r w:rsidRPr="007A0A65">
              <w:rPr>
                <w:shd w:val="clear" w:color="auto" w:fill="FFFFFF"/>
              </w:rPr>
              <w:t>сан. – эпид. режима в эндоскопическом кабинете. Правила обработки эндоскопической аппаратуры.</w:t>
            </w:r>
          </w:p>
        </w:tc>
        <w:tc>
          <w:tcPr>
            <w:tcW w:w="1275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  <w:tc>
          <w:tcPr>
            <w:tcW w:w="1808" w:type="dxa"/>
          </w:tcPr>
          <w:p w:rsidR="008B236B" w:rsidRPr="00EB3667" w:rsidRDefault="008B236B" w:rsidP="006F2035">
            <w:pPr>
              <w:pStyle w:val="ListParagraph"/>
              <w:ind w:left="0" w:right="113"/>
              <w:jc w:val="center"/>
              <w:rPr>
                <w:szCs w:val="24"/>
              </w:rPr>
            </w:pPr>
          </w:p>
        </w:tc>
      </w:tr>
    </w:tbl>
    <w:p w:rsidR="008B236B" w:rsidRPr="00577724" w:rsidRDefault="008B236B" w:rsidP="006F2035">
      <w:pPr>
        <w:rPr>
          <w:b/>
          <w:sz w:val="23"/>
          <w:szCs w:val="23"/>
        </w:rPr>
      </w:pPr>
    </w:p>
    <w:p w:rsidR="008B236B" w:rsidRDefault="008B236B" w:rsidP="006F2035">
      <w:pPr>
        <w:pStyle w:val="ListParagraph"/>
        <w:jc w:val="center"/>
      </w:pPr>
    </w:p>
    <w:p w:rsidR="008B236B" w:rsidRDefault="008B236B" w:rsidP="006F2035">
      <w:pPr>
        <w:jc w:val="center"/>
        <w:rPr>
          <w:b/>
        </w:rPr>
      </w:pPr>
    </w:p>
    <w:p w:rsidR="008B236B" w:rsidRDefault="008B236B" w:rsidP="006F2035">
      <w:pPr>
        <w:jc w:val="center"/>
        <w:rPr>
          <w:b/>
        </w:rPr>
      </w:pPr>
    </w:p>
    <w:p w:rsidR="008B236B" w:rsidRDefault="008B236B" w:rsidP="006F2035">
      <w:pPr>
        <w:jc w:val="center"/>
        <w:rPr>
          <w:b/>
        </w:rPr>
      </w:pPr>
    </w:p>
    <w:p w:rsidR="008B236B" w:rsidRDefault="008B236B" w:rsidP="006F2035">
      <w:pPr>
        <w:rPr>
          <w:b/>
        </w:rPr>
        <w:sectPr w:rsidR="008B236B" w:rsidSect="006F2035">
          <w:footerReference w:type="default" r:id="rId10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8B236B" w:rsidRDefault="008B236B" w:rsidP="006F2035">
      <w:pPr>
        <w:jc w:val="center"/>
        <w:rPr>
          <w:b/>
        </w:rPr>
      </w:pPr>
    </w:p>
    <w:p w:rsidR="008B236B" w:rsidRDefault="008B236B" w:rsidP="006F2035">
      <w:pPr>
        <w:jc w:val="center"/>
        <w:rPr>
          <w:b/>
        </w:rPr>
      </w:pPr>
    </w:p>
    <w:p w:rsidR="008B236B" w:rsidRPr="00937446" w:rsidRDefault="008B236B" w:rsidP="006F2035">
      <w:pPr>
        <w:autoSpaceDE w:val="0"/>
        <w:autoSpaceDN w:val="0"/>
        <w:adjustRightInd w:val="0"/>
        <w:jc w:val="right"/>
        <w:rPr>
          <w:rFonts w:ascii="TimesNewRomanPSMT" w:hAnsi="TimesNewRomanPSMT" w:cs="TimesNewRomanPSMT"/>
          <w:sz w:val="28"/>
        </w:rPr>
      </w:pPr>
      <w:r w:rsidRPr="009C4547">
        <w:rPr>
          <w:rFonts w:ascii="TimesNewRomanPSMT" w:hAnsi="TimesNewRomanPSMT" w:cs="TimesNewRomanPSMT"/>
          <w:sz w:val="28"/>
        </w:rPr>
        <w:t xml:space="preserve">Приложение </w:t>
      </w:r>
      <w:r>
        <w:rPr>
          <w:rFonts w:ascii="TimesNewRomanPSMT" w:hAnsi="TimesNewRomanPSMT" w:cs="TimesNewRomanPSMT"/>
          <w:sz w:val="28"/>
        </w:rPr>
        <w:t>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18"/>
        <w:gridCol w:w="7818"/>
      </w:tblGrid>
      <w:tr w:rsidR="008B236B" w:rsidTr="006F2035">
        <w:tc>
          <w:tcPr>
            <w:tcW w:w="7818" w:type="dxa"/>
          </w:tcPr>
          <w:p w:rsidR="008B236B" w:rsidRPr="00891E65" w:rsidRDefault="008B236B" w:rsidP="006F203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b/>
              </w:rPr>
            </w:pPr>
            <w:r w:rsidRPr="00891E65">
              <w:rPr>
                <w:rFonts w:ascii="TimesNewRomanPSMT" w:hAnsi="TimesNewRomanPSMT" w:cs="TimesNewRomanPSMT"/>
                <w:b/>
              </w:rPr>
              <w:t>РЕЦЕПТУРНЫЙ БЛАНК</w:t>
            </w:r>
          </w:p>
          <w:p w:rsidR="008B236B" w:rsidRPr="00891E65" w:rsidRDefault="008B236B" w:rsidP="006F2035">
            <w:pPr>
              <w:autoSpaceDE w:val="0"/>
              <w:autoSpaceDN w:val="0"/>
              <w:adjustRightInd w:val="0"/>
              <w:jc w:val="right"/>
              <w:rPr>
                <w:sz w:val="20"/>
                <w:szCs w:val="20"/>
              </w:rPr>
            </w:pPr>
            <w:r w:rsidRPr="00891E65">
              <w:rPr>
                <w:sz w:val="20"/>
                <w:szCs w:val="20"/>
              </w:rPr>
              <w:t>Код формы по ОКУД 3108805</w:t>
            </w:r>
          </w:p>
          <w:p w:rsidR="008B236B" w:rsidRPr="00891E65" w:rsidRDefault="008B236B" w:rsidP="006F2035">
            <w:pPr>
              <w:tabs>
                <w:tab w:val="right" w:pos="760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Министерство здравоохранения </w:t>
            </w:r>
            <w:r>
              <w:rPr>
                <w:sz w:val="20"/>
                <w:szCs w:val="20"/>
              </w:rPr>
              <w:tab/>
            </w:r>
            <w:r w:rsidRPr="00891E65">
              <w:rPr>
                <w:sz w:val="20"/>
                <w:szCs w:val="20"/>
              </w:rPr>
              <w:t>Медицинская документация</w:t>
            </w:r>
          </w:p>
          <w:p w:rsidR="008B236B" w:rsidRPr="00891E65" w:rsidRDefault="008B236B" w:rsidP="006F2035">
            <w:pPr>
              <w:tabs>
                <w:tab w:val="right" w:pos="7602"/>
              </w:tabs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EA2FAE">
              <w:rPr>
                <w:bCs/>
                <w:sz w:val="20"/>
                <w:szCs w:val="20"/>
              </w:rPr>
              <w:t>Российской федерации</w:t>
            </w:r>
            <w:r>
              <w:rPr>
                <w:b/>
                <w:bCs/>
                <w:sz w:val="20"/>
                <w:szCs w:val="20"/>
              </w:rPr>
              <w:tab/>
            </w:r>
            <w:r w:rsidRPr="00891E65">
              <w:rPr>
                <w:b/>
                <w:bCs/>
                <w:sz w:val="20"/>
                <w:szCs w:val="20"/>
              </w:rPr>
              <w:t>Форма № 107-1/у</w:t>
            </w:r>
          </w:p>
          <w:p w:rsidR="008B236B" w:rsidRPr="00891E65" w:rsidRDefault="008B236B" w:rsidP="006F2035">
            <w:pPr>
              <w:tabs>
                <w:tab w:val="right" w:pos="760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(штамп) медицинской организации</w:t>
            </w:r>
            <w:r>
              <w:rPr>
                <w:sz w:val="20"/>
                <w:szCs w:val="20"/>
              </w:rPr>
              <w:tab/>
            </w:r>
            <w:r w:rsidRPr="00891E65">
              <w:rPr>
                <w:sz w:val="20"/>
                <w:szCs w:val="20"/>
              </w:rPr>
              <w:t>Утверждена приказом</w:t>
            </w:r>
          </w:p>
          <w:p w:rsidR="008B236B" w:rsidRPr="00891E65" w:rsidRDefault="008B236B" w:rsidP="006F2035">
            <w:pPr>
              <w:autoSpaceDE w:val="0"/>
              <w:autoSpaceDN w:val="0"/>
              <w:adjustRightIn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МинздраваРоссии</w:t>
            </w:r>
          </w:p>
          <w:p w:rsidR="008B236B" w:rsidRPr="00891E65" w:rsidRDefault="008B236B" w:rsidP="006F2035">
            <w:pPr>
              <w:autoSpaceDE w:val="0"/>
              <w:autoSpaceDN w:val="0"/>
              <w:adjustRightIn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20.12.2012 № 1175</w:t>
            </w:r>
          </w:p>
          <w:p w:rsidR="008B236B" w:rsidRPr="00726541" w:rsidRDefault="008B236B" w:rsidP="006F2035">
            <w:r>
              <w:rPr>
                <w:noProof/>
              </w:rPr>
              <w:pict>
                <v:line id="Прямая соединительная линия 10" o:spid="_x0000_s1027" style="position:absolute;z-index:251656704;visibility:visible" from="0,23.05pt" to="368.5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">
                  <v:stroke dashstyle="longDash"/>
                </v:line>
              </w:pict>
            </w:r>
          </w:p>
          <w:p w:rsidR="008B236B" w:rsidRPr="00891E65" w:rsidRDefault="008B236B" w:rsidP="006F2035">
            <w:pPr>
              <w:jc w:val="center"/>
              <w:rPr>
                <w:sz w:val="16"/>
                <w:szCs w:val="16"/>
              </w:rPr>
            </w:pPr>
            <w:r w:rsidRPr="00891E65">
              <w:rPr>
                <w:b/>
              </w:rPr>
              <w:t>РЕЦЕПТ</w:t>
            </w:r>
          </w:p>
          <w:p w:rsidR="008B236B" w:rsidRPr="00891E65" w:rsidRDefault="008B236B" w:rsidP="006F2035">
            <w:pPr>
              <w:jc w:val="center"/>
              <w:rPr>
                <w:sz w:val="20"/>
                <w:szCs w:val="20"/>
              </w:rPr>
            </w:pPr>
            <w:r w:rsidRPr="00891E65">
              <w:rPr>
                <w:sz w:val="20"/>
                <w:szCs w:val="20"/>
              </w:rPr>
              <w:t>(взрослый, детский - нужное подчеркнуть)</w:t>
            </w:r>
          </w:p>
          <w:p w:rsidR="008B236B" w:rsidRPr="00726541" w:rsidRDefault="008B236B" w:rsidP="006F2035">
            <w:pPr>
              <w:jc w:val="center"/>
            </w:pPr>
            <w:r>
              <w:t>«__» _________________</w:t>
            </w:r>
            <w:r w:rsidRPr="00726541">
              <w:t>_ 20__</w:t>
            </w:r>
            <w:r>
              <w:t>__</w:t>
            </w:r>
            <w:r w:rsidRPr="00726541">
              <w:t xml:space="preserve"> г.</w:t>
            </w:r>
          </w:p>
          <w:p w:rsidR="008B236B" w:rsidRPr="00CD7740" w:rsidRDefault="008B236B" w:rsidP="006F203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(дата выписки рецепта)</w:t>
            </w:r>
            <w:r>
              <w:rPr>
                <w:sz w:val="16"/>
                <w:szCs w:val="16"/>
              </w:rPr>
              <w:br/>
            </w:r>
          </w:p>
          <w:p w:rsidR="008B236B" w:rsidRPr="00726541" w:rsidRDefault="008B236B" w:rsidP="006F2035">
            <w:r w:rsidRPr="00891E65">
              <w:t>Ф.И.О. пациента</w:t>
            </w:r>
            <w:r w:rsidRPr="00726541">
              <w:t xml:space="preserve"> </w:t>
            </w:r>
            <w:r>
              <w:t>______________________________________________</w:t>
            </w:r>
          </w:p>
          <w:p w:rsidR="008B236B" w:rsidRDefault="008B236B" w:rsidP="006F2035">
            <w:pPr>
              <w:jc w:val="center"/>
              <w:rPr>
                <w:sz w:val="16"/>
                <w:szCs w:val="16"/>
              </w:rPr>
            </w:pPr>
            <w:r w:rsidRPr="00891E65">
              <w:rPr>
                <w:sz w:val="16"/>
                <w:szCs w:val="16"/>
              </w:rPr>
              <w:t>(полностью)</w:t>
            </w:r>
          </w:p>
          <w:p w:rsidR="008B236B" w:rsidRPr="00726541" w:rsidRDefault="008B236B" w:rsidP="006F2035">
            <w:r w:rsidRPr="00EA2FAE">
              <w:t>Адрес</w:t>
            </w:r>
            <w:r>
              <w:t xml:space="preserve"> (полностью) _____________________________________________</w:t>
            </w:r>
            <w:r>
              <w:br/>
            </w:r>
          </w:p>
          <w:p w:rsidR="008B236B" w:rsidRPr="006063CD" w:rsidRDefault="008B236B" w:rsidP="006F2035">
            <w:r w:rsidRPr="00891E65">
              <w:t>Ф.И.О. лечащего врача</w:t>
            </w:r>
            <w:r>
              <w:t xml:space="preserve"> _</w:t>
            </w:r>
            <w:r w:rsidRPr="00726541">
              <w:t>___________</w:t>
            </w:r>
            <w:r>
              <w:t>_______________________________</w:t>
            </w:r>
          </w:p>
          <w:p w:rsidR="008B236B" w:rsidRPr="00891E65" w:rsidRDefault="008B236B" w:rsidP="006F2035">
            <w:pPr>
              <w:jc w:val="center"/>
              <w:rPr>
                <w:sz w:val="16"/>
                <w:szCs w:val="16"/>
              </w:rPr>
            </w:pPr>
            <w:r w:rsidRPr="00891E65">
              <w:rPr>
                <w:sz w:val="16"/>
                <w:szCs w:val="16"/>
              </w:rPr>
              <w:t>(полностью)</w:t>
            </w:r>
          </w:p>
          <w:p w:rsidR="008B236B" w:rsidRPr="00891E65" w:rsidRDefault="008B236B" w:rsidP="006F20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</w:rPr>
            </w:pPr>
            <w:r w:rsidRPr="00891E65">
              <w:rPr>
                <w:rFonts w:ascii="TimesNewRomanPSMT" w:hAnsi="TimesNewRomanPSMT" w:cs="TimesNewRomanPSMT"/>
                <w:sz w:val="20"/>
                <w:szCs w:val="20"/>
              </w:rPr>
              <w:t>Руб.    Коп.    Rp:</w:t>
            </w:r>
            <w:r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</w:p>
          <w:p w:rsidR="008B236B" w:rsidRPr="00891E65" w:rsidRDefault="008B236B" w:rsidP="006F2035">
            <w:pPr>
              <w:tabs>
                <w:tab w:val="left" w:pos="1590"/>
              </w:tabs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</w:rPr>
            </w:pPr>
            <w:r>
              <w:rPr>
                <w:rFonts w:ascii="CourierNewPSMT" w:hAnsi="CourierNewPSMT" w:cs="CourierNewPSMT"/>
                <w:sz w:val="20"/>
                <w:szCs w:val="20"/>
              </w:rPr>
              <w:tab/>
            </w:r>
            <w:r>
              <w:rPr>
                <w:rFonts w:ascii="TimesNewRomanPSMT" w:hAnsi="TimesNewRomanPSMT" w:cs="TimesNewRomanPSMT"/>
                <w:sz w:val="20"/>
                <w:szCs w:val="20"/>
              </w:rPr>
              <w:tab/>
            </w:r>
          </w:p>
          <w:p w:rsidR="008B236B" w:rsidRDefault="008B236B" w:rsidP="006F20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</w:rPr>
            </w:pPr>
          </w:p>
          <w:p w:rsidR="008B236B" w:rsidRPr="00891E65" w:rsidRDefault="008B236B" w:rsidP="006F20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</w:rPr>
            </w:pPr>
          </w:p>
          <w:p w:rsidR="008B236B" w:rsidRPr="00891E65" w:rsidRDefault="008B236B" w:rsidP="006F20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</w:rPr>
            </w:pPr>
          </w:p>
          <w:p w:rsidR="008B236B" w:rsidRPr="00891E65" w:rsidRDefault="008B236B" w:rsidP="006F20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</w:rPr>
            </w:pPr>
            <w:r w:rsidRPr="00891E65">
              <w:rPr>
                <w:rFonts w:ascii="TimesNewRomanPSMT" w:hAnsi="TimesNewRomanPSMT" w:cs="TimesNewRomanPSMT"/>
                <w:sz w:val="20"/>
                <w:szCs w:val="20"/>
              </w:rPr>
              <w:t>Руб.    Коп.    Rp:</w:t>
            </w:r>
          </w:p>
          <w:p w:rsidR="008B236B" w:rsidRPr="00891E65" w:rsidRDefault="008B236B" w:rsidP="006F20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</w:p>
          <w:p w:rsidR="008B236B" w:rsidRPr="00891E65" w:rsidRDefault="008B236B" w:rsidP="006F20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</w:p>
          <w:p w:rsidR="008B236B" w:rsidRPr="00891E65" w:rsidRDefault="008B236B" w:rsidP="006F20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</w:p>
          <w:p w:rsidR="008B236B" w:rsidRPr="00891E65" w:rsidRDefault="008B236B" w:rsidP="006F20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</w:p>
          <w:p w:rsidR="008B236B" w:rsidRPr="00891E65" w:rsidRDefault="008B236B" w:rsidP="006F20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891E65">
              <w:rPr>
                <w:rFonts w:ascii="TimesNewRomanPSMT" w:hAnsi="TimesNewRomanPSMT" w:cs="TimesNewRomanPSMT"/>
              </w:rPr>
              <w:t>Подпись и личная печать</w:t>
            </w:r>
          </w:p>
          <w:p w:rsidR="008B236B" w:rsidRPr="00891E65" w:rsidRDefault="008B236B" w:rsidP="006F20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891E65">
              <w:rPr>
                <w:rFonts w:ascii="TimesNewRomanPSMT" w:hAnsi="TimesNewRomanPSMT" w:cs="TimesNewRomanPSMT"/>
              </w:rPr>
              <w:t>лечащего врача                                                                                    М.П.</w:t>
            </w:r>
          </w:p>
          <w:p w:rsidR="008B236B" w:rsidRPr="00891E65" w:rsidRDefault="008B236B" w:rsidP="006F2035">
            <w:pPr>
              <w:rPr>
                <w:rFonts w:ascii="TimesNewRomanPSMT" w:hAnsi="TimesNewRomanPSMT" w:cs="TimesNewRomanPSMT"/>
              </w:rPr>
            </w:pPr>
          </w:p>
          <w:p w:rsidR="008B236B" w:rsidRPr="00891E65" w:rsidRDefault="008B236B" w:rsidP="006F2035">
            <w:pPr>
              <w:rPr>
                <w:rFonts w:ascii="TimesNewRomanPSMT" w:hAnsi="TimesNewRomanPSMT" w:cs="TimesNewRomanPSMT"/>
              </w:rPr>
            </w:pPr>
          </w:p>
          <w:p w:rsidR="008B236B" w:rsidRPr="00891E65" w:rsidRDefault="008B236B" w:rsidP="006F2035">
            <w:pPr>
              <w:rPr>
                <w:rFonts w:ascii="TimesNewRomanPSMT" w:hAnsi="TimesNewRomanPSMT" w:cs="TimesNewRomanPSMT"/>
                <w:sz w:val="20"/>
                <w:szCs w:val="20"/>
              </w:rPr>
            </w:pPr>
            <w:r w:rsidRPr="00891E65">
              <w:rPr>
                <w:rFonts w:ascii="TimesNewRomanPSMT" w:hAnsi="TimesNewRomanPSMT" w:cs="TimesNewRomanPSMT"/>
                <w:sz w:val="20"/>
                <w:szCs w:val="20"/>
              </w:rPr>
              <w:t>Рецепт действителен в течение 2 месяцев, до 1 года (______________________)</w:t>
            </w:r>
          </w:p>
          <w:p w:rsidR="008B236B" w:rsidRPr="00891E65" w:rsidRDefault="008B236B" w:rsidP="006F2035">
            <w:pPr>
              <w:jc w:val="center"/>
              <w:rPr>
                <w:rFonts w:ascii="TimesNewRomanPSMT" w:hAnsi="TimesNewRomanPSMT" w:cs="TimesNewRomanPSMT"/>
                <w:sz w:val="16"/>
                <w:szCs w:val="16"/>
              </w:rPr>
            </w:pPr>
            <w:r w:rsidRPr="00891E65">
              <w:rPr>
                <w:rFonts w:ascii="TimesNewRomanPSMT" w:hAnsi="TimesNewRomanPSMT" w:cs="TimesNewRomanPSMT"/>
                <w:sz w:val="16"/>
                <w:szCs w:val="16"/>
              </w:rPr>
              <w:t>(ненужное зачеркнуть)</w:t>
            </w:r>
            <w:r>
              <w:rPr>
                <w:rFonts w:ascii="TimesNewRomanPSMT" w:hAnsi="TimesNewRomanPSMT" w:cs="TimesNewRomanPSMT"/>
                <w:sz w:val="16"/>
                <w:szCs w:val="16"/>
              </w:rPr>
              <w:t xml:space="preserve">                                                    </w:t>
            </w:r>
            <w:r w:rsidRPr="00891E65">
              <w:rPr>
                <w:rFonts w:ascii="TimesNewRomanPSMT" w:hAnsi="TimesNewRomanPSMT" w:cs="TimesNewRomanPSMT"/>
                <w:sz w:val="16"/>
                <w:szCs w:val="16"/>
              </w:rPr>
              <w:t xml:space="preserve"> (указать количество месяцев)</w:t>
            </w:r>
          </w:p>
        </w:tc>
        <w:tc>
          <w:tcPr>
            <w:tcW w:w="7818" w:type="dxa"/>
          </w:tcPr>
          <w:p w:rsidR="008B236B" w:rsidRPr="00891E65" w:rsidRDefault="008B236B" w:rsidP="006F203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b/>
              </w:rPr>
            </w:pPr>
            <w:r w:rsidRPr="00891E65">
              <w:rPr>
                <w:rFonts w:ascii="TimesNewRomanPSMT" w:hAnsi="TimesNewRomanPSMT" w:cs="TimesNewRomanPSMT"/>
                <w:b/>
              </w:rPr>
              <w:t>РЕЦЕПТУРНЫЙ БЛАНК</w:t>
            </w:r>
          </w:p>
          <w:p w:rsidR="008B236B" w:rsidRPr="00891E65" w:rsidRDefault="008B236B" w:rsidP="006F2035">
            <w:pPr>
              <w:autoSpaceDE w:val="0"/>
              <w:autoSpaceDN w:val="0"/>
              <w:adjustRightInd w:val="0"/>
              <w:jc w:val="right"/>
              <w:rPr>
                <w:sz w:val="20"/>
                <w:szCs w:val="20"/>
              </w:rPr>
            </w:pPr>
            <w:r w:rsidRPr="00891E65">
              <w:rPr>
                <w:sz w:val="20"/>
                <w:szCs w:val="20"/>
              </w:rPr>
              <w:t>Код формы по ОКУД 3108805</w:t>
            </w:r>
          </w:p>
          <w:p w:rsidR="008B236B" w:rsidRPr="00891E65" w:rsidRDefault="008B236B" w:rsidP="006F2035">
            <w:pPr>
              <w:tabs>
                <w:tab w:val="right" w:pos="760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Министерство здравоохранения </w:t>
            </w:r>
            <w:r>
              <w:rPr>
                <w:sz w:val="20"/>
                <w:szCs w:val="20"/>
              </w:rPr>
              <w:tab/>
            </w:r>
            <w:r w:rsidRPr="00891E65">
              <w:rPr>
                <w:sz w:val="20"/>
                <w:szCs w:val="20"/>
              </w:rPr>
              <w:t>Медицинская документация</w:t>
            </w:r>
          </w:p>
          <w:p w:rsidR="008B236B" w:rsidRPr="00891E65" w:rsidRDefault="008B236B" w:rsidP="006F2035">
            <w:pPr>
              <w:tabs>
                <w:tab w:val="right" w:pos="7602"/>
              </w:tabs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EA2FAE">
              <w:rPr>
                <w:bCs/>
                <w:sz w:val="20"/>
                <w:szCs w:val="20"/>
              </w:rPr>
              <w:t>Российской федерации</w:t>
            </w:r>
            <w:r>
              <w:rPr>
                <w:b/>
                <w:bCs/>
                <w:sz w:val="20"/>
                <w:szCs w:val="20"/>
              </w:rPr>
              <w:tab/>
            </w:r>
            <w:r w:rsidRPr="00891E65">
              <w:rPr>
                <w:b/>
                <w:bCs/>
                <w:sz w:val="20"/>
                <w:szCs w:val="20"/>
              </w:rPr>
              <w:t>Форма № 107-1/у</w:t>
            </w:r>
          </w:p>
          <w:p w:rsidR="008B236B" w:rsidRPr="00891E65" w:rsidRDefault="008B236B" w:rsidP="006F2035">
            <w:pPr>
              <w:tabs>
                <w:tab w:val="right" w:pos="760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(штамп) медицинской организации</w:t>
            </w:r>
            <w:r>
              <w:rPr>
                <w:sz w:val="20"/>
                <w:szCs w:val="20"/>
              </w:rPr>
              <w:tab/>
            </w:r>
            <w:r w:rsidRPr="00891E65">
              <w:rPr>
                <w:sz w:val="20"/>
                <w:szCs w:val="20"/>
              </w:rPr>
              <w:t>Утверждена приказом</w:t>
            </w:r>
          </w:p>
          <w:p w:rsidR="008B236B" w:rsidRPr="00891E65" w:rsidRDefault="008B236B" w:rsidP="006F2035">
            <w:pPr>
              <w:autoSpaceDE w:val="0"/>
              <w:autoSpaceDN w:val="0"/>
              <w:adjustRightIn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МинздраваРоссии</w:t>
            </w:r>
          </w:p>
          <w:p w:rsidR="008B236B" w:rsidRPr="00891E65" w:rsidRDefault="008B236B" w:rsidP="006F2035">
            <w:pPr>
              <w:autoSpaceDE w:val="0"/>
              <w:autoSpaceDN w:val="0"/>
              <w:adjustRightIn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20.12.2012 № 1175</w:t>
            </w:r>
          </w:p>
          <w:p w:rsidR="008B236B" w:rsidRPr="00726541" w:rsidRDefault="008B236B" w:rsidP="006F2035">
            <w:r>
              <w:rPr>
                <w:noProof/>
              </w:rPr>
              <w:pict>
                <v:line id="_x0000_s1028" style="position:absolute;z-index:251657728;visibility:visible" from="0,23.05pt" to="368.5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">
                  <v:stroke dashstyle="longDash"/>
                </v:line>
              </w:pict>
            </w:r>
          </w:p>
          <w:p w:rsidR="008B236B" w:rsidRPr="00891E65" w:rsidRDefault="008B236B" w:rsidP="006F2035">
            <w:pPr>
              <w:jc w:val="center"/>
              <w:rPr>
                <w:sz w:val="16"/>
                <w:szCs w:val="16"/>
              </w:rPr>
            </w:pPr>
            <w:r w:rsidRPr="00891E65">
              <w:rPr>
                <w:b/>
              </w:rPr>
              <w:t>РЕЦЕПТ</w:t>
            </w:r>
          </w:p>
          <w:p w:rsidR="008B236B" w:rsidRPr="00891E65" w:rsidRDefault="008B236B" w:rsidP="006F2035">
            <w:pPr>
              <w:jc w:val="center"/>
              <w:rPr>
                <w:sz w:val="20"/>
                <w:szCs w:val="20"/>
              </w:rPr>
            </w:pPr>
            <w:r w:rsidRPr="00891E65">
              <w:rPr>
                <w:sz w:val="20"/>
                <w:szCs w:val="20"/>
              </w:rPr>
              <w:t>(взрослый, детский - нужное подчеркнуть)</w:t>
            </w:r>
          </w:p>
          <w:p w:rsidR="008B236B" w:rsidRPr="00726541" w:rsidRDefault="008B236B" w:rsidP="006F2035">
            <w:pPr>
              <w:jc w:val="center"/>
            </w:pPr>
            <w:r>
              <w:t>«__» _________________</w:t>
            </w:r>
            <w:r w:rsidRPr="00726541">
              <w:t>_ 20__</w:t>
            </w:r>
            <w:r>
              <w:t>__</w:t>
            </w:r>
            <w:r w:rsidRPr="00726541">
              <w:t xml:space="preserve"> г.</w:t>
            </w:r>
          </w:p>
          <w:p w:rsidR="008B236B" w:rsidRPr="00891E65" w:rsidRDefault="008B236B" w:rsidP="006F2035">
            <w:pPr>
              <w:jc w:val="center"/>
              <w:rPr>
                <w:sz w:val="16"/>
                <w:szCs w:val="16"/>
              </w:rPr>
            </w:pPr>
            <w:r w:rsidRPr="00891E65">
              <w:rPr>
                <w:sz w:val="16"/>
                <w:szCs w:val="16"/>
              </w:rPr>
              <w:t>(дата выписки рецепта)</w:t>
            </w:r>
            <w:r w:rsidRPr="00891E65">
              <w:rPr>
                <w:sz w:val="16"/>
                <w:szCs w:val="16"/>
              </w:rPr>
              <w:br/>
            </w:r>
          </w:p>
          <w:p w:rsidR="008B236B" w:rsidRPr="00726541" w:rsidRDefault="008B236B" w:rsidP="006F2035">
            <w:r w:rsidRPr="00891E65">
              <w:t>Ф.И.О. пациента</w:t>
            </w:r>
            <w:r w:rsidRPr="00726541">
              <w:t xml:space="preserve"> </w:t>
            </w:r>
            <w:r>
              <w:t>________________________________________________</w:t>
            </w:r>
          </w:p>
          <w:p w:rsidR="008B236B" w:rsidRDefault="008B236B" w:rsidP="006F2035">
            <w:pPr>
              <w:jc w:val="center"/>
              <w:rPr>
                <w:sz w:val="16"/>
                <w:szCs w:val="16"/>
              </w:rPr>
            </w:pPr>
            <w:r w:rsidRPr="00891E65">
              <w:rPr>
                <w:sz w:val="16"/>
                <w:szCs w:val="16"/>
              </w:rPr>
              <w:t>(полностью)</w:t>
            </w:r>
          </w:p>
          <w:p w:rsidR="008B236B" w:rsidRPr="00EA2FAE" w:rsidRDefault="008B236B" w:rsidP="006F2035">
            <w:r w:rsidRPr="00EA2FAE">
              <w:t>Адрес</w:t>
            </w:r>
            <w:r>
              <w:t xml:space="preserve"> (полностью) ______________________________________________</w:t>
            </w:r>
          </w:p>
          <w:p w:rsidR="008B236B" w:rsidRPr="001A77D9" w:rsidRDefault="008B236B" w:rsidP="006F2035">
            <w:r w:rsidRPr="00891E65">
              <w:t>Возраст</w:t>
            </w:r>
            <w:r>
              <w:t xml:space="preserve"> </w:t>
            </w:r>
            <w:r w:rsidRPr="00726541">
              <w:t>_____________________________________________</w:t>
            </w:r>
            <w:r>
              <w:t>___________</w:t>
            </w:r>
          </w:p>
          <w:p w:rsidR="008B236B" w:rsidRPr="006063CD" w:rsidRDefault="008B236B" w:rsidP="006F2035">
            <w:r w:rsidRPr="00891E65">
              <w:t>Ф.И.О. лечащего врача</w:t>
            </w:r>
            <w:r>
              <w:t xml:space="preserve"> _</w:t>
            </w:r>
            <w:r w:rsidRPr="00726541">
              <w:t>___________</w:t>
            </w:r>
            <w:r>
              <w:t>_______________________________</w:t>
            </w:r>
          </w:p>
          <w:p w:rsidR="008B236B" w:rsidRPr="00891E65" w:rsidRDefault="008B236B" w:rsidP="006F2035">
            <w:pPr>
              <w:jc w:val="center"/>
              <w:rPr>
                <w:sz w:val="16"/>
                <w:szCs w:val="16"/>
              </w:rPr>
            </w:pPr>
            <w:r w:rsidRPr="00891E65">
              <w:rPr>
                <w:sz w:val="16"/>
                <w:szCs w:val="16"/>
              </w:rPr>
              <w:t>(полностью)</w:t>
            </w:r>
          </w:p>
          <w:p w:rsidR="008B236B" w:rsidRPr="00891E65" w:rsidRDefault="008B236B" w:rsidP="006F20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</w:rPr>
            </w:pPr>
            <w:r w:rsidRPr="00891E65">
              <w:rPr>
                <w:rFonts w:ascii="TimesNewRomanPSMT" w:hAnsi="TimesNewRomanPSMT" w:cs="TimesNewRomanPSMT"/>
                <w:sz w:val="20"/>
                <w:szCs w:val="20"/>
              </w:rPr>
              <w:t>Руб.    Коп.    Rp:</w:t>
            </w:r>
            <w:r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</w:p>
          <w:p w:rsidR="008B236B" w:rsidRPr="00891E65" w:rsidRDefault="008B236B" w:rsidP="006F2035">
            <w:pPr>
              <w:tabs>
                <w:tab w:val="left" w:pos="1590"/>
              </w:tabs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</w:rPr>
            </w:pPr>
            <w:r>
              <w:rPr>
                <w:rFonts w:ascii="CourierNewPSMT" w:hAnsi="CourierNewPSMT" w:cs="CourierNewPSMT"/>
                <w:sz w:val="20"/>
                <w:szCs w:val="20"/>
              </w:rPr>
              <w:tab/>
            </w:r>
            <w:r>
              <w:rPr>
                <w:rFonts w:ascii="TimesNewRomanPSMT" w:hAnsi="TimesNewRomanPSMT" w:cs="TimesNewRomanPSMT"/>
                <w:sz w:val="20"/>
                <w:szCs w:val="20"/>
              </w:rPr>
              <w:tab/>
            </w:r>
          </w:p>
          <w:p w:rsidR="008B236B" w:rsidRDefault="008B236B" w:rsidP="006F20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</w:rPr>
            </w:pPr>
          </w:p>
          <w:p w:rsidR="008B236B" w:rsidRPr="00891E65" w:rsidRDefault="008B236B" w:rsidP="006F20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</w:rPr>
            </w:pPr>
          </w:p>
          <w:p w:rsidR="008B236B" w:rsidRPr="00891E65" w:rsidRDefault="008B236B" w:rsidP="006F20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</w:rPr>
            </w:pPr>
          </w:p>
          <w:p w:rsidR="008B236B" w:rsidRPr="00891E65" w:rsidRDefault="008B236B" w:rsidP="006F20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</w:rPr>
            </w:pPr>
            <w:r w:rsidRPr="00891E65">
              <w:rPr>
                <w:rFonts w:ascii="TimesNewRomanPSMT" w:hAnsi="TimesNewRomanPSMT" w:cs="TimesNewRomanPSMT"/>
                <w:sz w:val="20"/>
                <w:szCs w:val="20"/>
              </w:rPr>
              <w:t>Руб.    Коп.    Rp:</w:t>
            </w:r>
          </w:p>
          <w:p w:rsidR="008B236B" w:rsidRPr="00891E65" w:rsidRDefault="008B236B" w:rsidP="006F20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</w:p>
          <w:p w:rsidR="008B236B" w:rsidRPr="00891E65" w:rsidRDefault="008B236B" w:rsidP="006F20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</w:p>
          <w:p w:rsidR="008B236B" w:rsidRPr="00891E65" w:rsidRDefault="008B236B" w:rsidP="006F20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</w:p>
          <w:p w:rsidR="008B236B" w:rsidRPr="00891E65" w:rsidRDefault="008B236B" w:rsidP="006F20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</w:p>
          <w:p w:rsidR="008B236B" w:rsidRPr="00891E65" w:rsidRDefault="008B236B" w:rsidP="006F20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891E65">
              <w:rPr>
                <w:rFonts w:ascii="TimesNewRomanPSMT" w:hAnsi="TimesNewRomanPSMT" w:cs="TimesNewRomanPSMT"/>
              </w:rPr>
              <w:t>Подпись и личная печать</w:t>
            </w:r>
          </w:p>
          <w:p w:rsidR="008B236B" w:rsidRPr="00891E65" w:rsidRDefault="008B236B" w:rsidP="006F20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891E65">
              <w:rPr>
                <w:rFonts w:ascii="TimesNewRomanPSMT" w:hAnsi="TimesNewRomanPSMT" w:cs="TimesNewRomanPSMT"/>
              </w:rPr>
              <w:t>лечащего врача                                                                                    М.П.</w:t>
            </w:r>
          </w:p>
          <w:p w:rsidR="008B236B" w:rsidRPr="00891E65" w:rsidRDefault="008B236B" w:rsidP="006F2035">
            <w:pPr>
              <w:rPr>
                <w:rFonts w:ascii="TimesNewRomanPSMT" w:hAnsi="TimesNewRomanPSMT" w:cs="TimesNewRomanPSMT"/>
              </w:rPr>
            </w:pPr>
          </w:p>
          <w:p w:rsidR="008B236B" w:rsidRPr="00891E65" w:rsidRDefault="008B236B" w:rsidP="006F2035">
            <w:pPr>
              <w:rPr>
                <w:rFonts w:ascii="TimesNewRomanPSMT" w:hAnsi="TimesNewRomanPSMT" w:cs="TimesNewRomanPSMT"/>
              </w:rPr>
            </w:pPr>
          </w:p>
          <w:p w:rsidR="008B236B" w:rsidRPr="00891E65" w:rsidRDefault="008B236B" w:rsidP="006F2035">
            <w:pPr>
              <w:rPr>
                <w:rFonts w:ascii="TimesNewRomanPSMT" w:hAnsi="TimesNewRomanPSMT" w:cs="TimesNewRomanPSMT"/>
                <w:sz w:val="20"/>
                <w:szCs w:val="20"/>
              </w:rPr>
            </w:pPr>
            <w:r w:rsidRPr="00891E65">
              <w:rPr>
                <w:rFonts w:ascii="TimesNewRomanPSMT" w:hAnsi="TimesNewRomanPSMT" w:cs="TimesNewRomanPSMT"/>
                <w:sz w:val="20"/>
                <w:szCs w:val="20"/>
              </w:rPr>
              <w:t>Рецепт действителен в течение 2 месяцев, до 1 года (______________________)</w:t>
            </w:r>
          </w:p>
          <w:p w:rsidR="008B236B" w:rsidRPr="00891E65" w:rsidRDefault="008B236B" w:rsidP="006F203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b/>
                <w:sz w:val="26"/>
              </w:rPr>
            </w:pPr>
            <w:r w:rsidRPr="00891E65">
              <w:rPr>
                <w:rFonts w:ascii="TimesNewRomanPSMT" w:hAnsi="TimesNewRomanPSMT" w:cs="TimesNewRomanPSMT"/>
                <w:sz w:val="16"/>
                <w:szCs w:val="16"/>
              </w:rPr>
              <w:t>(ненужное зачеркнуть)</w:t>
            </w:r>
            <w:r>
              <w:rPr>
                <w:rFonts w:ascii="TimesNewRomanPSMT" w:hAnsi="TimesNewRomanPSMT" w:cs="TimesNewRomanPSMT"/>
                <w:sz w:val="16"/>
                <w:szCs w:val="16"/>
              </w:rPr>
              <w:t xml:space="preserve">                                                     </w:t>
            </w:r>
            <w:r w:rsidRPr="00891E65">
              <w:rPr>
                <w:rFonts w:ascii="TimesNewRomanPSMT" w:hAnsi="TimesNewRomanPSMT" w:cs="TimesNewRomanPSMT"/>
                <w:sz w:val="16"/>
                <w:szCs w:val="16"/>
              </w:rPr>
              <w:t xml:space="preserve"> (указать количество месяцев)</w:t>
            </w:r>
          </w:p>
        </w:tc>
      </w:tr>
    </w:tbl>
    <w:p w:rsidR="008B236B" w:rsidRDefault="008B236B" w:rsidP="006F2035">
      <w:pPr>
        <w:autoSpaceDE w:val="0"/>
        <w:autoSpaceDN w:val="0"/>
        <w:adjustRightInd w:val="0"/>
        <w:rPr>
          <w:rFonts w:ascii="TimesNewRomanPSMT" w:hAnsi="TimesNewRomanPSMT" w:cs="TimesNewRomanPSMT"/>
          <w:b/>
          <w:sz w:val="26"/>
        </w:rPr>
        <w:sectPr w:rsidR="008B236B" w:rsidSect="006F2035">
          <w:pgSz w:w="16838" w:h="11906" w:orient="landscape"/>
          <w:pgMar w:top="360" w:right="567" w:bottom="360" w:left="851" w:header="709" w:footer="709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848"/>
        <w:gridCol w:w="7498"/>
      </w:tblGrid>
      <w:tr w:rsidR="008B236B" w:rsidTr="006F2035">
        <w:tc>
          <w:tcPr>
            <w:tcW w:w="7848" w:type="dxa"/>
          </w:tcPr>
          <w:p w:rsidR="008B236B" w:rsidRPr="0015416F" w:rsidRDefault="008B236B" w:rsidP="006F2035">
            <w:pPr>
              <w:pStyle w:val="ConsPlusNormal"/>
              <w:widowControl/>
              <w:jc w:val="right"/>
              <w:outlineLvl w:val="0"/>
              <w:rPr>
                <w:sz w:val="16"/>
                <w:szCs w:val="16"/>
              </w:rPr>
            </w:pPr>
            <w:r w:rsidRPr="0015416F">
              <w:rPr>
                <w:sz w:val="16"/>
                <w:szCs w:val="16"/>
              </w:rPr>
              <w:t>Приложение N 3</w:t>
            </w:r>
          </w:p>
          <w:p w:rsidR="008B236B" w:rsidRPr="0015416F" w:rsidRDefault="008B236B" w:rsidP="006F2035">
            <w:pPr>
              <w:pStyle w:val="ConsPlusNormal"/>
              <w:widowControl/>
              <w:jc w:val="right"/>
              <w:rPr>
                <w:sz w:val="16"/>
                <w:szCs w:val="16"/>
              </w:rPr>
            </w:pPr>
            <w:r w:rsidRPr="0015416F">
              <w:rPr>
                <w:sz w:val="16"/>
                <w:szCs w:val="16"/>
              </w:rPr>
              <w:t>к Приказу</w:t>
            </w:r>
          </w:p>
          <w:p w:rsidR="008B236B" w:rsidRPr="0015416F" w:rsidRDefault="008B236B" w:rsidP="006F2035">
            <w:pPr>
              <w:pStyle w:val="ConsPlusNormal"/>
              <w:widowControl/>
              <w:jc w:val="right"/>
              <w:rPr>
                <w:sz w:val="16"/>
                <w:szCs w:val="16"/>
              </w:rPr>
            </w:pPr>
            <w:r w:rsidRPr="0015416F">
              <w:rPr>
                <w:sz w:val="16"/>
                <w:szCs w:val="16"/>
              </w:rPr>
              <w:t>Минздравсоцразвития России</w:t>
            </w:r>
          </w:p>
          <w:p w:rsidR="008B236B" w:rsidRPr="0015416F" w:rsidRDefault="008B236B" w:rsidP="006F2035">
            <w:pPr>
              <w:pStyle w:val="ConsPlusNormal"/>
              <w:widowControl/>
              <w:jc w:val="right"/>
              <w:rPr>
                <w:sz w:val="16"/>
                <w:szCs w:val="16"/>
              </w:rPr>
            </w:pPr>
            <w:r w:rsidRPr="0015416F">
              <w:rPr>
                <w:sz w:val="16"/>
                <w:szCs w:val="16"/>
              </w:rPr>
              <w:t>от 12 февраля 2007 г. N 110</w:t>
            </w:r>
          </w:p>
          <w:p w:rsidR="008B236B" w:rsidRPr="0015416F" w:rsidRDefault="008B236B" w:rsidP="006F2035">
            <w:pPr>
              <w:pStyle w:val="ConsPlusNormal"/>
              <w:widowControl/>
              <w:ind w:firstLine="540"/>
              <w:jc w:val="both"/>
              <w:rPr>
                <w:sz w:val="16"/>
                <w:szCs w:val="16"/>
              </w:rPr>
            </w:pPr>
          </w:p>
          <w:p w:rsidR="008B236B" w:rsidRPr="00EC76EB" w:rsidRDefault="008B236B" w:rsidP="006F2035">
            <w:pPr>
              <w:pStyle w:val="ConsPlusNormal"/>
              <w:widowControl/>
              <w:jc w:val="center"/>
              <w:rPr>
                <w:b/>
                <w:sz w:val="16"/>
                <w:szCs w:val="16"/>
              </w:rPr>
            </w:pPr>
            <w:r w:rsidRPr="00EC76EB">
              <w:rPr>
                <w:b/>
                <w:sz w:val="16"/>
                <w:szCs w:val="16"/>
              </w:rPr>
              <w:t>РЕЦЕПТУРНЫЙ БЛАНК</w:t>
            </w:r>
          </w:p>
          <w:p w:rsidR="008B236B" w:rsidRPr="00EC76EB" w:rsidRDefault="008B236B" w:rsidP="006F2035">
            <w:pPr>
              <w:pStyle w:val="ConsPlusNormal"/>
              <w:widowControl/>
              <w:jc w:val="center"/>
              <w:rPr>
                <w:b/>
                <w:sz w:val="16"/>
                <w:szCs w:val="16"/>
              </w:rPr>
            </w:pPr>
          </w:p>
          <w:p w:rsidR="008B236B" w:rsidRPr="00EC76EB" w:rsidRDefault="008B236B" w:rsidP="006F2035">
            <w:pPr>
              <w:pStyle w:val="ConsPlusNormal"/>
              <w:widowControl/>
              <w:jc w:val="center"/>
              <w:rPr>
                <w:sz w:val="16"/>
                <w:szCs w:val="16"/>
              </w:rPr>
            </w:pPr>
          </w:p>
          <w:p w:rsidR="008B236B" w:rsidRPr="00EC76EB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  <w:r w:rsidRPr="00EC76EB">
              <w:rPr>
                <w:sz w:val="16"/>
                <w:szCs w:val="16"/>
              </w:rPr>
              <w:t>Министерство здравоохранения</w:t>
            </w:r>
          </w:p>
          <w:p w:rsidR="008B236B" w:rsidRPr="00EC76EB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  <w:r w:rsidRPr="00EC76EB">
              <w:rPr>
                <w:sz w:val="16"/>
                <w:szCs w:val="16"/>
              </w:rPr>
              <w:t xml:space="preserve">и социального развития                Код формы по </w:t>
            </w:r>
            <w:hyperlink r:id="rId11" w:history="1">
              <w:r w:rsidRPr="00EC76EB">
                <w:rPr>
                  <w:sz w:val="16"/>
                  <w:szCs w:val="16"/>
                </w:rPr>
                <w:t>ОКУД</w:t>
              </w:r>
            </w:hyperlink>
            <w:r w:rsidRPr="00EC76EB">
              <w:rPr>
                <w:sz w:val="16"/>
                <w:szCs w:val="16"/>
              </w:rPr>
              <w:t xml:space="preserve"> 3108805</w:t>
            </w:r>
          </w:p>
          <w:p w:rsidR="008B236B" w:rsidRPr="00EC76EB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  <w:r w:rsidRPr="00EC76EB">
              <w:rPr>
                <w:sz w:val="16"/>
                <w:szCs w:val="16"/>
              </w:rPr>
              <w:t>Российской Федерации                  Медицинская документация</w:t>
            </w:r>
          </w:p>
          <w:p w:rsidR="008B236B" w:rsidRPr="00EC76EB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  <w:r w:rsidRPr="00EC76EB">
              <w:rPr>
                <w:sz w:val="16"/>
                <w:szCs w:val="16"/>
              </w:rPr>
              <w:t xml:space="preserve">Наименование (штамп)                  </w:t>
            </w:r>
            <w:r w:rsidRPr="00EC76EB">
              <w:rPr>
                <w:b/>
                <w:sz w:val="18"/>
                <w:szCs w:val="18"/>
              </w:rPr>
              <w:t>Форма N 148-1/у-88</w:t>
            </w:r>
          </w:p>
          <w:p w:rsidR="008B236B" w:rsidRPr="00EC76EB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  <w:r w:rsidRPr="00EC76EB">
              <w:rPr>
                <w:sz w:val="16"/>
                <w:szCs w:val="16"/>
              </w:rPr>
              <w:t>медицинской организации               Утверждена Приказом</w:t>
            </w:r>
          </w:p>
          <w:p w:rsidR="008B236B" w:rsidRPr="00EC76EB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  <w:r w:rsidRPr="00EC76EB">
              <w:rPr>
                <w:sz w:val="16"/>
                <w:szCs w:val="16"/>
              </w:rPr>
              <w:t xml:space="preserve">                                      Министерства здравоохранения</w:t>
            </w:r>
          </w:p>
          <w:p w:rsidR="008B236B" w:rsidRPr="0015416F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  <w:r w:rsidRPr="0015416F">
              <w:rPr>
                <w:sz w:val="16"/>
                <w:szCs w:val="16"/>
              </w:rPr>
              <w:t xml:space="preserve">                                      и социального развития</w:t>
            </w:r>
          </w:p>
          <w:p w:rsidR="008B236B" w:rsidRPr="0015416F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  <w:r w:rsidRPr="0015416F">
              <w:rPr>
                <w:sz w:val="16"/>
                <w:szCs w:val="16"/>
              </w:rPr>
              <w:t xml:space="preserve">                                      Российской Федерации</w:t>
            </w:r>
          </w:p>
          <w:p w:rsidR="008B236B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  <w:r w:rsidRPr="0015416F">
              <w:rPr>
                <w:sz w:val="16"/>
                <w:szCs w:val="16"/>
              </w:rPr>
              <w:t xml:space="preserve">                                      от 12 февраля 2007 г. N 110</w:t>
            </w:r>
          </w:p>
          <w:p w:rsidR="008B236B" w:rsidRPr="0015416F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</w:p>
          <w:p w:rsidR="008B236B" w:rsidRPr="0015416F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  <w:r w:rsidRPr="0015416F">
              <w:rPr>
                <w:sz w:val="16"/>
                <w:szCs w:val="16"/>
              </w:rPr>
              <w:t>------------------------------------------------------------------</w:t>
            </w:r>
          </w:p>
          <w:p w:rsidR="008B236B" w:rsidRPr="0015416F" w:rsidRDefault="008B236B" w:rsidP="006F2035">
            <w:pPr>
              <w:pStyle w:val="ConsPlusNonformat"/>
              <w:widowControl/>
              <w:jc w:val="both"/>
              <w:rPr>
                <w:sz w:val="16"/>
                <w:szCs w:val="16"/>
              </w:rPr>
            </w:pPr>
            <w:r w:rsidRPr="0015416F">
              <w:rPr>
                <w:sz w:val="16"/>
                <w:szCs w:val="16"/>
              </w:rPr>
              <w:t xml:space="preserve">                                    ┌─┐┌─┐┌─┐┌─┐   ┌─┐┌─┐┌─┐┌─┐┌─┐</w:t>
            </w:r>
          </w:p>
          <w:p w:rsidR="008B236B" w:rsidRPr="0015416F" w:rsidRDefault="008B236B" w:rsidP="006F2035">
            <w:pPr>
              <w:pStyle w:val="ConsPlusNonformat"/>
              <w:widowControl/>
              <w:jc w:val="both"/>
              <w:rPr>
                <w:sz w:val="16"/>
                <w:szCs w:val="16"/>
              </w:rPr>
            </w:pPr>
            <w:r w:rsidRPr="0015416F">
              <w:rPr>
                <w:sz w:val="16"/>
                <w:szCs w:val="16"/>
              </w:rPr>
              <w:t xml:space="preserve">                              Серия │ ││ ││ ││ │ N │ ││ ││ ││ ││ │</w:t>
            </w:r>
          </w:p>
          <w:p w:rsidR="008B236B" w:rsidRPr="0015416F" w:rsidRDefault="008B236B" w:rsidP="006F2035">
            <w:pPr>
              <w:pStyle w:val="ConsPlusNonformat"/>
              <w:widowControl/>
              <w:jc w:val="both"/>
              <w:rPr>
                <w:sz w:val="16"/>
                <w:szCs w:val="16"/>
              </w:rPr>
            </w:pPr>
            <w:r w:rsidRPr="0015416F">
              <w:rPr>
                <w:sz w:val="16"/>
                <w:szCs w:val="16"/>
              </w:rPr>
              <w:t xml:space="preserve">                                    └─┘└─┘└─┘└─┘   └─┘└─┘└─┘└─┘└─┘</w:t>
            </w:r>
          </w:p>
          <w:p w:rsidR="008B236B" w:rsidRPr="0015416F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  <w:r w:rsidRPr="0015416F">
              <w:rPr>
                <w:sz w:val="16"/>
                <w:szCs w:val="16"/>
              </w:rPr>
              <w:t xml:space="preserve"> </w:t>
            </w:r>
            <w:r w:rsidRPr="00EC76EB">
              <w:rPr>
                <w:b/>
                <w:sz w:val="24"/>
                <w:szCs w:val="24"/>
              </w:rPr>
              <w:t xml:space="preserve">РЕЦЕПТ </w:t>
            </w:r>
            <w:r w:rsidRPr="00EC76EB">
              <w:t xml:space="preserve"> </w:t>
            </w:r>
            <w:r w:rsidRPr="0015416F">
              <w:rPr>
                <w:sz w:val="16"/>
                <w:szCs w:val="16"/>
              </w:rPr>
              <w:t xml:space="preserve">                        "__" ____________________ 200_ г.</w:t>
            </w:r>
          </w:p>
          <w:p w:rsidR="008B236B" w:rsidRPr="0015416F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  <w:r w:rsidRPr="0015416F">
              <w:rPr>
                <w:sz w:val="16"/>
                <w:szCs w:val="16"/>
              </w:rPr>
              <w:t xml:space="preserve">                                      (дата выписки рецепта)</w:t>
            </w:r>
          </w:p>
          <w:p w:rsidR="008B236B" w:rsidRPr="0015416F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</w:p>
          <w:p w:rsidR="008B236B" w:rsidRPr="0015416F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  <w:r w:rsidRPr="0015416F">
              <w:rPr>
                <w:sz w:val="16"/>
                <w:szCs w:val="16"/>
              </w:rPr>
              <w:t xml:space="preserve">             (взрослый, детский - нужное подчеркнуть)</w:t>
            </w:r>
          </w:p>
          <w:p w:rsidR="008B236B" w:rsidRPr="0015416F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  <w:r w:rsidRPr="0015416F">
              <w:rPr>
                <w:sz w:val="16"/>
                <w:szCs w:val="16"/>
              </w:rPr>
              <w:t>__________________________________________________________________</w:t>
            </w:r>
          </w:p>
          <w:p w:rsidR="008B236B" w:rsidRPr="0015416F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  <w:r w:rsidRPr="0015416F">
              <w:rPr>
                <w:sz w:val="16"/>
                <w:szCs w:val="16"/>
              </w:rPr>
              <w:t>Ф.И.О. больного __________________________________________________</w:t>
            </w:r>
          </w:p>
          <w:p w:rsidR="008B236B" w:rsidRPr="0015416F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  <w:r w:rsidRPr="0015416F">
              <w:rPr>
                <w:sz w:val="16"/>
                <w:szCs w:val="16"/>
              </w:rPr>
              <w:t xml:space="preserve">                                   (полностью)</w:t>
            </w:r>
          </w:p>
          <w:p w:rsidR="008B236B" w:rsidRPr="0015416F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  <w:r w:rsidRPr="0015416F">
              <w:rPr>
                <w:sz w:val="16"/>
                <w:szCs w:val="16"/>
              </w:rPr>
              <w:t>Возраст __________________________________________________________</w:t>
            </w:r>
          </w:p>
          <w:p w:rsidR="008B236B" w:rsidRPr="0015416F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  <w:r w:rsidRPr="0015416F">
              <w:rPr>
                <w:sz w:val="16"/>
                <w:szCs w:val="16"/>
              </w:rPr>
              <w:t>Адрес или N медицинской карты амбулаторного больного _____________</w:t>
            </w:r>
          </w:p>
          <w:p w:rsidR="008B236B" w:rsidRPr="0015416F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  <w:r w:rsidRPr="0015416F">
              <w:rPr>
                <w:sz w:val="16"/>
                <w:szCs w:val="16"/>
              </w:rPr>
              <w:t>__________________________________________________________________</w:t>
            </w:r>
          </w:p>
          <w:p w:rsidR="008B236B" w:rsidRPr="0015416F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  <w:r w:rsidRPr="0015416F">
              <w:rPr>
                <w:sz w:val="16"/>
                <w:szCs w:val="16"/>
              </w:rPr>
              <w:t>Ф.И.О. врача _____________________________________________________</w:t>
            </w:r>
          </w:p>
          <w:p w:rsidR="008B236B" w:rsidRPr="0015416F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  <w:r w:rsidRPr="0015416F">
              <w:rPr>
                <w:sz w:val="16"/>
                <w:szCs w:val="16"/>
              </w:rPr>
              <w:t xml:space="preserve">                                (полностью)</w:t>
            </w:r>
          </w:p>
          <w:p w:rsidR="008B236B" w:rsidRPr="0015416F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</w:p>
          <w:p w:rsidR="008B236B" w:rsidRPr="0015416F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Руб.   Коп.  </w:t>
            </w:r>
            <w:r w:rsidRPr="0015416F">
              <w:rPr>
                <w:sz w:val="16"/>
                <w:szCs w:val="16"/>
              </w:rPr>
              <w:t xml:space="preserve"> Rp</w:t>
            </w:r>
            <w:r>
              <w:rPr>
                <w:sz w:val="16"/>
                <w:szCs w:val="16"/>
              </w:rPr>
              <w:t xml:space="preserve">:  </w:t>
            </w:r>
          </w:p>
          <w:p w:rsidR="008B236B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</w:p>
          <w:p w:rsidR="008B236B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</w:p>
          <w:p w:rsidR="008B236B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</w:p>
          <w:p w:rsidR="008B236B" w:rsidRPr="0015416F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</w:p>
          <w:p w:rsidR="008B236B" w:rsidRPr="0015416F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  <w:r w:rsidRPr="0015416F">
              <w:rPr>
                <w:sz w:val="16"/>
                <w:szCs w:val="16"/>
              </w:rPr>
              <w:t>------------------------------------------------------------------</w:t>
            </w:r>
          </w:p>
          <w:p w:rsidR="008B236B" w:rsidRPr="0015416F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</w:p>
          <w:p w:rsidR="008B236B" w:rsidRPr="0015416F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  <w:r w:rsidRPr="0015416F">
              <w:rPr>
                <w:sz w:val="16"/>
                <w:szCs w:val="16"/>
              </w:rPr>
              <w:t>Подпись и личная печать</w:t>
            </w:r>
          </w:p>
          <w:p w:rsidR="008B236B" w:rsidRPr="0015416F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  <w:r w:rsidRPr="0015416F">
              <w:rPr>
                <w:sz w:val="16"/>
                <w:szCs w:val="16"/>
              </w:rPr>
              <w:t>врача                                                М.П.</w:t>
            </w:r>
          </w:p>
          <w:p w:rsidR="008B236B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</w:p>
          <w:p w:rsidR="008B236B" w:rsidRPr="0015416F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  <w:r w:rsidRPr="0015416F">
              <w:rPr>
                <w:sz w:val="16"/>
                <w:szCs w:val="16"/>
              </w:rPr>
              <w:t>Рецепт  действителен  в   течен</w:t>
            </w:r>
            <w:r>
              <w:rPr>
                <w:sz w:val="16"/>
                <w:szCs w:val="16"/>
              </w:rPr>
              <w:t xml:space="preserve">ие  10 дней, 1 месяца (ненужное </w:t>
            </w:r>
            <w:r w:rsidRPr="0015416F">
              <w:rPr>
                <w:sz w:val="16"/>
                <w:szCs w:val="16"/>
              </w:rPr>
              <w:t>зачеркнуть)</w:t>
            </w:r>
          </w:p>
          <w:p w:rsidR="008B236B" w:rsidRPr="0015416F" w:rsidRDefault="008B236B" w:rsidP="006F2035">
            <w:pPr>
              <w:pStyle w:val="ConsPlusNormal"/>
              <w:widowControl/>
              <w:jc w:val="both"/>
              <w:rPr>
                <w:sz w:val="16"/>
                <w:szCs w:val="16"/>
              </w:rPr>
            </w:pPr>
          </w:p>
          <w:p w:rsidR="008B236B" w:rsidRPr="0015416F" w:rsidRDefault="008B236B" w:rsidP="006F2035">
            <w:pPr>
              <w:pStyle w:val="ConsPlusNonformat"/>
              <w:widowControl/>
              <w:pBdr>
                <w:top w:val="single" w:sz="6" w:space="0" w:color="auto"/>
              </w:pBdr>
              <w:rPr>
                <w:sz w:val="16"/>
                <w:szCs w:val="16"/>
              </w:rPr>
            </w:pPr>
          </w:p>
          <w:p w:rsidR="008B236B" w:rsidRPr="00940D4B" w:rsidRDefault="008B236B" w:rsidP="006F2035">
            <w:pPr>
              <w:pStyle w:val="ConsPlusNormal"/>
              <w:widowControl/>
              <w:jc w:val="right"/>
              <w:rPr>
                <w:sz w:val="16"/>
                <w:szCs w:val="16"/>
              </w:rPr>
            </w:pPr>
            <w:r w:rsidRPr="00940D4B">
              <w:rPr>
                <w:sz w:val="16"/>
                <w:szCs w:val="16"/>
              </w:rPr>
              <w:t>Согласовано</w:t>
            </w:r>
          </w:p>
          <w:p w:rsidR="008B236B" w:rsidRPr="00940D4B" w:rsidRDefault="008B236B" w:rsidP="006F2035">
            <w:pPr>
              <w:pStyle w:val="ConsPlusNormal"/>
              <w:widowControl/>
              <w:jc w:val="right"/>
              <w:rPr>
                <w:sz w:val="16"/>
                <w:szCs w:val="16"/>
              </w:rPr>
            </w:pPr>
            <w:r w:rsidRPr="00940D4B">
              <w:rPr>
                <w:sz w:val="16"/>
                <w:szCs w:val="16"/>
              </w:rPr>
              <w:t>Руководитель (заместитель</w:t>
            </w:r>
          </w:p>
          <w:p w:rsidR="008B236B" w:rsidRPr="00940D4B" w:rsidRDefault="008B236B" w:rsidP="006F2035">
            <w:pPr>
              <w:pStyle w:val="ConsPlusNormal"/>
              <w:widowControl/>
              <w:jc w:val="right"/>
              <w:rPr>
                <w:sz w:val="16"/>
                <w:szCs w:val="16"/>
              </w:rPr>
            </w:pPr>
            <w:r w:rsidRPr="00940D4B">
              <w:rPr>
                <w:sz w:val="16"/>
                <w:szCs w:val="16"/>
              </w:rPr>
              <w:t>руководителя) ФСКН России</w:t>
            </w:r>
          </w:p>
          <w:p w:rsidR="008B236B" w:rsidRPr="00940D4B" w:rsidRDefault="008B236B" w:rsidP="006F2035">
            <w:pPr>
              <w:pStyle w:val="ConsPlusNormal"/>
              <w:widowControl/>
              <w:jc w:val="right"/>
              <w:rPr>
                <w:sz w:val="16"/>
                <w:szCs w:val="16"/>
              </w:rPr>
            </w:pPr>
            <w:r w:rsidRPr="00940D4B">
              <w:rPr>
                <w:sz w:val="16"/>
                <w:szCs w:val="16"/>
              </w:rPr>
              <w:t>О.Н.ХАРИЧКИН</w:t>
            </w:r>
          </w:p>
          <w:p w:rsidR="008B236B" w:rsidRPr="00EC76EB" w:rsidRDefault="008B236B" w:rsidP="006F2035">
            <w:pPr>
              <w:pStyle w:val="ConsPlusNormal"/>
              <w:widowControl/>
              <w:jc w:val="right"/>
              <w:rPr>
                <w:sz w:val="16"/>
                <w:szCs w:val="16"/>
              </w:rPr>
            </w:pPr>
            <w:r w:rsidRPr="00940D4B">
              <w:rPr>
                <w:sz w:val="16"/>
                <w:szCs w:val="16"/>
              </w:rPr>
              <w:t>12.02.2007</w:t>
            </w:r>
          </w:p>
        </w:tc>
        <w:tc>
          <w:tcPr>
            <w:tcW w:w="7498" w:type="dxa"/>
          </w:tcPr>
          <w:p w:rsidR="008B236B" w:rsidRPr="0015416F" w:rsidRDefault="008B236B" w:rsidP="006F2035">
            <w:pPr>
              <w:pStyle w:val="ConsPlusNormal"/>
              <w:widowControl/>
              <w:jc w:val="right"/>
              <w:outlineLvl w:val="0"/>
              <w:rPr>
                <w:sz w:val="16"/>
                <w:szCs w:val="16"/>
              </w:rPr>
            </w:pPr>
            <w:r w:rsidRPr="0015416F">
              <w:rPr>
                <w:sz w:val="16"/>
                <w:szCs w:val="16"/>
              </w:rPr>
              <w:t>Приложение N 3</w:t>
            </w:r>
          </w:p>
          <w:p w:rsidR="008B236B" w:rsidRPr="0015416F" w:rsidRDefault="008B236B" w:rsidP="006F2035">
            <w:pPr>
              <w:pStyle w:val="ConsPlusNormal"/>
              <w:widowControl/>
              <w:jc w:val="right"/>
              <w:rPr>
                <w:sz w:val="16"/>
                <w:szCs w:val="16"/>
              </w:rPr>
            </w:pPr>
            <w:r w:rsidRPr="0015416F">
              <w:rPr>
                <w:sz w:val="16"/>
                <w:szCs w:val="16"/>
              </w:rPr>
              <w:t>к Приказу</w:t>
            </w:r>
          </w:p>
          <w:p w:rsidR="008B236B" w:rsidRPr="0015416F" w:rsidRDefault="008B236B" w:rsidP="006F2035">
            <w:pPr>
              <w:pStyle w:val="ConsPlusNormal"/>
              <w:widowControl/>
              <w:jc w:val="right"/>
              <w:rPr>
                <w:sz w:val="16"/>
                <w:szCs w:val="16"/>
              </w:rPr>
            </w:pPr>
            <w:r w:rsidRPr="0015416F">
              <w:rPr>
                <w:sz w:val="16"/>
                <w:szCs w:val="16"/>
              </w:rPr>
              <w:t>Минздравсоцразвития России</w:t>
            </w:r>
          </w:p>
          <w:p w:rsidR="008B236B" w:rsidRPr="0015416F" w:rsidRDefault="008B236B" w:rsidP="006F2035">
            <w:pPr>
              <w:pStyle w:val="ConsPlusNormal"/>
              <w:widowControl/>
              <w:jc w:val="right"/>
              <w:rPr>
                <w:sz w:val="16"/>
                <w:szCs w:val="16"/>
              </w:rPr>
            </w:pPr>
            <w:r w:rsidRPr="0015416F">
              <w:rPr>
                <w:sz w:val="16"/>
                <w:szCs w:val="16"/>
              </w:rPr>
              <w:t>от 12 февраля 2007 г. N 110</w:t>
            </w:r>
          </w:p>
          <w:p w:rsidR="008B236B" w:rsidRPr="0015416F" w:rsidRDefault="008B236B" w:rsidP="006F2035">
            <w:pPr>
              <w:pStyle w:val="ConsPlusNormal"/>
              <w:widowControl/>
              <w:ind w:firstLine="540"/>
              <w:jc w:val="both"/>
              <w:rPr>
                <w:sz w:val="16"/>
                <w:szCs w:val="16"/>
              </w:rPr>
            </w:pPr>
          </w:p>
          <w:p w:rsidR="008B236B" w:rsidRPr="00EC76EB" w:rsidRDefault="008B236B" w:rsidP="006F2035">
            <w:pPr>
              <w:pStyle w:val="ConsPlusNormal"/>
              <w:widowControl/>
              <w:jc w:val="center"/>
              <w:rPr>
                <w:b/>
                <w:sz w:val="16"/>
                <w:szCs w:val="16"/>
              </w:rPr>
            </w:pPr>
            <w:r w:rsidRPr="00EC76EB">
              <w:rPr>
                <w:b/>
                <w:sz w:val="16"/>
                <w:szCs w:val="16"/>
              </w:rPr>
              <w:t>РЕЦЕПТУРНЫЙ БЛАНК</w:t>
            </w:r>
          </w:p>
          <w:p w:rsidR="008B236B" w:rsidRPr="00EC76EB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  <w:r w:rsidRPr="00EC76EB">
              <w:rPr>
                <w:sz w:val="16"/>
                <w:szCs w:val="16"/>
              </w:rPr>
              <w:t>Министерство здравоохранения</w:t>
            </w:r>
          </w:p>
          <w:p w:rsidR="008B236B" w:rsidRPr="00EC76EB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  <w:r w:rsidRPr="00EC76EB">
              <w:rPr>
                <w:sz w:val="16"/>
                <w:szCs w:val="16"/>
              </w:rPr>
              <w:t xml:space="preserve">и социального развития                Код формы по </w:t>
            </w:r>
            <w:hyperlink r:id="rId12" w:history="1">
              <w:r w:rsidRPr="00EC76EB">
                <w:rPr>
                  <w:sz w:val="16"/>
                  <w:szCs w:val="16"/>
                </w:rPr>
                <w:t>ОКУД</w:t>
              </w:r>
            </w:hyperlink>
            <w:r w:rsidRPr="00EC76EB">
              <w:rPr>
                <w:sz w:val="16"/>
                <w:szCs w:val="16"/>
              </w:rPr>
              <w:t xml:space="preserve"> 3108805</w:t>
            </w:r>
          </w:p>
          <w:p w:rsidR="008B236B" w:rsidRPr="00EC76EB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  <w:r w:rsidRPr="00EC76EB">
              <w:rPr>
                <w:sz w:val="16"/>
                <w:szCs w:val="16"/>
              </w:rPr>
              <w:t>Российской Федерации                  Медицинская документация</w:t>
            </w:r>
          </w:p>
          <w:p w:rsidR="008B236B" w:rsidRPr="00EC76EB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  <w:r w:rsidRPr="00EC76EB">
              <w:rPr>
                <w:sz w:val="16"/>
                <w:szCs w:val="16"/>
              </w:rPr>
              <w:t xml:space="preserve">Наименование (штамп)                  </w:t>
            </w:r>
            <w:r w:rsidRPr="00EC76EB">
              <w:rPr>
                <w:b/>
                <w:sz w:val="18"/>
                <w:szCs w:val="18"/>
              </w:rPr>
              <w:t>Форма N 148-1/у-88</w:t>
            </w:r>
          </w:p>
          <w:p w:rsidR="008B236B" w:rsidRPr="00EC76EB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  <w:r w:rsidRPr="00EC76EB">
              <w:rPr>
                <w:sz w:val="16"/>
                <w:szCs w:val="16"/>
              </w:rPr>
              <w:t>медицинской организации               Утверждена Приказом</w:t>
            </w:r>
          </w:p>
          <w:p w:rsidR="008B236B" w:rsidRPr="00EC76EB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  <w:r w:rsidRPr="00EC76EB">
              <w:rPr>
                <w:sz w:val="16"/>
                <w:szCs w:val="16"/>
              </w:rPr>
              <w:t xml:space="preserve">                                      Министерства здравоохранения</w:t>
            </w:r>
          </w:p>
          <w:p w:rsidR="008B236B" w:rsidRPr="0015416F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  <w:r w:rsidRPr="0015416F">
              <w:rPr>
                <w:sz w:val="16"/>
                <w:szCs w:val="16"/>
              </w:rPr>
              <w:t xml:space="preserve">                                      и социального развития</w:t>
            </w:r>
          </w:p>
          <w:p w:rsidR="008B236B" w:rsidRPr="0015416F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  <w:r w:rsidRPr="0015416F">
              <w:rPr>
                <w:sz w:val="16"/>
                <w:szCs w:val="16"/>
              </w:rPr>
              <w:t xml:space="preserve">                                      Российской Федерации</w:t>
            </w:r>
          </w:p>
          <w:p w:rsidR="008B236B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  <w:r w:rsidRPr="0015416F">
              <w:rPr>
                <w:sz w:val="16"/>
                <w:szCs w:val="16"/>
              </w:rPr>
              <w:t xml:space="preserve">                                      от 12 февраля 2007 г. N 110</w:t>
            </w:r>
          </w:p>
          <w:p w:rsidR="008B236B" w:rsidRPr="0015416F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</w:p>
          <w:p w:rsidR="008B236B" w:rsidRPr="0015416F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  <w:r w:rsidRPr="0015416F">
              <w:rPr>
                <w:sz w:val="16"/>
                <w:szCs w:val="16"/>
              </w:rPr>
              <w:t>------------------------------------------------------------------</w:t>
            </w:r>
          </w:p>
          <w:p w:rsidR="008B236B" w:rsidRPr="0015416F" w:rsidRDefault="008B236B" w:rsidP="006F2035">
            <w:pPr>
              <w:pStyle w:val="ConsPlusNonformat"/>
              <w:widowControl/>
              <w:jc w:val="both"/>
              <w:rPr>
                <w:sz w:val="16"/>
                <w:szCs w:val="16"/>
              </w:rPr>
            </w:pPr>
            <w:r w:rsidRPr="0015416F">
              <w:rPr>
                <w:sz w:val="16"/>
                <w:szCs w:val="16"/>
              </w:rPr>
              <w:t xml:space="preserve">                                    ┌─┐┌─┐┌─┐┌─┐   ┌─┐┌─┐┌─┐┌─┐┌─┐</w:t>
            </w:r>
          </w:p>
          <w:p w:rsidR="008B236B" w:rsidRPr="0015416F" w:rsidRDefault="008B236B" w:rsidP="006F2035">
            <w:pPr>
              <w:pStyle w:val="ConsPlusNonformat"/>
              <w:widowControl/>
              <w:jc w:val="both"/>
              <w:rPr>
                <w:sz w:val="16"/>
                <w:szCs w:val="16"/>
              </w:rPr>
            </w:pPr>
            <w:r w:rsidRPr="0015416F">
              <w:rPr>
                <w:sz w:val="16"/>
                <w:szCs w:val="16"/>
              </w:rPr>
              <w:t xml:space="preserve">                              Серия │ ││ ││ ││ │ N │ ││ ││ ││ ││ │</w:t>
            </w:r>
          </w:p>
          <w:p w:rsidR="008B236B" w:rsidRPr="0015416F" w:rsidRDefault="008B236B" w:rsidP="006F2035">
            <w:pPr>
              <w:pStyle w:val="ConsPlusNonformat"/>
              <w:widowControl/>
              <w:jc w:val="both"/>
              <w:rPr>
                <w:sz w:val="16"/>
                <w:szCs w:val="16"/>
              </w:rPr>
            </w:pPr>
            <w:r w:rsidRPr="0015416F">
              <w:rPr>
                <w:sz w:val="16"/>
                <w:szCs w:val="16"/>
              </w:rPr>
              <w:t xml:space="preserve">                                    └─┘└─┘└─┘└─┘   └─┘└─┘└─┘└─┘└─┘</w:t>
            </w:r>
          </w:p>
          <w:p w:rsidR="008B236B" w:rsidRPr="0015416F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  <w:r w:rsidRPr="0015416F">
              <w:rPr>
                <w:sz w:val="16"/>
                <w:szCs w:val="16"/>
              </w:rPr>
              <w:t xml:space="preserve"> </w:t>
            </w:r>
            <w:r w:rsidRPr="00EC76EB">
              <w:rPr>
                <w:b/>
                <w:sz w:val="24"/>
                <w:szCs w:val="24"/>
              </w:rPr>
              <w:t xml:space="preserve">РЕЦЕПТ  </w:t>
            </w:r>
            <w:r w:rsidRPr="00EC76EB">
              <w:rPr>
                <w:sz w:val="24"/>
                <w:szCs w:val="24"/>
              </w:rPr>
              <w:t xml:space="preserve"> </w:t>
            </w:r>
            <w:r w:rsidRPr="0015416F">
              <w:rPr>
                <w:sz w:val="16"/>
                <w:szCs w:val="16"/>
              </w:rPr>
              <w:t xml:space="preserve">                       "__" ____________________ 200_ г.</w:t>
            </w:r>
          </w:p>
          <w:p w:rsidR="008B236B" w:rsidRPr="0015416F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  <w:r w:rsidRPr="0015416F">
              <w:rPr>
                <w:sz w:val="16"/>
                <w:szCs w:val="16"/>
              </w:rPr>
              <w:t xml:space="preserve">                                      (дата выписки рецепта)</w:t>
            </w:r>
          </w:p>
          <w:p w:rsidR="008B236B" w:rsidRPr="0015416F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</w:p>
          <w:p w:rsidR="008B236B" w:rsidRPr="0015416F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  <w:r w:rsidRPr="0015416F">
              <w:rPr>
                <w:sz w:val="16"/>
                <w:szCs w:val="16"/>
              </w:rPr>
              <w:t xml:space="preserve">             (взрослый, детский - нужное подчеркнуть)</w:t>
            </w:r>
          </w:p>
          <w:p w:rsidR="008B236B" w:rsidRPr="0015416F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  <w:r w:rsidRPr="0015416F">
              <w:rPr>
                <w:sz w:val="16"/>
                <w:szCs w:val="16"/>
              </w:rPr>
              <w:t>__________________________________________________________________</w:t>
            </w:r>
          </w:p>
          <w:p w:rsidR="008B236B" w:rsidRPr="0015416F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  <w:r w:rsidRPr="0015416F">
              <w:rPr>
                <w:sz w:val="16"/>
                <w:szCs w:val="16"/>
              </w:rPr>
              <w:t>Ф.И.О. больного __________________________________________________</w:t>
            </w:r>
          </w:p>
          <w:p w:rsidR="008B236B" w:rsidRPr="0015416F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  <w:r w:rsidRPr="0015416F">
              <w:rPr>
                <w:sz w:val="16"/>
                <w:szCs w:val="16"/>
              </w:rPr>
              <w:t xml:space="preserve">                                   (полностью)</w:t>
            </w:r>
          </w:p>
          <w:p w:rsidR="008B236B" w:rsidRPr="0015416F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  <w:r w:rsidRPr="0015416F">
              <w:rPr>
                <w:sz w:val="16"/>
                <w:szCs w:val="16"/>
              </w:rPr>
              <w:t>Возраст __________________________________________________________</w:t>
            </w:r>
          </w:p>
          <w:p w:rsidR="008B236B" w:rsidRPr="0015416F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  <w:r w:rsidRPr="0015416F">
              <w:rPr>
                <w:sz w:val="16"/>
                <w:szCs w:val="16"/>
              </w:rPr>
              <w:t>Адрес или N медицинской карты амбулаторного больного _____________</w:t>
            </w:r>
          </w:p>
          <w:p w:rsidR="008B236B" w:rsidRPr="0015416F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  <w:r w:rsidRPr="0015416F">
              <w:rPr>
                <w:sz w:val="16"/>
                <w:szCs w:val="16"/>
              </w:rPr>
              <w:t>__________________________________________________________________</w:t>
            </w:r>
          </w:p>
          <w:p w:rsidR="008B236B" w:rsidRPr="0015416F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  <w:r w:rsidRPr="0015416F">
              <w:rPr>
                <w:sz w:val="16"/>
                <w:szCs w:val="16"/>
              </w:rPr>
              <w:t>Ф.И.О. врача _____________________________________________________</w:t>
            </w:r>
          </w:p>
          <w:p w:rsidR="008B236B" w:rsidRPr="0015416F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  <w:r w:rsidRPr="0015416F">
              <w:rPr>
                <w:sz w:val="16"/>
                <w:szCs w:val="16"/>
              </w:rPr>
              <w:t xml:space="preserve">                                (полностью)</w:t>
            </w:r>
          </w:p>
          <w:p w:rsidR="008B236B" w:rsidRPr="0015416F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</w:p>
          <w:p w:rsidR="008B236B" w:rsidRPr="0015416F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Руб.   Коп.  </w:t>
            </w:r>
            <w:r w:rsidRPr="0015416F">
              <w:rPr>
                <w:sz w:val="16"/>
                <w:szCs w:val="16"/>
              </w:rPr>
              <w:t xml:space="preserve"> Rp</w:t>
            </w:r>
            <w:r>
              <w:rPr>
                <w:sz w:val="16"/>
                <w:szCs w:val="16"/>
              </w:rPr>
              <w:t>:</w:t>
            </w:r>
          </w:p>
          <w:p w:rsidR="008B236B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</w:p>
          <w:p w:rsidR="008B236B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</w:p>
          <w:p w:rsidR="008B236B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</w:p>
          <w:p w:rsidR="008B236B" w:rsidRPr="0015416F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</w:p>
          <w:p w:rsidR="008B236B" w:rsidRPr="0015416F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  <w:r w:rsidRPr="0015416F">
              <w:rPr>
                <w:sz w:val="16"/>
                <w:szCs w:val="16"/>
              </w:rPr>
              <w:t>------------------------------------------------------------------</w:t>
            </w:r>
          </w:p>
          <w:p w:rsidR="008B236B" w:rsidRPr="0015416F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</w:p>
          <w:p w:rsidR="008B236B" w:rsidRPr="0015416F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  <w:r w:rsidRPr="0015416F">
              <w:rPr>
                <w:sz w:val="16"/>
                <w:szCs w:val="16"/>
              </w:rPr>
              <w:t>Подпись и личная печать</w:t>
            </w:r>
          </w:p>
          <w:p w:rsidR="008B236B" w:rsidRPr="0015416F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  <w:r w:rsidRPr="0015416F">
              <w:rPr>
                <w:sz w:val="16"/>
                <w:szCs w:val="16"/>
              </w:rPr>
              <w:t>врача                                                М.П.</w:t>
            </w:r>
          </w:p>
          <w:p w:rsidR="008B236B" w:rsidRPr="0015416F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</w:p>
          <w:p w:rsidR="008B236B" w:rsidRPr="0015416F" w:rsidRDefault="008B236B" w:rsidP="006F2035">
            <w:pPr>
              <w:pStyle w:val="ConsPlusNonformat"/>
              <w:widowControl/>
              <w:rPr>
                <w:sz w:val="16"/>
                <w:szCs w:val="16"/>
              </w:rPr>
            </w:pPr>
            <w:r w:rsidRPr="0015416F">
              <w:rPr>
                <w:sz w:val="16"/>
                <w:szCs w:val="16"/>
              </w:rPr>
              <w:t>Рецепт  действителен  в   течен</w:t>
            </w:r>
            <w:r>
              <w:rPr>
                <w:sz w:val="16"/>
                <w:szCs w:val="16"/>
              </w:rPr>
              <w:t xml:space="preserve">ие  10 дней, 1 месяца (ненужное </w:t>
            </w:r>
            <w:r w:rsidRPr="0015416F">
              <w:rPr>
                <w:sz w:val="16"/>
                <w:szCs w:val="16"/>
              </w:rPr>
              <w:t>зачеркнуть)</w:t>
            </w:r>
          </w:p>
          <w:p w:rsidR="008B236B" w:rsidRPr="0015416F" w:rsidRDefault="008B236B" w:rsidP="006F2035">
            <w:pPr>
              <w:pStyle w:val="ConsPlusNormal"/>
              <w:widowControl/>
              <w:jc w:val="both"/>
              <w:rPr>
                <w:sz w:val="16"/>
                <w:szCs w:val="16"/>
              </w:rPr>
            </w:pPr>
          </w:p>
          <w:p w:rsidR="008B236B" w:rsidRPr="0015416F" w:rsidRDefault="008B236B" w:rsidP="006F2035">
            <w:pPr>
              <w:pStyle w:val="ConsPlusNonformat"/>
              <w:widowControl/>
              <w:pBdr>
                <w:top w:val="single" w:sz="6" w:space="0" w:color="auto"/>
              </w:pBdr>
              <w:rPr>
                <w:sz w:val="16"/>
                <w:szCs w:val="16"/>
              </w:rPr>
            </w:pPr>
          </w:p>
          <w:p w:rsidR="008B236B" w:rsidRPr="00940D4B" w:rsidRDefault="008B236B" w:rsidP="006F2035">
            <w:pPr>
              <w:pStyle w:val="ConsPlusNormal"/>
              <w:widowControl/>
              <w:jc w:val="right"/>
              <w:rPr>
                <w:sz w:val="16"/>
                <w:szCs w:val="16"/>
              </w:rPr>
            </w:pPr>
            <w:r w:rsidRPr="00940D4B">
              <w:rPr>
                <w:sz w:val="16"/>
                <w:szCs w:val="16"/>
              </w:rPr>
              <w:t>Согласовано</w:t>
            </w:r>
          </w:p>
          <w:p w:rsidR="008B236B" w:rsidRPr="00940D4B" w:rsidRDefault="008B236B" w:rsidP="006F2035">
            <w:pPr>
              <w:pStyle w:val="ConsPlusNormal"/>
              <w:widowControl/>
              <w:jc w:val="right"/>
              <w:rPr>
                <w:sz w:val="16"/>
                <w:szCs w:val="16"/>
              </w:rPr>
            </w:pPr>
            <w:r w:rsidRPr="00940D4B">
              <w:rPr>
                <w:sz w:val="16"/>
                <w:szCs w:val="16"/>
              </w:rPr>
              <w:t>Руководитель (заместитель</w:t>
            </w:r>
          </w:p>
          <w:p w:rsidR="008B236B" w:rsidRPr="00940D4B" w:rsidRDefault="008B236B" w:rsidP="006F2035">
            <w:pPr>
              <w:pStyle w:val="ConsPlusNormal"/>
              <w:widowControl/>
              <w:jc w:val="right"/>
              <w:rPr>
                <w:sz w:val="16"/>
                <w:szCs w:val="16"/>
              </w:rPr>
            </w:pPr>
            <w:r w:rsidRPr="00940D4B">
              <w:rPr>
                <w:sz w:val="16"/>
                <w:szCs w:val="16"/>
              </w:rPr>
              <w:t>руководителя) ФСКН России</w:t>
            </w:r>
          </w:p>
          <w:p w:rsidR="008B236B" w:rsidRPr="00940D4B" w:rsidRDefault="008B236B" w:rsidP="006F2035">
            <w:pPr>
              <w:pStyle w:val="ConsPlusNormal"/>
              <w:widowControl/>
              <w:jc w:val="right"/>
              <w:rPr>
                <w:sz w:val="16"/>
                <w:szCs w:val="16"/>
              </w:rPr>
            </w:pPr>
            <w:r w:rsidRPr="00940D4B">
              <w:rPr>
                <w:sz w:val="16"/>
                <w:szCs w:val="16"/>
              </w:rPr>
              <w:t>О.Н.ХАРИЧКИН</w:t>
            </w:r>
          </w:p>
          <w:p w:rsidR="008B236B" w:rsidRPr="00EC76EB" w:rsidRDefault="008B236B" w:rsidP="006F2035">
            <w:pPr>
              <w:pStyle w:val="a"/>
              <w:jc w:val="right"/>
              <w:rPr>
                <w:sz w:val="20"/>
                <w:szCs w:val="20"/>
              </w:rPr>
            </w:pPr>
            <w:r w:rsidRPr="00940D4B">
              <w:rPr>
                <w:sz w:val="16"/>
                <w:szCs w:val="16"/>
              </w:rPr>
              <w:t>12.02.2007</w:t>
            </w:r>
          </w:p>
        </w:tc>
      </w:tr>
    </w:tbl>
    <w:p w:rsidR="008B236B" w:rsidRDefault="008B236B" w:rsidP="006F2035">
      <w:pPr>
        <w:autoSpaceDE w:val="0"/>
        <w:autoSpaceDN w:val="0"/>
        <w:adjustRightInd w:val="0"/>
        <w:rPr>
          <w:rFonts w:ascii="TimesNewRomanPSMT" w:hAnsi="TimesNewRomanPSMT" w:cs="TimesNewRomanPSMT"/>
          <w:b/>
          <w:sz w:val="26"/>
        </w:rPr>
        <w:sectPr w:rsidR="008B236B" w:rsidSect="006F2035">
          <w:pgSz w:w="16838" w:h="11906" w:orient="landscape"/>
          <w:pgMar w:top="709" w:right="567" w:bottom="540" w:left="851" w:header="709" w:footer="709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763"/>
        <w:gridCol w:w="7583"/>
      </w:tblGrid>
      <w:tr w:rsidR="008B236B" w:rsidTr="006F2035">
        <w:tc>
          <w:tcPr>
            <w:tcW w:w="7763" w:type="dxa"/>
            <w:shd w:val="clear" w:color="auto" w:fill="CC66FF"/>
          </w:tcPr>
          <w:tbl>
            <w:tblPr>
              <w:tblW w:w="3154" w:type="dxa"/>
              <w:tblInd w:w="4444" w:type="dxa"/>
              <w:tblLayout w:type="fixed"/>
              <w:tblLook w:val="00A0"/>
            </w:tblPr>
            <w:tblGrid>
              <w:gridCol w:w="3154"/>
            </w:tblGrid>
            <w:tr w:rsidR="008B236B" w:rsidRPr="00C07A94" w:rsidTr="006F2035">
              <w:trPr>
                <w:trHeight w:val="536"/>
              </w:trPr>
              <w:tc>
                <w:tcPr>
                  <w:tcW w:w="3154" w:type="dxa"/>
                </w:tcPr>
                <w:p w:rsidR="008B236B" w:rsidRPr="00C07A94" w:rsidRDefault="008B236B" w:rsidP="006F2035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color w:val="000000"/>
                      <w:sz w:val="18"/>
                      <w:szCs w:val="18"/>
                    </w:rPr>
                  </w:pPr>
                  <w:r w:rsidRPr="00C07A94">
                    <w:rPr>
                      <w:color w:val="000000"/>
                      <w:sz w:val="16"/>
                      <w:szCs w:val="18"/>
                    </w:rPr>
                    <w:t>Приложение N 1                                                                       к Приказу                                                  Министерства здравоохранения                                                         Российской Федерации                                                              от 1 августа 2012 г. N 54н</w:t>
                  </w:r>
                </w:p>
              </w:tc>
            </w:tr>
          </w:tbl>
          <w:p w:rsidR="008B236B" w:rsidRPr="00C07A94" w:rsidRDefault="008B236B" w:rsidP="006F2035">
            <w:pPr>
              <w:widowControl w:val="0"/>
              <w:tabs>
                <w:tab w:val="left" w:pos="252"/>
              </w:tabs>
              <w:autoSpaceDE w:val="0"/>
              <w:autoSpaceDN w:val="0"/>
              <w:adjustRightInd w:val="0"/>
              <w:ind w:firstLine="74"/>
              <w:jc w:val="center"/>
              <w:rPr>
                <w:b/>
                <w:sz w:val="20"/>
              </w:rPr>
            </w:pPr>
            <w:r w:rsidRPr="00C07A94">
              <w:rPr>
                <w:b/>
                <w:sz w:val="20"/>
              </w:rPr>
              <w:t>СПЕЦИАЛЬНЫЙ РЕЦЕПТУРНЫЙ БЛАНК НА</w:t>
            </w:r>
          </w:p>
          <w:p w:rsidR="008B236B" w:rsidRPr="00C07A94" w:rsidRDefault="008B236B" w:rsidP="006F2035">
            <w:pPr>
              <w:widowControl w:val="0"/>
              <w:tabs>
                <w:tab w:val="left" w:pos="252"/>
              </w:tabs>
              <w:autoSpaceDE w:val="0"/>
              <w:autoSpaceDN w:val="0"/>
              <w:adjustRightInd w:val="0"/>
              <w:ind w:firstLine="74"/>
              <w:jc w:val="center"/>
              <w:rPr>
                <w:b/>
                <w:sz w:val="20"/>
              </w:rPr>
            </w:pPr>
            <w:r w:rsidRPr="00C07A94">
              <w:rPr>
                <w:b/>
                <w:sz w:val="20"/>
              </w:rPr>
              <w:t>НАРКОТИЧЕСКОЕ СРЕДСТВО ИЛИ ПСИХОТРОПНОЕ ВЕЩЕСТВО</w:t>
            </w:r>
            <w:r w:rsidRPr="00C07A94">
              <w:rPr>
                <w:b/>
                <w:sz w:val="20"/>
              </w:rPr>
              <w:br/>
            </w:r>
          </w:p>
          <w:tbl>
            <w:tblPr>
              <w:tblW w:w="0" w:type="auto"/>
              <w:tblLayout w:type="fixed"/>
              <w:tblLook w:val="01E0"/>
            </w:tblPr>
            <w:tblGrid>
              <w:gridCol w:w="3787"/>
              <w:gridCol w:w="3788"/>
            </w:tblGrid>
            <w:tr w:rsidR="008B236B" w:rsidRPr="00C07A94" w:rsidTr="006F2035">
              <w:trPr>
                <w:trHeight w:val="1247"/>
              </w:trPr>
              <w:tc>
                <w:tcPr>
                  <w:tcW w:w="3787" w:type="dxa"/>
                </w:tcPr>
                <w:p w:rsidR="008B236B" w:rsidRPr="00C07A94" w:rsidRDefault="008B236B" w:rsidP="006F2035">
                  <w:pPr>
                    <w:pStyle w:val="ConsPlusNonformat"/>
                    <w:widowControl/>
                    <w:rPr>
                      <w:rFonts w:ascii="Times New Roman" w:hAnsi="Times New Roman" w:cs="Times New Roman"/>
                      <w:sz w:val="18"/>
                    </w:rPr>
                  </w:pPr>
                  <w:r w:rsidRPr="00C07A94">
                    <w:rPr>
                      <w:rFonts w:ascii="Times New Roman" w:hAnsi="Times New Roman" w:cs="Times New Roman"/>
                      <w:sz w:val="18"/>
                    </w:rPr>
                    <w:t>Министерство здравоохранения   Российской Федерации</w:t>
                  </w:r>
                </w:p>
                <w:p w:rsidR="008B236B" w:rsidRDefault="008B236B" w:rsidP="006F2035">
                  <w:pPr>
                    <w:pStyle w:val="ConsPlusNonformat"/>
                    <w:widowControl/>
                    <w:rPr>
                      <w:rFonts w:ascii="Times New Roman" w:hAnsi="Times New Roman" w:cs="Times New Roman"/>
                      <w:sz w:val="18"/>
                    </w:rPr>
                  </w:pPr>
                </w:p>
                <w:p w:rsidR="008B236B" w:rsidRPr="00C07A94" w:rsidRDefault="008B236B" w:rsidP="006F2035">
                  <w:pPr>
                    <w:pStyle w:val="ConsPlusNonformat"/>
                    <w:widowControl/>
                    <w:rPr>
                      <w:rFonts w:ascii="Times New Roman" w:hAnsi="Times New Roman" w:cs="Times New Roman"/>
                      <w:sz w:val="18"/>
                    </w:rPr>
                  </w:pPr>
                  <w:r w:rsidRPr="00C07A94">
                    <w:rPr>
                      <w:rFonts w:ascii="Times New Roman" w:hAnsi="Times New Roman" w:cs="Times New Roman"/>
                      <w:sz w:val="18"/>
                    </w:rPr>
                    <w:t>Наименование (штамп)</w:t>
                  </w:r>
                </w:p>
                <w:p w:rsidR="008B236B" w:rsidRPr="00C07A94" w:rsidRDefault="008B236B" w:rsidP="006F2035">
                  <w:pPr>
                    <w:pStyle w:val="ConsPlusNonformat"/>
                    <w:widowControl/>
                    <w:rPr>
                      <w:rFonts w:ascii="Times New Roman" w:hAnsi="Times New Roman" w:cs="Times New Roman"/>
                      <w:sz w:val="18"/>
                    </w:rPr>
                  </w:pPr>
                  <w:r w:rsidRPr="00C07A94">
                    <w:rPr>
                      <w:rFonts w:ascii="Times New Roman" w:hAnsi="Times New Roman" w:cs="Times New Roman"/>
                      <w:sz w:val="18"/>
                    </w:rPr>
                    <w:t>медицинской организации</w:t>
                  </w:r>
                </w:p>
              </w:tc>
              <w:tc>
                <w:tcPr>
                  <w:tcW w:w="3788" w:type="dxa"/>
                </w:tcPr>
                <w:p w:rsidR="008B236B" w:rsidRPr="00C07A94" w:rsidRDefault="008B236B" w:rsidP="006F2035">
                  <w:pPr>
                    <w:pStyle w:val="ConsPlusNonformat"/>
                    <w:widowControl/>
                    <w:rPr>
                      <w:rFonts w:ascii="Times New Roman" w:hAnsi="Times New Roman" w:cs="Times New Roman"/>
                      <w:sz w:val="18"/>
                    </w:rPr>
                  </w:pPr>
                  <w:r w:rsidRPr="00C07A94">
                    <w:rPr>
                      <w:rFonts w:ascii="Times New Roman" w:hAnsi="Times New Roman" w:cs="Times New Roman"/>
                      <w:sz w:val="18"/>
                    </w:rPr>
                    <w:t xml:space="preserve">Код формы по </w:t>
                  </w:r>
                  <w:hyperlink r:id="rId13" w:history="1">
                    <w:r w:rsidRPr="00C07A94">
                      <w:rPr>
                        <w:rFonts w:ascii="Times New Roman" w:hAnsi="Times New Roman" w:cs="Times New Roman"/>
                        <w:sz w:val="18"/>
                      </w:rPr>
                      <w:t>ОКУД</w:t>
                    </w:r>
                  </w:hyperlink>
                  <w:r w:rsidRPr="00C07A94">
                    <w:rPr>
                      <w:rFonts w:ascii="Times New Roman" w:hAnsi="Times New Roman" w:cs="Times New Roman"/>
                      <w:sz w:val="18"/>
                    </w:rPr>
                    <w:t xml:space="preserve"> </w:t>
                  </w:r>
                </w:p>
                <w:p w:rsidR="008B236B" w:rsidRPr="00C07A94" w:rsidRDefault="008B236B" w:rsidP="006F2035">
                  <w:pPr>
                    <w:pStyle w:val="ConsPlusNonformat"/>
                    <w:widowControl/>
                    <w:rPr>
                      <w:rFonts w:ascii="Times New Roman" w:hAnsi="Times New Roman" w:cs="Times New Roman"/>
                      <w:sz w:val="18"/>
                    </w:rPr>
                  </w:pPr>
                  <w:r w:rsidRPr="00C07A94">
                    <w:rPr>
                      <w:rFonts w:ascii="Times New Roman" w:hAnsi="Times New Roman" w:cs="Times New Roman"/>
                      <w:sz w:val="18"/>
                    </w:rPr>
                    <w:t xml:space="preserve">Медицинская документация </w:t>
                  </w:r>
                </w:p>
                <w:p w:rsidR="008B236B" w:rsidRPr="00C07A94" w:rsidRDefault="008B236B" w:rsidP="006F2035">
                  <w:pPr>
                    <w:pStyle w:val="ConsPlusNonformat"/>
                    <w:widowControl/>
                    <w:rPr>
                      <w:rFonts w:ascii="Times New Roman" w:hAnsi="Times New Roman" w:cs="Times New Roman"/>
                      <w:sz w:val="18"/>
                    </w:rPr>
                  </w:pPr>
                  <w:r w:rsidRPr="00C07A94">
                    <w:rPr>
                      <w:rFonts w:ascii="Times New Roman" w:hAnsi="Times New Roman" w:cs="Times New Roman"/>
                      <w:b/>
                      <w:sz w:val="18"/>
                    </w:rPr>
                    <w:t>Форма № 107/у- НП</w:t>
                  </w:r>
                </w:p>
                <w:p w:rsidR="008B236B" w:rsidRPr="00C07A94" w:rsidRDefault="008B236B" w:rsidP="006F2035">
                  <w:pPr>
                    <w:pStyle w:val="ConsPlusNonformat"/>
                    <w:widowControl/>
                    <w:rPr>
                      <w:rFonts w:ascii="Times New Roman" w:hAnsi="Times New Roman" w:cs="Times New Roman"/>
                      <w:b/>
                      <w:sz w:val="18"/>
                    </w:rPr>
                  </w:pPr>
                  <w:r w:rsidRPr="00C07A94">
                    <w:rPr>
                      <w:rFonts w:ascii="Times New Roman" w:hAnsi="Times New Roman" w:cs="Times New Roman"/>
                      <w:sz w:val="18"/>
                    </w:rPr>
                    <w:t>Утверждена приказом</w:t>
                  </w:r>
                  <w:r w:rsidRPr="00C07A94">
                    <w:rPr>
                      <w:rFonts w:ascii="Times New Roman" w:hAnsi="Times New Roman" w:cs="Times New Roman"/>
                      <w:b/>
                      <w:sz w:val="18"/>
                    </w:rPr>
                    <w:t xml:space="preserve"> </w:t>
                  </w:r>
                </w:p>
                <w:p w:rsidR="008B236B" w:rsidRPr="00C07A94" w:rsidRDefault="008B236B" w:rsidP="006F2035">
                  <w:pPr>
                    <w:pStyle w:val="ConsPlusNonformat"/>
                    <w:widowControl/>
                    <w:rPr>
                      <w:rFonts w:ascii="Times New Roman" w:hAnsi="Times New Roman" w:cs="Times New Roman"/>
                      <w:sz w:val="18"/>
                    </w:rPr>
                  </w:pPr>
                  <w:r w:rsidRPr="00C07A94">
                    <w:rPr>
                      <w:rFonts w:ascii="Times New Roman" w:hAnsi="Times New Roman" w:cs="Times New Roman"/>
                      <w:sz w:val="18"/>
                    </w:rPr>
                    <w:t>Министерства здравоохранения Российской Федерации</w:t>
                  </w:r>
                </w:p>
                <w:p w:rsidR="008B236B" w:rsidRPr="00C07A94" w:rsidRDefault="008B236B" w:rsidP="006F2035">
                  <w:pPr>
                    <w:pStyle w:val="ConsPlusNonformat"/>
                    <w:widowControl/>
                    <w:rPr>
                      <w:rFonts w:ascii="Times New Roman" w:hAnsi="Times New Roman" w:cs="Times New Roman"/>
                      <w:sz w:val="18"/>
                    </w:rPr>
                  </w:pPr>
                  <w:r w:rsidRPr="00C07A94">
                    <w:rPr>
                      <w:rFonts w:ascii="Times New Roman" w:hAnsi="Times New Roman" w:cs="Times New Roman"/>
                      <w:sz w:val="18"/>
                    </w:rPr>
                    <w:t>от __________________№ ____</w:t>
                  </w:r>
                </w:p>
              </w:tc>
            </w:tr>
          </w:tbl>
          <w:p w:rsidR="008B236B" w:rsidRPr="00CB5F44" w:rsidRDefault="008B236B" w:rsidP="006F2035">
            <w:pPr>
              <w:pStyle w:val="ConsPlusNonformat"/>
              <w:widowControl/>
            </w:pPr>
            <w:r w:rsidRPr="00CB5F44">
              <w:t>----------------------------------</w:t>
            </w:r>
            <w:r>
              <w:t>----------------------------</w:t>
            </w:r>
          </w:p>
          <w:p w:rsidR="008B236B" w:rsidRPr="00C07A94" w:rsidRDefault="008B236B" w:rsidP="006F2035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C07A94">
              <w:rPr>
                <w:rFonts w:ascii="Times New Roman" w:hAnsi="Times New Roman" w:cs="Times New Roman"/>
                <w:sz w:val="22"/>
                <w:szCs w:val="28"/>
              </w:rPr>
              <w:t>РЕЦЕПТ</w:t>
            </w:r>
          </w:p>
          <w:tbl>
            <w:tblPr>
              <w:tblW w:w="0" w:type="auto"/>
              <w:tblInd w:w="52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6685"/>
            </w:tblGrid>
            <w:tr w:rsidR="008B236B" w:rsidRPr="00C07A94" w:rsidTr="006F2035">
              <w:trPr>
                <w:trHeight w:val="412"/>
              </w:trPr>
              <w:tc>
                <w:tcPr>
                  <w:tcW w:w="6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B236B" w:rsidRPr="00C07A94" w:rsidRDefault="008B236B" w:rsidP="006F2035">
                  <w:pPr>
                    <w:pStyle w:val="ConsPlusNonformat"/>
                    <w:widowControl/>
                    <w:jc w:val="both"/>
                    <w:rPr>
                      <w:sz w:val="16"/>
                      <w:szCs w:val="16"/>
                    </w:rPr>
                  </w:pPr>
                  <w:r w:rsidRPr="00C07A94">
                    <w:rPr>
                      <w:sz w:val="16"/>
                      <w:szCs w:val="16"/>
                    </w:rPr>
                    <w:t xml:space="preserve">                                    ┌─┐┌─┐┌─┐┌─┐   ┌─┐┌─┐┌─┐┌─┐┌─┐</w:t>
                  </w:r>
                </w:p>
                <w:p w:rsidR="008B236B" w:rsidRPr="00C07A94" w:rsidRDefault="008B236B" w:rsidP="006F2035">
                  <w:pPr>
                    <w:pStyle w:val="ConsPlusNonformat"/>
                    <w:widowControl/>
                    <w:jc w:val="both"/>
                    <w:rPr>
                      <w:sz w:val="16"/>
                      <w:szCs w:val="16"/>
                    </w:rPr>
                  </w:pPr>
                  <w:r w:rsidRPr="00C07A94">
                    <w:rPr>
                      <w:sz w:val="16"/>
                      <w:szCs w:val="16"/>
                    </w:rPr>
                    <w:t xml:space="preserve">                              Серия │ ││ ││ ││ │ N │ ││ ││ ││ ││ │</w:t>
                  </w:r>
                </w:p>
                <w:p w:rsidR="008B236B" w:rsidRPr="00C07A94" w:rsidRDefault="008B236B" w:rsidP="006F2035">
                  <w:pPr>
                    <w:pStyle w:val="ConsPlusNonformat"/>
                    <w:widowControl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07A94">
                    <w:rPr>
                      <w:sz w:val="16"/>
                      <w:szCs w:val="16"/>
                    </w:rPr>
                    <w:t xml:space="preserve">                                    └─┘└─┘└─┘└─┘   └─┘└─┘└─┘└─┘└─┘</w:t>
                  </w:r>
                </w:p>
              </w:tc>
            </w:tr>
          </w:tbl>
          <w:p w:rsidR="008B236B" w:rsidRPr="00E477C3" w:rsidRDefault="008B236B" w:rsidP="006F2035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E477C3">
              <w:rPr>
                <w:rFonts w:ascii="Times New Roman" w:hAnsi="Times New Roman" w:cs="Times New Roman"/>
                <w:sz w:val="18"/>
                <w:szCs w:val="24"/>
              </w:rPr>
              <w:t>(взрослый, детский - нужное подчеркнуть)</w:t>
            </w:r>
          </w:p>
          <w:p w:rsidR="008B236B" w:rsidRPr="00E477C3" w:rsidRDefault="008B236B" w:rsidP="006F2035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E477C3">
              <w:rPr>
                <w:rFonts w:ascii="Times New Roman" w:hAnsi="Times New Roman" w:cs="Times New Roman"/>
                <w:sz w:val="18"/>
                <w:szCs w:val="24"/>
              </w:rPr>
              <w:t>«____» ___________ 20__ г.</w:t>
            </w:r>
          </w:p>
          <w:p w:rsidR="008B236B" w:rsidRPr="00E477C3" w:rsidRDefault="008B236B" w:rsidP="006F2035">
            <w:pPr>
              <w:pStyle w:val="ConsPlusNonformat"/>
              <w:widowControl/>
              <w:rPr>
                <w:rFonts w:ascii="Times New Roman" w:hAnsi="Times New Roman" w:cs="Times New Roman"/>
                <w:sz w:val="18"/>
              </w:rPr>
            </w:pPr>
            <w:r w:rsidRPr="00E477C3">
              <w:rPr>
                <w:rFonts w:ascii="Times New Roman" w:hAnsi="Times New Roman" w:cs="Times New Roman"/>
                <w:sz w:val="18"/>
              </w:rPr>
              <w:t>Ф.И.О. пациента__________________________________________________________</w:t>
            </w:r>
          </w:p>
          <w:p w:rsidR="008B236B" w:rsidRPr="00E477C3" w:rsidRDefault="008B236B" w:rsidP="006F2035">
            <w:pPr>
              <w:pStyle w:val="ConsPlusNonformat"/>
              <w:widowControl/>
              <w:rPr>
                <w:rFonts w:ascii="Times New Roman" w:hAnsi="Times New Roman" w:cs="Times New Roman"/>
                <w:sz w:val="18"/>
              </w:rPr>
            </w:pPr>
            <w:r w:rsidRPr="00E477C3">
              <w:rPr>
                <w:rFonts w:ascii="Times New Roman" w:hAnsi="Times New Roman" w:cs="Times New Roman"/>
                <w:sz w:val="18"/>
              </w:rPr>
              <w:t>Возраст _________________________________________________________________</w:t>
            </w:r>
          </w:p>
          <w:p w:rsidR="008B236B" w:rsidRPr="00E477C3" w:rsidRDefault="008B236B" w:rsidP="006F2035">
            <w:pPr>
              <w:pStyle w:val="ConsPlusNonformat"/>
              <w:widowControl/>
              <w:rPr>
                <w:rFonts w:ascii="Times New Roman" w:hAnsi="Times New Roman" w:cs="Times New Roman"/>
                <w:color w:val="000000"/>
                <w:sz w:val="18"/>
              </w:rPr>
            </w:pPr>
            <w:r w:rsidRPr="00E477C3">
              <w:rPr>
                <w:rFonts w:ascii="Times New Roman" w:hAnsi="Times New Roman" w:cs="Times New Roman"/>
                <w:color w:val="000000"/>
                <w:sz w:val="18"/>
              </w:rPr>
              <w:t>Серия и номер полиса обязательного медицинского страхования _________________</w:t>
            </w:r>
            <w:r w:rsidRPr="00E477C3">
              <w:rPr>
                <w:rFonts w:ascii="Times New Roman" w:hAnsi="Times New Roman" w:cs="Times New Roman"/>
                <w:color w:val="000000"/>
                <w:sz w:val="18"/>
              </w:rPr>
              <w:br/>
              <w:t>Номер медицинской карты амбулаторного больного</w:t>
            </w:r>
          </w:p>
          <w:p w:rsidR="008B236B" w:rsidRPr="00E477C3" w:rsidRDefault="008B236B" w:rsidP="006F2035">
            <w:pPr>
              <w:pStyle w:val="ConsPlusNonformat"/>
              <w:widowControl/>
              <w:rPr>
                <w:rFonts w:ascii="Times New Roman" w:hAnsi="Times New Roman" w:cs="Times New Roman"/>
                <w:color w:val="000000"/>
                <w:sz w:val="18"/>
              </w:rPr>
            </w:pPr>
            <w:r w:rsidRPr="00E477C3">
              <w:rPr>
                <w:rFonts w:ascii="Times New Roman" w:hAnsi="Times New Roman" w:cs="Times New Roman"/>
                <w:color w:val="000000"/>
                <w:sz w:val="18"/>
              </w:rPr>
              <w:t>(истории  развития  ребенка)________________________________________________</w:t>
            </w:r>
            <w:r w:rsidRPr="00E477C3">
              <w:rPr>
                <w:rFonts w:ascii="Times New Roman" w:hAnsi="Times New Roman" w:cs="Times New Roman"/>
                <w:color w:val="000000"/>
                <w:sz w:val="18"/>
              </w:rPr>
              <w:br/>
            </w:r>
            <w:r w:rsidRPr="00E477C3">
              <w:rPr>
                <w:rFonts w:ascii="Times New Roman" w:hAnsi="Times New Roman" w:cs="Times New Roman"/>
                <w:sz w:val="18"/>
              </w:rPr>
              <w:t>Ф.И.О. лечащего врача ____________________________________________________</w:t>
            </w:r>
          </w:p>
          <w:p w:rsidR="008B236B" w:rsidRDefault="008B236B" w:rsidP="006F2035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B5F44">
              <w:rPr>
                <w:rFonts w:ascii="Times New Roman" w:hAnsi="Times New Roman" w:cs="Times New Roman"/>
                <w:sz w:val="24"/>
                <w:szCs w:val="24"/>
              </w:rPr>
              <w:t>руб.|коп.| Rp.</w:t>
            </w:r>
          </w:p>
          <w:p w:rsidR="008B236B" w:rsidRDefault="008B236B" w:rsidP="006F2035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36B" w:rsidRDefault="008B236B" w:rsidP="006F2035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36B" w:rsidRDefault="008B236B" w:rsidP="006F2035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36B" w:rsidRDefault="008B236B" w:rsidP="006F2035">
            <w:pPr>
              <w:pStyle w:val="ConsPlusNonformat"/>
              <w:widowControl/>
            </w:pPr>
          </w:p>
          <w:p w:rsidR="008B236B" w:rsidRPr="00C07A94" w:rsidRDefault="008B236B" w:rsidP="006F2035">
            <w:pPr>
              <w:pStyle w:val="ConsPlusNonformat"/>
              <w:widowControl/>
              <w:rPr>
                <w:rFonts w:ascii="Times New Roman" w:hAnsi="Times New Roman" w:cs="Times New Roman"/>
                <w:sz w:val="16"/>
                <w:szCs w:val="22"/>
              </w:rPr>
            </w:pPr>
            <w:r w:rsidRPr="00C07A94">
              <w:rPr>
                <w:rFonts w:ascii="Times New Roman" w:hAnsi="Times New Roman" w:cs="Times New Roman"/>
                <w:szCs w:val="22"/>
              </w:rPr>
              <w:t xml:space="preserve">Подпись и личная печать лечащего врача_______________________________                           </w:t>
            </w:r>
            <w:r w:rsidRPr="00C07A94">
              <w:rPr>
                <w:rFonts w:ascii="Times New Roman" w:hAnsi="Times New Roman" w:cs="Times New Roman"/>
                <w:szCs w:val="22"/>
              </w:rPr>
              <w:tab/>
            </w:r>
            <w:r w:rsidRPr="00C07A94">
              <w:rPr>
                <w:rFonts w:ascii="Times New Roman" w:hAnsi="Times New Roman" w:cs="Times New Roman"/>
                <w:szCs w:val="22"/>
              </w:rPr>
              <w:tab/>
            </w:r>
            <w:r w:rsidRPr="00C07A94">
              <w:rPr>
                <w:rFonts w:ascii="Times New Roman" w:hAnsi="Times New Roman" w:cs="Times New Roman"/>
                <w:szCs w:val="22"/>
              </w:rPr>
              <w:tab/>
            </w:r>
            <w:r w:rsidRPr="00C07A94">
              <w:rPr>
                <w:rFonts w:ascii="Times New Roman" w:hAnsi="Times New Roman" w:cs="Times New Roman"/>
                <w:szCs w:val="22"/>
              </w:rPr>
              <w:tab/>
            </w:r>
            <w:r w:rsidRPr="00C07A94">
              <w:rPr>
                <w:rFonts w:ascii="Times New Roman" w:hAnsi="Times New Roman" w:cs="Times New Roman"/>
                <w:sz w:val="16"/>
                <w:szCs w:val="22"/>
              </w:rPr>
              <w:t xml:space="preserve">                                                          М.П.</w:t>
            </w:r>
          </w:p>
          <w:p w:rsidR="008B236B" w:rsidRPr="00C07A94" w:rsidRDefault="008B236B" w:rsidP="006F2035">
            <w:pPr>
              <w:pStyle w:val="ConsPlusNonformat"/>
              <w:widowControl/>
              <w:rPr>
                <w:rFonts w:ascii="Times New Roman" w:hAnsi="Times New Roman" w:cs="Times New Roman"/>
                <w:sz w:val="18"/>
              </w:rPr>
            </w:pPr>
            <w:r w:rsidRPr="00C07A94">
              <w:rPr>
                <w:rFonts w:ascii="Times New Roman" w:hAnsi="Times New Roman" w:cs="Times New Roman"/>
                <w:sz w:val="18"/>
              </w:rPr>
              <w:t>Ф.И.О. и подпись руководителя (заместителя руководителя или руководителя</w:t>
            </w:r>
            <w:r w:rsidRPr="00C07A94">
              <w:rPr>
                <w:rFonts w:ascii="Times New Roman" w:hAnsi="Times New Roman" w:cs="Times New Roman"/>
                <w:sz w:val="18"/>
              </w:rPr>
              <w:br/>
              <w:t xml:space="preserve">структурного подразделения) медицинской организации ___________________________________________________________________________                 </w:t>
            </w:r>
          </w:p>
          <w:p w:rsidR="008B236B" w:rsidRPr="00E477C3" w:rsidRDefault="008B236B" w:rsidP="006F2035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  <w:r w:rsidRPr="00C07A94">
              <w:rPr>
                <w:rFonts w:ascii="Times New Roman" w:hAnsi="Times New Roman" w:cs="Times New Roman"/>
                <w:sz w:val="18"/>
              </w:rPr>
              <w:t xml:space="preserve">                                                                                                              </w:t>
            </w:r>
            <w:r w:rsidRPr="00C07A94">
              <w:rPr>
                <w:rFonts w:ascii="Times New Roman" w:hAnsi="Times New Roman" w:cs="Times New Roman"/>
                <w:sz w:val="16"/>
              </w:rPr>
              <w:t>М.П.</w:t>
            </w:r>
            <w:r w:rsidRPr="00C07A94">
              <w:rPr>
                <w:rFonts w:ascii="Times New Roman" w:hAnsi="Times New Roman" w:cs="Times New Roman"/>
                <w:sz w:val="18"/>
              </w:rPr>
              <w:br/>
              <w:t>Отметка аптечной организации об отпуске ___________________________________</w:t>
            </w:r>
            <w:r>
              <w:rPr>
                <w:rFonts w:ascii="Times New Roman" w:hAnsi="Times New Roman" w:cs="Times New Roman"/>
                <w:sz w:val="18"/>
              </w:rPr>
              <w:t>___</w:t>
            </w:r>
            <w:r w:rsidRPr="00C07A94">
              <w:rPr>
                <w:rFonts w:ascii="Times New Roman" w:hAnsi="Times New Roman" w:cs="Times New Roman"/>
                <w:sz w:val="18"/>
              </w:rPr>
              <w:br/>
              <w:t>Ф.И.О. и подпись работника аптечной организации ___________________________________________________________________________</w:t>
            </w:r>
            <w:r w:rsidRPr="00C07A94">
              <w:rPr>
                <w:rFonts w:ascii="Times New Roman" w:hAnsi="Times New Roman" w:cs="Times New Roman"/>
                <w:sz w:val="18"/>
              </w:rPr>
              <w:br/>
              <w:t xml:space="preserve">                                                                                                                М.П.</w:t>
            </w:r>
            <w:r w:rsidRPr="00C07A94">
              <w:rPr>
                <w:rFonts w:ascii="Times New Roman" w:hAnsi="Times New Roman" w:cs="Times New Roman"/>
                <w:sz w:val="18"/>
              </w:rPr>
              <w:br/>
              <w:t>Срок действия рецепта 5 дней</w:t>
            </w:r>
            <w:r w:rsidRPr="00C07A94">
              <w:rPr>
                <w:i/>
                <w:iCs/>
                <w:sz w:val="18"/>
              </w:rPr>
              <w:tab/>
              <w:t xml:space="preserve">         </w:t>
            </w:r>
            <w:r>
              <w:rPr>
                <w:i/>
                <w:iCs/>
              </w:rPr>
              <w:t xml:space="preserve">  </w:t>
            </w:r>
          </w:p>
        </w:tc>
        <w:tc>
          <w:tcPr>
            <w:tcW w:w="7583" w:type="dxa"/>
            <w:shd w:val="clear" w:color="auto" w:fill="CC66FF"/>
          </w:tcPr>
          <w:tbl>
            <w:tblPr>
              <w:tblW w:w="3154" w:type="dxa"/>
              <w:tblInd w:w="4119" w:type="dxa"/>
              <w:tblLayout w:type="fixed"/>
              <w:tblLook w:val="00A0"/>
            </w:tblPr>
            <w:tblGrid>
              <w:gridCol w:w="3154"/>
            </w:tblGrid>
            <w:tr w:rsidR="008B236B" w:rsidRPr="00C07A94" w:rsidTr="006F2035">
              <w:trPr>
                <w:trHeight w:val="536"/>
              </w:trPr>
              <w:tc>
                <w:tcPr>
                  <w:tcW w:w="3154" w:type="dxa"/>
                </w:tcPr>
                <w:p w:rsidR="008B236B" w:rsidRPr="00C07A94" w:rsidRDefault="008B236B" w:rsidP="006F2035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color w:val="000000"/>
                      <w:sz w:val="18"/>
                      <w:szCs w:val="18"/>
                    </w:rPr>
                  </w:pPr>
                  <w:r w:rsidRPr="00C07A94">
                    <w:rPr>
                      <w:color w:val="000000"/>
                      <w:sz w:val="16"/>
                      <w:szCs w:val="18"/>
                    </w:rPr>
                    <w:t>Приложение N 1                                                                       к Приказу                                                  Министерства здравоохранения                                                         Российской Федерации                                                              от 1 августа 2012 г. N 54н</w:t>
                  </w:r>
                </w:p>
              </w:tc>
            </w:tr>
          </w:tbl>
          <w:p w:rsidR="008B236B" w:rsidRPr="00C07A94" w:rsidRDefault="008B236B" w:rsidP="006F2035">
            <w:pPr>
              <w:widowControl w:val="0"/>
              <w:tabs>
                <w:tab w:val="left" w:pos="252"/>
              </w:tabs>
              <w:autoSpaceDE w:val="0"/>
              <w:autoSpaceDN w:val="0"/>
              <w:adjustRightInd w:val="0"/>
              <w:ind w:firstLine="74"/>
              <w:jc w:val="center"/>
              <w:rPr>
                <w:b/>
                <w:sz w:val="20"/>
              </w:rPr>
            </w:pPr>
            <w:r w:rsidRPr="00C07A94">
              <w:rPr>
                <w:b/>
                <w:sz w:val="20"/>
              </w:rPr>
              <w:t>СПЕЦИАЛЬНЫЙ РЕЦЕПТУРНЫЙ БЛАНК НА</w:t>
            </w:r>
          </w:p>
          <w:p w:rsidR="008B236B" w:rsidRPr="00C07A94" w:rsidRDefault="008B236B" w:rsidP="006F2035">
            <w:pPr>
              <w:widowControl w:val="0"/>
              <w:tabs>
                <w:tab w:val="left" w:pos="252"/>
              </w:tabs>
              <w:autoSpaceDE w:val="0"/>
              <w:autoSpaceDN w:val="0"/>
              <w:adjustRightInd w:val="0"/>
              <w:ind w:firstLine="74"/>
              <w:jc w:val="center"/>
              <w:rPr>
                <w:b/>
                <w:sz w:val="20"/>
              </w:rPr>
            </w:pPr>
            <w:r w:rsidRPr="00C07A94">
              <w:rPr>
                <w:b/>
                <w:sz w:val="20"/>
              </w:rPr>
              <w:t>НАРКОТИЧЕСКОЕ СРЕДСТВО ИЛИ ПСИХОТРОПНОЕ ВЕЩЕСТВО</w:t>
            </w:r>
            <w:r w:rsidRPr="00C07A94">
              <w:rPr>
                <w:b/>
                <w:sz w:val="20"/>
              </w:rPr>
              <w:br/>
            </w:r>
          </w:p>
          <w:tbl>
            <w:tblPr>
              <w:tblW w:w="0" w:type="auto"/>
              <w:tblLayout w:type="fixed"/>
              <w:tblLook w:val="01E0"/>
            </w:tblPr>
            <w:tblGrid>
              <w:gridCol w:w="3787"/>
              <w:gridCol w:w="3788"/>
            </w:tblGrid>
            <w:tr w:rsidR="008B236B" w:rsidRPr="00C07A94" w:rsidTr="006F2035">
              <w:trPr>
                <w:trHeight w:val="1247"/>
              </w:trPr>
              <w:tc>
                <w:tcPr>
                  <w:tcW w:w="3787" w:type="dxa"/>
                </w:tcPr>
                <w:p w:rsidR="008B236B" w:rsidRPr="00C07A94" w:rsidRDefault="008B236B" w:rsidP="006F2035">
                  <w:pPr>
                    <w:pStyle w:val="ConsPlusNonformat"/>
                    <w:widowControl/>
                    <w:rPr>
                      <w:rFonts w:ascii="Times New Roman" w:hAnsi="Times New Roman" w:cs="Times New Roman"/>
                      <w:sz w:val="18"/>
                    </w:rPr>
                  </w:pPr>
                  <w:r w:rsidRPr="00C07A94">
                    <w:rPr>
                      <w:rFonts w:ascii="Times New Roman" w:hAnsi="Times New Roman" w:cs="Times New Roman"/>
                      <w:sz w:val="18"/>
                    </w:rPr>
                    <w:t>Министерство здравоохранения   Российской Федерации</w:t>
                  </w:r>
                </w:p>
                <w:p w:rsidR="008B236B" w:rsidRDefault="008B236B" w:rsidP="006F2035">
                  <w:pPr>
                    <w:pStyle w:val="ConsPlusNonformat"/>
                    <w:widowControl/>
                    <w:rPr>
                      <w:rFonts w:ascii="Times New Roman" w:hAnsi="Times New Roman" w:cs="Times New Roman"/>
                      <w:sz w:val="18"/>
                    </w:rPr>
                  </w:pPr>
                </w:p>
                <w:p w:rsidR="008B236B" w:rsidRPr="00C07A94" w:rsidRDefault="008B236B" w:rsidP="006F2035">
                  <w:pPr>
                    <w:pStyle w:val="ConsPlusNonformat"/>
                    <w:widowControl/>
                    <w:rPr>
                      <w:rFonts w:ascii="Times New Roman" w:hAnsi="Times New Roman" w:cs="Times New Roman"/>
                      <w:sz w:val="18"/>
                    </w:rPr>
                  </w:pPr>
                  <w:r w:rsidRPr="00C07A94">
                    <w:rPr>
                      <w:rFonts w:ascii="Times New Roman" w:hAnsi="Times New Roman" w:cs="Times New Roman"/>
                      <w:sz w:val="18"/>
                    </w:rPr>
                    <w:t>Наименование (штамп)</w:t>
                  </w:r>
                </w:p>
                <w:p w:rsidR="008B236B" w:rsidRPr="00C07A94" w:rsidRDefault="008B236B" w:rsidP="006F2035">
                  <w:pPr>
                    <w:pStyle w:val="ConsPlusNonformat"/>
                    <w:widowControl/>
                    <w:rPr>
                      <w:rFonts w:ascii="Times New Roman" w:hAnsi="Times New Roman" w:cs="Times New Roman"/>
                      <w:sz w:val="18"/>
                    </w:rPr>
                  </w:pPr>
                  <w:r w:rsidRPr="00C07A94">
                    <w:rPr>
                      <w:rFonts w:ascii="Times New Roman" w:hAnsi="Times New Roman" w:cs="Times New Roman"/>
                      <w:sz w:val="18"/>
                    </w:rPr>
                    <w:t>медицинской организации</w:t>
                  </w:r>
                </w:p>
              </w:tc>
              <w:tc>
                <w:tcPr>
                  <w:tcW w:w="3788" w:type="dxa"/>
                </w:tcPr>
                <w:p w:rsidR="008B236B" w:rsidRPr="00C07A94" w:rsidRDefault="008B236B" w:rsidP="006F2035">
                  <w:pPr>
                    <w:pStyle w:val="ConsPlusNonformat"/>
                    <w:widowControl/>
                    <w:rPr>
                      <w:rFonts w:ascii="Times New Roman" w:hAnsi="Times New Roman" w:cs="Times New Roman"/>
                      <w:sz w:val="18"/>
                    </w:rPr>
                  </w:pPr>
                  <w:r w:rsidRPr="00C07A94">
                    <w:rPr>
                      <w:rFonts w:ascii="Times New Roman" w:hAnsi="Times New Roman" w:cs="Times New Roman"/>
                      <w:sz w:val="18"/>
                    </w:rPr>
                    <w:t xml:space="preserve">Код формы по </w:t>
                  </w:r>
                  <w:hyperlink r:id="rId14" w:history="1">
                    <w:r w:rsidRPr="00C07A94">
                      <w:rPr>
                        <w:rFonts w:ascii="Times New Roman" w:hAnsi="Times New Roman" w:cs="Times New Roman"/>
                        <w:sz w:val="18"/>
                      </w:rPr>
                      <w:t>ОКУД</w:t>
                    </w:r>
                  </w:hyperlink>
                  <w:r w:rsidRPr="00C07A94">
                    <w:rPr>
                      <w:rFonts w:ascii="Times New Roman" w:hAnsi="Times New Roman" w:cs="Times New Roman"/>
                      <w:sz w:val="18"/>
                    </w:rPr>
                    <w:t xml:space="preserve"> </w:t>
                  </w:r>
                </w:p>
                <w:p w:rsidR="008B236B" w:rsidRPr="00C07A94" w:rsidRDefault="008B236B" w:rsidP="006F2035">
                  <w:pPr>
                    <w:pStyle w:val="ConsPlusNonformat"/>
                    <w:widowControl/>
                    <w:rPr>
                      <w:rFonts w:ascii="Times New Roman" w:hAnsi="Times New Roman" w:cs="Times New Roman"/>
                      <w:sz w:val="18"/>
                    </w:rPr>
                  </w:pPr>
                  <w:r w:rsidRPr="00C07A94">
                    <w:rPr>
                      <w:rFonts w:ascii="Times New Roman" w:hAnsi="Times New Roman" w:cs="Times New Roman"/>
                      <w:sz w:val="18"/>
                    </w:rPr>
                    <w:t xml:space="preserve">Медицинская документация </w:t>
                  </w:r>
                </w:p>
                <w:p w:rsidR="008B236B" w:rsidRPr="00C07A94" w:rsidRDefault="008B236B" w:rsidP="006F2035">
                  <w:pPr>
                    <w:pStyle w:val="ConsPlusNonformat"/>
                    <w:widowControl/>
                    <w:rPr>
                      <w:rFonts w:ascii="Times New Roman" w:hAnsi="Times New Roman" w:cs="Times New Roman"/>
                      <w:sz w:val="18"/>
                    </w:rPr>
                  </w:pPr>
                  <w:r w:rsidRPr="00C07A94">
                    <w:rPr>
                      <w:rFonts w:ascii="Times New Roman" w:hAnsi="Times New Roman" w:cs="Times New Roman"/>
                      <w:b/>
                      <w:sz w:val="18"/>
                    </w:rPr>
                    <w:t>Форма № 107/у- НП</w:t>
                  </w:r>
                </w:p>
                <w:p w:rsidR="008B236B" w:rsidRPr="00C07A94" w:rsidRDefault="008B236B" w:rsidP="006F2035">
                  <w:pPr>
                    <w:pStyle w:val="ConsPlusNonformat"/>
                    <w:widowControl/>
                    <w:rPr>
                      <w:rFonts w:ascii="Times New Roman" w:hAnsi="Times New Roman" w:cs="Times New Roman"/>
                      <w:b/>
                      <w:sz w:val="18"/>
                    </w:rPr>
                  </w:pPr>
                  <w:r w:rsidRPr="00C07A94">
                    <w:rPr>
                      <w:rFonts w:ascii="Times New Roman" w:hAnsi="Times New Roman" w:cs="Times New Roman"/>
                      <w:sz w:val="18"/>
                    </w:rPr>
                    <w:t>Утверждена приказом</w:t>
                  </w:r>
                  <w:r w:rsidRPr="00C07A94">
                    <w:rPr>
                      <w:rFonts w:ascii="Times New Roman" w:hAnsi="Times New Roman" w:cs="Times New Roman"/>
                      <w:b/>
                      <w:sz w:val="18"/>
                    </w:rPr>
                    <w:t xml:space="preserve"> </w:t>
                  </w:r>
                </w:p>
                <w:p w:rsidR="008B236B" w:rsidRPr="00C07A94" w:rsidRDefault="008B236B" w:rsidP="006F2035">
                  <w:pPr>
                    <w:pStyle w:val="ConsPlusNonformat"/>
                    <w:widowControl/>
                    <w:rPr>
                      <w:rFonts w:ascii="Times New Roman" w:hAnsi="Times New Roman" w:cs="Times New Roman"/>
                      <w:sz w:val="18"/>
                    </w:rPr>
                  </w:pPr>
                  <w:r w:rsidRPr="00C07A94">
                    <w:rPr>
                      <w:rFonts w:ascii="Times New Roman" w:hAnsi="Times New Roman" w:cs="Times New Roman"/>
                      <w:sz w:val="18"/>
                    </w:rPr>
                    <w:t>Министерства здравоохранения Российской Федерации</w:t>
                  </w:r>
                </w:p>
                <w:p w:rsidR="008B236B" w:rsidRPr="00C07A94" w:rsidRDefault="008B236B" w:rsidP="006F2035">
                  <w:pPr>
                    <w:pStyle w:val="ConsPlusNonformat"/>
                    <w:widowControl/>
                    <w:rPr>
                      <w:rFonts w:ascii="Times New Roman" w:hAnsi="Times New Roman" w:cs="Times New Roman"/>
                      <w:sz w:val="18"/>
                    </w:rPr>
                  </w:pPr>
                  <w:r w:rsidRPr="00C07A94">
                    <w:rPr>
                      <w:rFonts w:ascii="Times New Roman" w:hAnsi="Times New Roman" w:cs="Times New Roman"/>
                      <w:sz w:val="18"/>
                    </w:rPr>
                    <w:t>от __________________№ ____</w:t>
                  </w:r>
                </w:p>
              </w:tc>
            </w:tr>
          </w:tbl>
          <w:p w:rsidR="008B236B" w:rsidRPr="00CB5F44" w:rsidRDefault="008B236B" w:rsidP="006F2035">
            <w:pPr>
              <w:pStyle w:val="ConsPlusNonformat"/>
              <w:widowControl/>
            </w:pPr>
            <w:r w:rsidRPr="00CB5F44">
              <w:t>----------------------------------</w:t>
            </w:r>
            <w:r>
              <w:t>-------------------------</w:t>
            </w:r>
          </w:p>
          <w:p w:rsidR="008B236B" w:rsidRPr="00C07A94" w:rsidRDefault="008B236B" w:rsidP="006F2035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C07A94">
              <w:rPr>
                <w:rFonts w:ascii="Times New Roman" w:hAnsi="Times New Roman" w:cs="Times New Roman"/>
                <w:sz w:val="22"/>
                <w:szCs w:val="28"/>
              </w:rPr>
              <w:t>РЕЦЕПТ</w:t>
            </w:r>
          </w:p>
          <w:tbl>
            <w:tblPr>
              <w:tblW w:w="0" w:type="auto"/>
              <w:tblInd w:w="52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6685"/>
            </w:tblGrid>
            <w:tr w:rsidR="008B236B" w:rsidRPr="00C07A94" w:rsidTr="006F2035">
              <w:trPr>
                <w:trHeight w:val="412"/>
              </w:trPr>
              <w:tc>
                <w:tcPr>
                  <w:tcW w:w="6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B236B" w:rsidRPr="00C07A94" w:rsidRDefault="008B236B" w:rsidP="006F2035">
                  <w:pPr>
                    <w:pStyle w:val="ConsPlusNonformat"/>
                    <w:widowControl/>
                    <w:jc w:val="both"/>
                    <w:rPr>
                      <w:sz w:val="16"/>
                      <w:szCs w:val="16"/>
                    </w:rPr>
                  </w:pPr>
                  <w:r w:rsidRPr="00C07A94">
                    <w:rPr>
                      <w:sz w:val="16"/>
                      <w:szCs w:val="16"/>
                    </w:rPr>
                    <w:t xml:space="preserve">                                    ┌─┐┌─┐┌─┐┌─┐   ┌─┐┌─┐┌─┐┌─┐┌─┐</w:t>
                  </w:r>
                </w:p>
                <w:p w:rsidR="008B236B" w:rsidRPr="00C07A94" w:rsidRDefault="008B236B" w:rsidP="006F2035">
                  <w:pPr>
                    <w:pStyle w:val="ConsPlusNonformat"/>
                    <w:widowControl/>
                    <w:jc w:val="both"/>
                    <w:rPr>
                      <w:sz w:val="16"/>
                      <w:szCs w:val="16"/>
                    </w:rPr>
                  </w:pPr>
                  <w:r w:rsidRPr="00C07A94">
                    <w:rPr>
                      <w:sz w:val="16"/>
                      <w:szCs w:val="16"/>
                    </w:rPr>
                    <w:t xml:space="preserve">                              Серия │ ││ ││ ││ │ N │ ││ ││ ││ ││ │</w:t>
                  </w:r>
                </w:p>
                <w:p w:rsidR="008B236B" w:rsidRPr="00C07A94" w:rsidRDefault="008B236B" w:rsidP="006F2035">
                  <w:pPr>
                    <w:pStyle w:val="ConsPlusNonformat"/>
                    <w:widowControl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07A94">
                    <w:rPr>
                      <w:sz w:val="16"/>
                      <w:szCs w:val="16"/>
                    </w:rPr>
                    <w:t xml:space="preserve">                                    └─┘└─┘└─┘└─┘   └─┘└─┘└─┘└─┘└─┘</w:t>
                  </w:r>
                </w:p>
              </w:tc>
            </w:tr>
          </w:tbl>
          <w:p w:rsidR="008B236B" w:rsidRPr="00E477C3" w:rsidRDefault="008B236B" w:rsidP="006F2035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E477C3">
              <w:rPr>
                <w:rFonts w:ascii="Times New Roman" w:hAnsi="Times New Roman" w:cs="Times New Roman"/>
                <w:sz w:val="18"/>
                <w:szCs w:val="24"/>
              </w:rPr>
              <w:t>(взрослый, детский - нужное подчеркнуть)</w:t>
            </w:r>
          </w:p>
          <w:p w:rsidR="008B236B" w:rsidRPr="00E477C3" w:rsidRDefault="008B236B" w:rsidP="006F2035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E477C3">
              <w:rPr>
                <w:rFonts w:ascii="Times New Roman" w:hAnsi="Times New Roman" w:cs="Times New Roman"/>
                <w:sz w:val="18"/>
                <w:szCs w:val="24"/>
              </w:rPr>
              <w:t>«____» ___________ 20__ г.</w:t>
            </w:r>
          </w:p>
          <w:p w:rsidR="008B236B" w:rsidRPr="00E477C3" w:rsidRDefault="008B236B" w:rsidP="006F2035">
            <w:pPr>
              <w:pStyle w:val="ConsPlusNonformat"/>
              <w:widowControl/>
              <w:rPr>
                <w:rFonts w:ascii="Times New Roman" w:hAnsi="Times New Roman" w:cs="Times New Roman"/>
                <w:sz w:val="18"/>
              </w:rPr>
            </w:pPr>
            <w:r w:rsidRPr="00E477C3">
              <w:rPr>
                <w:rFonts w:ascii="Times New Roman" w:hAnsi="Times New Roman" w:cs="Times New Roman"/>
                <w:sz w:val="18"/>
              </w:rPr>
              <w:t>Ф.И.О. пациента__________________________________________________________</w:t>
            </w:r>
          </w:p>
          <w:p w:rsidR="008B236B" w:rsidRPr="00E477C3" w:rsidRDefault="008B236B" w:rsidP="006F2035">
            <w:pPr>
              <w:pStyle w:val="ConsPlusNonformat"/>
              <w:widowControl/>
              <w:rPr>
                <w:rFonts w:ascii="Times New Roman" w:hAnsi="Times New Roman" w:cs="Times New Roman"/>
                <w:sz w:val="18"/>
              </w:rPr>
            </w:pPr>
            <w:r w:rsidRPr="00E477C3">
              <w:rPr>
                <w:rFonts w:ascii="Times New Roman" w:hAnsi="Times New Roman" w:cs="Times New Roman"/>
                <w:sz w:val="18"/>
              </w:rPr>
              <w:t>Возраст _________________________________________________________________</w:t>
            </w:r>
          </w:p>
          <w:p w:rsidR="008B236B" w:rsidRPr="00E477C3" w:rsidRDefault="008B236B" w:rsidP="006F2035">
            <w:pPr>
              <w:pStyle w:val="ConsPlusNonformat"/>
              <w:widowControl/>
              <w:rPr>
                <w:rFonts w:ascii="Times New Roman" w:hAnsi="Times New Roman" w:cs="Times New Roman"/>
                <w:color w:val="000000"/>
                <w:sz w:val="18"/>
              </w:rPr>
            </w:pPr>
            <w:r w:rsidRPr="00E477C3">
              <w:rPr>
                <w:rFonts w:ascii="Times New Roman" w:hAnsi="Times New Roman" w:cs="Times New Roman"/>
                <w:color w:val="000000"/>
                <w:sz w:val="18"/>
              </w:rPr>
              <w:t>Серия и номер полиса обязательного медицинского страхования _________________</w:t>
            </w:r>
            <w:r w:rsidRPr="00E477C3">
              <w:rPr>
                <w:rFonts w:ascii="Times New Roman" w:hAnsi="Times New Roman" w:cs="Times New Roman"/>
                <w:color w:val="000000"/>
                <w:sz w:val="18"/>
              </w:rPr>
              <w:br/>
              <w:t>Номер медицинской карты амбулаторного больного</w:t>
            </w:r>
          </w:p>
          <w:p w:rsidR="008B236B" w:rsidRPr="00E477C3" w:rsidRDefault="008B236B" w:rsidP="006F2035">
            <w:pPr>
              <w:pStyle w:val="ConsPlusNonformat"/>
              <w:widowControl/>
              <w:rPr>
                <w:rFonts w:ascii="Times New Roman" w:hAnsi="Times New Roman" w:cs="Times New Roman"/>
                <w:color w:val="000000"/>
                <w:sz w:val="18"/>
              </w:rPr>
            </w:pPr>
            <w:r w:rsidRPr="00E477C3">
              <w:rPr>
                <w:rFonts w:ascii="Times New Roman" w:hAnsi="Times New Roman" w:cs="Times New Roman"/>
                <w:color w:val="000000"/>
                <w:sz w:val="18"/>
              </w:rPr>
              <w:t>(истории  развития  ребенка)________________________________________________</w:t>
            </w:r>
            <w:r w:rsidRPr="00E477C3">
              <w:rPr>
                <w:rFonts w:ascii="Times New Roman" w:hAnsi="Times New Roman" w:cs="Times New Roman"/>
                <w:color w:val="000000"/>
                <w:sz w:val="18"/>
              </w:rPr>
              <w:br/>
            </w:r>
            <w:r w:rsidRPr="00E477C3">
              <w:rPr>
                <w:rFonts w:ascii="Times New Roman" w:hAnsi="Times New Roman" w:cs="Times New Roman"/>
                <w:sz w:val="18"/>
              </w:rPr>
              <w:t>Ф.И.О. лечащего врача ____________________________________________________</w:t>
            </w:r>
          </w:p>
          <w:p w:rsidR="008B236B" w:rsidRPr="00CB5F44" w:rsidRDefault="008B236B" w:rsidP="006F2035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B5F44">
              <w:rPr>
                <w:rFonts w:ascii="Times New Roman" w:hAnsi="Times New Roman" w:cs="Times New Roman"/>
                <w:sz w:val="24"/>
                <w:szCs w:val="24"/>
              </w:rPr>
              <w:t>руб.|коп.| Rp.</w:t>
            </w:r>
          </w:p>
          <w:p w:rsidR="008B236B" w:rsidRDefault="008B236B" w:rsidP="006F2035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36B" w:rsidRDefault="008B236B" w:rsidP="006F2035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36B" w:rsidRDefault="008B236B" w:rsidP="006F2035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36B" w:rsidRDefault="008B236B" w:rsidP="006F2035">
            <w:pPr>
              <w:pStyle w:val="ConsPlusNonformat"/>
              <w:widowControl/>
            </w:pPr>
          </w:p>
          <w:p w:rsidR="008B236B" w:rsidRPr="00C07A94" w:rsidRDefault="008B236B" w:rsidP="006F2035">
            <w:pPr>
              <w:pStyle w:val="ConsPlusNonformat"/>
              <w:widowControl/>
              <w:rPr>
                <w:rFonts w:ascii="Times New Roman" w:hAnsi="Times New Roman" w:cs="Times New Roman"/>
                <w:sz w:val="16"/>
                <w:szCs w:val="22"/>
              </w:rPr>
            </w:pPr>
            <w:r w:rsidRPr="00C07A94">
              <w:rPr>
                <w:rFonts w:ascii="Times New Roman" w:hAnsi="Times New Roman" w:cs="Times New Roman"/>
                <w:szCs w:val="22"/>
              </w:rPr>
              <w:t xml:space="preserve">Подпись и личная печать лечащего врача_______________________________                           </w:t>
            </w:r>
            <w:r w:rsidRPr="00C07A94">
              <w:rPr>
                <w:rFonts w:ascii="Times New Roman" w:hAnsi="Times New Roman" w:cs="Times New Roman"/>
                <w:szCs w:val="22"/>
              </w:rPr>
              <w:tab/>
            </w:r>
            <w:r w:rsidRPr="00C07A94">
              <w:rPr>
                <w:rFonts w:ascii="Times New Roman" w:hAnsi="Times New Roman" w:cs="Times New Roman"/>
                <w:szCs w:val="22"/>
              </w:rPr>
              <w:tab/>
            </w:r>
            <w:r w:rsidRPr="00C07A94">
              <w:rPr>
                <w:rFonts w:ascii="Times New Roman" w:hAnsi="Times New Roman" w:cs="Times New Roman"/>
                <w:szCs w:val="22"/>
              </w:rPr>
              <w:tab/>
            </w:r>
            <w:r w:rsidRPr="00C07A94">
              <w:rPr>
                <w:rFonts w:ascii="Times New Roman" w:hAnsi="Times New Roman" w:cs="Times New Roman"/>
                <w:szCs w:val="22"/>
              </w:rPr>
              <w:tab/>
            </w:r>
            <w:r w:rsidRPr="00C07A94">
              <w:rPr>
                <w:rFonts w:ascii="Times New Roman" w:hAnsi="Times New Roman" w:cs="Times New Roman"/>
                <w:sz w:val="16"/>
                <w:szCs w:val="22"/>
              </w:rPr>
              <w:t xml:space="preserve">                                                          М.П.</w:t>
            </w:r>
          </w:p>
          <w:p w:rsidR="008B236B" w:rsidRPr="00C07A94" w:rsidRDefault="008B236B" w:rsidP="006F2035">
            <w:pPr>
              <w:pStyle w:val="ConsPlusNonformat"/>
              <w:widowControl/>
              <w:rPr>
                <w:rFonts w:ascii="Times New Roman" w:hAnsi="Times New Roman" w:cs="Times New Roman"/>
                <w:sz w:val="18"/>
              </w:rPr>
            </w:pPr>
            <w:r w:rsidRPr="00C07A94">
              <w:rPr>
                <w:rFonts w:ascii="Times New Roman" w:hAnsi="Times New Roman" w:cs="Times New Roman"/>
                <w:sz w:val="18"/>
              </w:rPr>
              <w:t>Ф.И.О. и подпись руководителя (заместителя руководителя или руководителя</w:t>
            </w:r>
            <w:r w:rsidRPr="00C07A94">
              <w:rPr>
                <w:rFonts w:ascii="Times New Roman" w:hAnsi="Times New Roman" w:cs="Times New Roman"/>
                <w:sz w:val="18"/>
              </w:rPr>
              <w:br/>
              <w:t xml:space="preserve">структурного подразделения) медицинской организации ___________________________________________________________________________                 </w:t>
            </w:r>
          </w:p>
          <w:p w:rsidR="008B236B" w:rsidRPr="00EC76EB" w:rsidRDefault="008B236B" w:rsidP="006F2035">
            <w:pPr>
              <w:pStyle w:val="a"/>
              <w:rPr>
                <w:sz w:val="20"/>
                <w:szCs w:val="20"/>
              </w:rPr>
            </w:pPr>
            <w:r w:rsidRPr="00C07A94">
              <w:rPr>
                <w:rFonts w:ascii="Times New Roman" w:hAnsi="Times New Roman"/>
                <w:sz w:val="18"/>
              </w:rPr>
              <w:t xml:space="preserve">                                                                                                              </w:t>
            </w:r>
            <w:r w:rsidRPr="00C07A94">
              <w:rPr>
                <w:rFonts w:ascii="Times New Roman" w:hAnsi="Times New Roman"/>
                <w:sz w:val="16"/>
                <w:szCs w:val="20"/>
              </w:rPr>
              <w:t>М.П.</w:t>
            </w:r>
            <w:r w:rsidRPr="00C07A94">
              <w:rPr>
                <w:rFonts w:ascii="Times New Roman" w:hAnsi="Times New Roman"/>
                <w:sz w:val="18"/>
                <w:szCs w:val="20"/>
              </w:rPr>
              <w:br/>
              <w:t>Отметка аптечной организации об отпуске ___________________________________</w:t>
            </w:r>
            <w:r>
              <w:rPr>
                <w:rFonts w:ascii="Times New Roman" w:hAnsi="Times New Roman"/>
                <w:sz w:val="18"/>
                <w:szCs w:val="20"/>
              </w:rPr>
              <w:t>___</w:t>
            </w:r>
            <w:r w:rsidRPr="00C07A94">
              <w:rPr>
                <w:rFonts w:ascii="Times New Roman" w:hAnsi="Times New Roman"/>
                <w:sz w:val="18"/>
                <w:szCs w:val="20"/>
              </w:rPr>
              <w:br/>
              <w:t>Ф.И.О. и подпись работника аптечной организации ___________________________</w:t>
            </w:r>
            <w:r w:rsidRPr="00C07A94">
              <w:rPr>
                <w:rFonts w:ascii="Times New Roman" w:hAnsi="Times New Roman"/>
                <w:sz w:val="18"/>
              </w:rPr>
              <w:t>________________________________________________</w:t>
            </w:r>
            <w:r w:rsidRPr="00C07A94">
              <w:rPr>
                <w:rFonts w:ascii="Times New Roman" w:hAnsi="Times New Roman"/>
                <w:sz w:val="18"/>
              </w:rPr>
              <w:br/>
              <w:t xml:space="preserve">                                                                                                                </w:t>
            </w:r>
            <w:r w:rsidRPr="00C07A94">
              <w:rPr>
                <w:rFonts w:ascii="Times New Roman" w:hAnsi="Times New Roman"/>
                <w:sz w:val="18"/>
                <w:szCs w:val="20"/>
              </w:rPr>
              <w:t>М.П.</w:t>
            </w:r>
            <w:r w:rsidRPr="00C07A94">
              <w:rPr>
                <w:rFonts w:ascii="Times New Roman" w:hAnsi="Times New Roman"/>
                <w:sz w:val="18"/>
                <w:szCs w:val="20"/>
              </w:rPr>
              <w:br/>
              <w:t>Срок действия рецепта 5 дней</w:t>
            </w:r>
            <w:r w:rsidRPr="00C07A94">
              <w:rPr>
                <w:i/>
                <w:iCs/>
                <w:sz w:val="18"/>
              </w:rPr>
              <w:tab/>
              <w:t xml:space="preserve">         </w:t>
            </w:r>
            <w:r>
              <w:rPr>
                <w:i/>
                <w:iCs/>
              </w:rPr>
              <w:t xml:space="preserve">  </w:t>
            </w:r>
          </w:p>
        </w:tc>
      </w:tr>
    </w:tbl>
    <w:p w:rsidR="008B236B" w:rsidRDefault="008B236B" w:rsidP="006F2035">
      <w:pPr>
        <w:autoSpaceDE w:val="0"/>
        <w:autoSpaceDN w:val="0"/>
        <w:adjustRightInd w:val="0"/>
        <w:rPr>
          <w:rFonts w:ascii="TimesNewRomanPSMT" w:hAnsi="TimesNewRomanPSMT" w:cs="TimesNewRomanPSMT"/>
          <w:b/>
          <w:sz w:val="26"/>
        </w:rPr>
        <w:sectPr w:rsidR="008B236B" w:rsidSect="006F2035">
          <w:pgSz w:w="16838" w:h="11906" w:orient="landscape"/>
          <w:pgMar w:top="709" w:right="567" w:bottom="1418" w:left="851" w:header="709" w:footer="709" w:gutter="0"/>
          <w:cols w:space="708"/>
          <w:docGrid w:linePitch="360"/>
        </w:sectPr>
      </w:pPr>
    </w:p>
    <w:p w:rsidR="008B236B" w:rsidRDefault="008B236B" w:rsidP="006F2035">
      <w:pPr>
        <w:autoSpaceDE w:val="0"/>
        <w:autoSpaceDN w:val="0"/>
        <w:adjustRightInd w:val="0"/>
        <w:jc w:val="right"/>
        <w:rPr>
          <w:rFonts w:ascii="TimesNewRomanPSMT" w:hAnsi="TimesNewRomanPSMT" w:cs="TimesNewRomanPSMT"/>
          <w:sz w:val="28"/>
        </w:rPr>
      </w:pPr>
      <w:r>
        <w:rPr>
          <w:rFonts w:ascii="TimesNewRomanPSMT" w:hAnsi="TimesNewRomanPSMT" w:cs="TimesNewRomanPSMT"/>
          <w:sz w:val="28"/>
        </w:rPr>
        <w:t>Приложение 4</w:t>
      </w:r>
    </w:p>
    <w:p w:rsidR="008B236B" w:rsidRPr="009C4547" w:rsidRDefault="008B236B" w:rsidP="006F2035">
      <w:pPr>
        <w:autoSpaceDE w:val="0"/>
        <w:autoSpaceDN w:val="0"/>
        <w:adjustRightInd w:val="0"/>
        <w:jc w:val="right"/>
        <w:rPr>
          <w:rFonts w:ascii="TimesNewRomanPSMT" w:hAnsi="TimesNewRomanPSMT" w:cs="TimesNewRomanPSMT"/>
          <w:sz w:val="28"/>
        </w:rPr>
      </w:pPr>
    </w:p>
    <w:p w:rsidR="008B236B" w:rsidRPr="00C92DBA" w:rsidRDefault="008B236B" w:rsidP="006F2035">
      <w:pPr>
        <w:jc w:val="center"/>
        <w:rPr>
          <w:b/>
          <w:sz w:val="28"/>
          <w:szCs w:val="28"/>
        </w:rPr>
      </w:pPr>
      <w:r w:rsidRPr="00C92DBA">
        <w:rPr>
          <w:b/>
          <w:sz w:val="28"/>
          <w:szCs w:val="28"/>
        </w:rPr>
        <w:t>ОТЧЕТ ПО ПРОИЗВОДСТВЕННОЙ ПРАКТИКЕ</w:t>
      </w:r>
    </w:p>
    <w:p w:rsidR="008B236B" w:rsidRPr="00C92DBA" w:rsidRDefault="008B236B" w:rsidP="006F2035">
      <w:pPr>
        <w:jc w:val="center"/>
        <w:rPr>
          <w:sz w:val="28"/>
          <w:szCs w:val="28"/>
        </w:rPr>
      </w:pPr>
      <w:r w:rsidRPr="00C92DBA">
        <w:rPr>
          <w:sz w:val="28"/>
          <w:szCs w:val="28"/>
        </w:rPr>
        <w:t>(практика по профилю специальности)</w:t>
      </w:r>
    </w:p>
    <w:p w:rsidR="008B236B" w:rsidRDefault="008B236B" w:rsidP="006F2035">
      <w:pPr>
        <w:jc w:val="center"/>
        <w:rPr>
          <w:sz w:val="28"/>
          <w:szCs w:val="28"/>
        </w:rPr>
      </w:pPr>
      <w:r>
        <w:rPr>
          <w:sz w:val="28"/>
          <w:szCs w:val="28"/>
        </w:rPr>
        <w:t>обучающегося (щейся)    курса, группы     ,</w:t>
      </w:r>
    </w:p>
    <w:p w:rsidR="008B236B" w:rsidRDefault="008B236B" w:rsidP="006F2035">
      <w:pPr>
        <w:pBdr>
          <w:bottom w:val="single" w:sz="12" w:space="1" w:color="auto"/>
        </w:pBdr>
        <w:jc w:val="center"/>
        <w:rPr>
          <w:sz w:val="28"/>
          <w:szCs w:val="28"/>
        </w:rPr>
      </w:pPr>
      <w:r>
        <w:rPr>
          <w:sz w:val="28"/>
          <w:szCs w:val="28"/>
        </w:rPr>
        <w:t>специальности 34.02.01 «Сестринское дело»</w:t>
      </w:r>
    </w:p>
    <w:p w:rsidR="008B236B" w:rsidRDefault="008B236B" w:rsidP="006F2035">
      <w:pPr>
        <w:pBdr>
          <w:bottom w:val="single" w:sz="12" w:space="1" w:color="auto"/>
        </w:pBdr>
        <w:jc w:val="center"/>
        <w:rPr>
          <w:sz w:val="28"/>
          <w:szCs w:val="28"/>
        </w:rPr>
      </w:pPr>
    </w:p>
    <w:p w:rsidR="008B236B" w:rsidRDefault="008B236B" w:rsidP="006F2035">
      <w:pPr>
        <w:pBdr>
          <w:bottom w:val="single" w:sz="12" w:space="1" w:color="auto"/>
        </w:pBdr>
        <w:jc w:val="center"/>
        <w:rPr>
          <w:sz w:val="28"/>
          <w:szCs w:val="28"/>
        </w:rPr>
      </w:pPr>
    </w:p>
    <w:p w:rsidR="008B236B" w:rsidRDefault="008B236B" w:rsidP="006F203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ф.и.о. </w:t>
      </w:r>
    </w:p>
    <w:p w:rsidR="008B236B" w:rsidRPr="0043417E" w:rsidRDefault="008B236B" w:rsidP="006F2035">
      <w:pPr>
        <w:jc w:val="both"/>
        <w:rPr>
          <w:b/>
          <w:sz w:val="36"/>
          <w:szCs w:val="36"/>
        </w:rPr>
      </w:pPr>
      <w:r>
        <w:rPr>
          <w:sz w:val="28"/>
          <w:szCs w:val="28"/>
        </w:rPr>
        <w:t>проходившего</w:t>
      </w:r>
      <w:r w:rsidRPr="00C92DBA">
        <w:rPr>
          <w:sz w:val="28"/>
          <w:szCs w:val="28"/>
        </w:rPr>
        <w:t xml:space="preserve"> практи</w:t>
      </w:r>
      <w:r>
        <w:rPr>
          <w:sz w:val="28"/>
          <w:szCs w:val="28"/>
        </w:rPr>
        <w:t>ку  по профилю специальности ПМ.</w:t>
      </w:r>
      <w:r w:rsidRPr="00C92DBA">
        <w:rPr>
          <w:sz w:val="28"/>
          <w:szCs w:val="28"/>
        </w:rPr>
        <w:t>0</w:t>
      </w:r>
      <w:r>
        <w:rPr>
          <w:sz w:val="28"/>
          <w:szCs w:val="28"/>
        </w:rPr>
        <w:t>4</w:t>
      </w:r>
      <w:r w:rsidRPr="00C92DBA">
        <w:rPr>
          <w:sz w:val="28"/>
          <w:szCs w:val="28"/>
        </w:rPr>
        <w:t xml:space="preserve"> </w:t>
      </w:r>
      <w:r w:rsidRPr="00CA2E34">
        <w:rPr>
          <w:sz w:val="28"/>
          <w:szCs w:val="28"/>
        </w:rPr>
        <w:t>«Младшая медицинская сестра по уходу за больными</w:t>
      </w:r>
      <w:r>
        <w:rPr>
          <w:sz w:val="28"/>
          <w:szCs w:val="28"/>
        </w:rPr>
        <w:t xml:space="preserve">» </w:t>
      </w:r>
      <w:r w:rsidRPr="00C92DBA">
        <w:rPr>
          <w:sz w:val="28"/>
          <w:szCs w:val="28"/>
        </w:rPr>
        <w:t>с</w:t>
      </w:r>
      <w:r>
        <w:rPr>
          <w:sz w:val="28"/>
          <w:szCs w:val="28"/>
        </w:rPr>
        <w:t xml:space="preserve"> ____20  по ____20   г. н</w:t>
      </w:r>
      <w:r w:rsidRPr="00C92DBA">
        <w:rPr>
          <w:sz w:val="28"/>
          <w:szCs w:val="28"/>
        </w:rPr>
        <w:t xml:space="preserve">а базе </w:t>
      </w:r>
      <w:r>
        <w:rPr>
          <w:sz w:val="28"/>
          <w:szCs w:val="28"/>
        </w:rPr>
        <w:t>ГБУЗ АО «Няндомская центральная районная больница».</w:t>
      </w:r>
    </w:p>
    <w:p w:rsidR="008B236B" w:rsidRPr="00C92DBA" w:rsidRDefault="008B236B" w:rsidP="006F2035">
      <w:pPr>
        <w:ind w:firstLine="709"/>
        <w:rPr>
          <w:sz w:val="28"/>
          <w:szCs w:val="28"/>
        </w:rPr>
      </w:pPr>
      <w:r w:rsidRPr="00C92DBA">
        <w:rPr>
          <w:sz w:val="28"/>
          <w:szCs w:val="28"/>
        </w:rPr>
        <w:t>Программа практики выполнена (полностью, не полностью)</w:t>
      </w:r>
      <w:r>
        <w:rPr>
          <w:sz w:val="28"/>
          <w:szCs w:val="28"/>
        </w:rPr>
        <w:t>.</w:t>
      </w:r>
    </w:p>
    <w:p w:rsidR="008B236B" w:rsidRDefault="008B236B" w:rsidP="006F2035">
      <w:pPr>
        <w:ind w:firstLine="709"/>
        <w:rPr>
          <w:sz w:val="28"/>
          <w:szCs w:val="28"/>
        </w:rPr>
      </w:pPr>
      <w:r w:rsidRPr="00C92DBA">
        <w:rPr>
          <w:sz w:val="28"/>
          <w:szCs w:val="28"/>
        </w:rPr>
        <w:t>В период прохождения практики выполнены следующие виды работ</w:t>
      </w:r>
      <w:r>
        <w:rPr>
          <w:sz w:val="28"/>
          <w:szCs w:val="28"/>
        </w:rPr>
        <w:t>:</w:t>
      </w:r>
    </w:p>
    <w:p w:rsidR="008B236B" w:rsidRPr="00C92DBA" w:rsidRDefault="008B236B" w:rsidP="006F2035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8B236B" w:rsidRPr="00C92DBA" w:rsidRDefault="008B236B" w:rsidP="006F2035">
      <w:pPr>
        <w:ind w:firstLine="709"/>
        <w:rPr>
          <w:sz w:val="28"/>
          <w:szCs w:val="28"/>
        </w:rPr>
      </w:pPr>
      <w:r>
        <w:rPr>
          <w:sz w:val="28"/>
          <w:szCs w:val="28"/>
        </w:rPr>
        <w:t>Невыполненные м</w:t>
      </w:r>
      <w:r w:rsidRPr="00C92DBA">
        <w:rPr>
          <w:sz w:val="28"/>
          <w:szCs w:val="28"/>
        </w:rPr>
        <w:t>анипу</w:t>
      </w:r>
      <w:r>
        <w:rPr>
          <w:sz w:val="28"/>
          <w:szCs w:val="28"/>
        </w:rPr>
        <w:t>ляции   (указать причину): ____________________________________________________________________</w:t>
      </w:r>
    </w:p>
    <w:p w:rsidR="008B236B" w:rsidRPr="00C92DBA" w:rsidRDefault="008B236B" w:rsidP="006F2035">
      <w:pPr>
        <w:rPr>
          <w:sz w:val="28"/>
          <w:szCs w:val="28"/>
        </w:rPr>
      </w:pPr>
      <w:r w:rsidRPr="00C92DBA">
        <w:rPr>
          <w:sz w:val="28"/>
          <w:szCs w:val="28"/>
        </w:rPr>
        <w:t>__________________________________________________________________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</w:t>
      </w:r>
    </w:p>
    <w:p w:rsidR="008B236B" w:rsidRPr="00C92DBA" w:rsidRDefault="008B236B" w:rsidP="006F2035">
      <w:pPr>
        <w:ind w:firstLine="709"/>
        <w:rPr>
          <w:sz w:val="28"/>
          <w:szCs w:val="28"/>
        </w:rPr>
      </w:pPr>
      <w:r>
        <w:rPr>
          <w:sz w:val="28"/>
          <w:szCs w:val="28"/>
        </w:rPr>
        <w:t>Манипуляции, выполненные</w:t>
      </w:r>
      <w:r w:rsidRPr="00C92DBA">
        <w:rPr>
          <w:sz w:val="28"/>
          <w:szCs w:val="28"/>
        </w:rPr>
        <w:t xml:space="preserve"> на муляжах, </w:t>
      </w:r>
      <w:r>
        <w:rPr>
          <w:sz w:val="28"/>
          <w:szCs w:val="28"/>
        </w:rPr>
        <w:t xml:space="preserve">фантомах: </w:t>
      </w:r>
      <w:r w:rsidRPr="00C92DBA">
        <w:rPr>
          <w:sz w:val="28"/>
          <w:szCs w:val="28"/>
        </w:rPr>
        <w:t>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</w:t>
      </w:r>
    </w:p>
    <w:p w:rsidR="008B236B" w:rsidRPr="00C92DBA" w:rsidRDefault="008B236B" w:rsidP="006F2035">
      <w:pPr>
        <w:ind w:firstLine="709"/>
        <w:rPr>
          <w:sz w:val="28"/>
          <w:szCs w:val="28"/>
        </w:rPr>
      </w:pPr>
      <w:r w:rsidRPr="00C92DBA">
        <w:rPr>
          <w:sz w:val="28"/>
          <w:szCs w:val="28"/>
        </w:rPr>
        <w:t>Что понравилос</w:t>
      </w:r>
      <w:r>
        <w:rPr>
          <w:sz w:val="28"/>
          <w:szCs w:val="28"/>
        </w:rPr>
        <w:t xml:space="preserve">ь в период прохождения практики: </w:t>
      </w:r>
      <w:r w:rsidRPr="00C92DBA">
        <w:rPr>
          <w:sz w:val="28"/>
          <w:szCs w:val="28"/>
        </w:rPr>
        <w:t>______________________</w:t>
      </w:r>
      <w:r>
        <w:rPr>
          <w:sz w:val="28"/>
          <w:szCs w:val="28"/>
        </w:rPr>
        <w:t>_____________________________________________</w:t>
      </w:r>
    </w:p>
    <w:p w:rsidR="008B236B" w:rsidRDefault="008B236B" w:rsidP="006F2035">
      <w:r>
        <w:rPr>
          <w:sz w:val="28"/>
          <w:szCs w:val="28"/>
        </w:rPr>
        <w:t>_______________________________________________________________________________________________________________________________________</w:t>
      </w:r>
    </w:p>
    <w:p w:rsidR="008B236B" w:rsidRPr="00C92DBA" w:rsidRDefault="008B236B" w:rsidP="006F2035">
      <w:pPr>
        <w:rPr>
          <w:sz w:val="28"/>
          <w:szCs w:val="28"/>
        </w:rPr>
      </w:pPr>
      <w:r>
        <w:rPr>
          <w:sz w:val="28"/>
          <w:szCs w:val="28"/>
        </w:rPr>
        <w:tab/>
      </w:r>
      <w:r w:rsidRPr="00C92DBA">
        <w:rPr>
          <w:sz w:val="28"/>
          <w:szCs w:val="28"/>
        </w:rPr>
        <w:t>Что не понравилось в период прохожде</w:t>
      </w:r>
      <w:r>
        <w:rPr>
          <w:sz w:val="28"/>
          <w:szCs w:val="28"/>
        </w:rPr>
        <w:t xml:space="preserve">ния практики: </w:t>
      </w:r>
      <w:r w:rsidRPr="00C92DBA">
        <w:rPr>
          <w:sz w:val="28"/>
          <w:szCs w:val="28"/>
        </w:rPr>
        <w:t>____________________________________________________________________________________________________________________________________</w:t>
      </w:r>
      <w:r>
        <w:rPr>
          <w:sz w:val="28"/>
          <w:szCs w:val="28"/>
        </w:rPr>
        <w:t>____</w:t>
      </w:r>
    </w:p>
    <w:p w:rsidR="008B236B" w:rsidRPr="00C92DBA" w:rsidRDefault="008B236B" w:rsidP="006F2035">
      <w:pPr>
        <w:rPr>
          <w:sz w:val="28"/>
          <w:szCs w:val="28"/>
        </w:rPr>
      </w:pPr>
      <w:r w:rsidRPr="00C92DBA">
        <w:rPr>
          <w:sz w:val="28"/>
          <w:szCs w:val="28"/>
        </w:rPr>
        <w:t>_____________________________________</w:t>
      </w:r>
      <w:r>
        <w:rPr>
          <w:sz w:val="28"/>
          <w:szCs w:val="28"/>
        </w:rPr>
        <w:t>_______________________________</w:t>
      </w:r>
    </w:p>
    <w:p w:rsidR="008B236B" w:rsidRPr="00C92DBA" w:rsidRDefault="008B236B" w:rsidP="006F2035">
      <w:pPr>
        <w:ind w:firstLine="709"/>
        <w:jc w:val="both"/>
        <w:rPr>
          <w:sz w:val="28"/>
          <w:szCs w:val="28"/>
        </w:rPr>
      </w:pPr>
      <w:r w:rsidRPr="00C92DBA">
        <w:rPr>
          <w:sz w:val="28"/>
          <w:szCs w:val="28"/>
        </w:rPr>
        <w:t>Ваши пожелания по усовершенствованию организации и условий прохождения практики:</w:t>
      </w:r>
    </w:p>
    <w:p w:rsidR="008B236B" w:rsidRPr="00C92DBA" w:rsidRDefault="008B236B" w:rsidP="006F2035">
      <w:pPr>
        <w:rPr>
          <w:sz w:val="28"/>
          <w:szCs w:val="28"/>
        </w:rPr>
      </w:pPr>
      <w:r w:rsidRPr="00C92DBA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________________________</w:t>
      </w:r>
    </w:p>
    <w:p w:rsidR="008B236B" w:rsidRPr="00415AA2" w:rsidRDefault="008B236B" w:rsidP="006F2035">
      <w:pPr>
        <w:jc w:val="right"/>
        <w:sectPr w:rsidR="008B236B" w:rsidRPr="00415AA2" w:rsidSect="006F2035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  <w:r w:rsidRPr="00C92DBA">
        <w:rPr>
          <w:sz w:val="28"/>
          <w:szCs w:val="28"/>
        </w:rPr>
        <w:t>Подпись:___</w:t>
      </w:r>
      <w:r>
        <w:rPr>
          <w:sz w:val="28"/>
          <w:szCs w:val="28"/>
        </w:rPr>
        <w:t>______________________</w:t>
      </w:r>
    </w:p>
    <w:p w:rsidR="008B236B" w:rsidRDefault="008B236B" w:rsidP="006F2035">
      <w:pPr>
        <w:autoSpaceDE w:val="0"/>
        <w:autoSpaceDN w:val="0"/>
        <w:adjustRightInd w:val="0"/>
        <w:jc w:val="right"/>
        <w:rPr>
          <w:rFonts w:ascii="TimesNewRomanPSMT" w:hAnsi="TimesNewRomanPSMT" w:cs="TimesNewRomanPSMT"/>
          <w:sz w:val="28"/>
        </w:rPr>
      </w:pPr>
      <w:r>
        <w:rPr>
          <w:rFonts w:ascii="TimesNewRomanPSMT" w:hAnsi="TimesNewRomanPSMT" w:cs="TimesNewRomanPSMT"/>
          <w:sz w:val="28"/>
        </w:rPr>
        <w:t>Приложение 5</w:t>
      </w:r>
    </w:p>
    <w:p w:rsidR="008B236B" w:rsidRPr="009C4547" w:rsidRDefault="008B236B" w:rsidP="006F2035">
      <w:pPr>
        <w:autoSpaceDE w:val="0"/>
        <w:autoSpaceDN w:val="0"/>
        <w:adjustRightInd w:val="0"/>
        <w:jc w:val="right"/>
        <w:rPr>
          <w:rFonts w:ascii="TimesNewRomanPSMT" w:hAnsi="TimesNewRomanPSMT" w:cs="TimesNewRomanPSMT"/>
          <w:sz w:val="28"/>
        </w:rPr>
      </w:pPr>
    </w:p>
    <w:p w:rsidR="008B236B" w:rsidRPr="000A62DA" w:rsidRDefault="008B236B" w:rsidP="006F2035">
      <w:pPr>
        <w:jc w:val="center"/>
        <w:rPr>
          <w:b/>
          <w:sz w:val="28"/>
          <w:szCs w:val="28"/>
        </w:rPr>
      </w:pPr>
      <w:r w:rsidRPr="000A62DA">
        <w:rPr>
          <w:b/>
          <w:sz w:val="28"/>
          <w:szCs w:val="28"/>
        </w:rPr>
        <w:t xml:space="preserve">Лист регистрации выполнения </w:t>
      </w:r>
      <w:r>
        <w:rPr>
          <w:b/>
          <w:sz w:val="28"/>
          <w:szCs w:val="28"/>
        </w:rPr>
        <w:t>внутривенного</w:t>
      </w:r>
      <w:r w:rsidRPr="000A62DA">
        <w:rPr>
          <w:b/>
          <w:sz w:val="28"/>
          <w:szCs w:val="28"/>
        </w:rPr>
        <w:t>, внутривенно – капельного введения лекарственного препарата</w:t>
      </w:r>
      <w:r>
        <w:rPr>
          <w:b/>
          <w:sz w:val="28"/>
          <w:szCs w:val="28"/>
        </w:rPr>
        <w:t xml:space="preserve">, </w:t>
      </w:r>
      <w:r w:rsidRPr="000A62DA">
        <w:rPr>
          <w:b/>
          <w:sz w:val="28"/>
          <w:szCs w:val="28"/>
        </w:rPr>
        <w:t xml:space="preserve"> заб</w:t>
      </w:r>
      <w:r>
        <w:rPr>
          <w:b/>
          <w:sz w:val="28"/>
          <w:szCs w:val="28"/>
        </w:rPr>
        <w:t>ора крови из вены, постановки внутривенного катетера</w:t>
      </w:r>
    </w:p>
    <w:tbl>
      <w:tblPr>
        <w:tblpPr w:leftFromText="180" w:rightFromText="180" w:vertAnchor="text" w:horzAnchor="margin" w:tblpY="2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8"/>
        <w:gridCol w:w="5400"/>
        <w:gridCol w:w="2880"/>
      </w:tblGrid>
      <w:tr w:rsidR="008B236B" w:rsidTr="006F2035">
        <w:tc>
          <w:tcPr>
            <w:tcW w:w="1368" w:type="dxa"/>
          </w:tcPr>
          <w:p w:rsidR="008B236B" w:rsidRPr="003D2052" w:rsidRDefault="008B236B" w:rsidP="006F2035">
            <w:pPr>
              <w:jc w:val="center"/>
              <w:rPr>
                <w:b/>
                <w:sz w:val="20"/>
                <w:szCs w:val="20"/>
              </w:rPr>
            </w:pPr>
            <w:r w:rsidRPr="003D2052">
              <w:rPr>
                <w:b/>
                <w:sz w:val="20"/>
                <w:szCs w:val="20"/>
              </w:rPr>
              <w:t>Дата</w:t>
            </w:r>
          </w:p>
        </w:tc>
        <w:tc>
          <w:tcPr>
            <w:tcW w:w="5400" w:type="dxa"/>
          </w:tcPr>
          <w:p w:rsidR="008B236B" w:rsidRPr="003D2052" w:rsidRDefault="008B236B" w:rsidP="006F2035">
            <w:pPr>
              <w:jc w:val="center"/>
              <w:rPr>
                <w:b/>
                <w:sz w:val="20"/>
                <w:szCs w:val="20"/>
              </w:rPr>
            </w:pPr>
            <w:r w:rsidRPr="003D2052">
              <w:rPr>
                <w:b/>
                <w:sz w:val="20"/>
                <w:szCs w:val="20"/>
              </w:rPr>
              <w:t>Лекарственный препарат</w:t>
            </w:r>
            <w:r>
              <w:rPr>
                <w:b/>
                <w:sz w:val="20"/>
                <w:szCs w:val="20"/>
              </w:rPr>
              <w:t xml:space="preserve"> (концентрация, объем)/ вид исследования</w:t>
            </w:r>
          </w:p>
        </w:tc>
        <w:tc>
          <w:tcPr>
            <w:tcW w:w="2880" w:type="dxa"/>
          </w:tcPr>
          <w:p w:rsidR="008B236B" w:rsidRPr="003D2052" w:rsidRDefault="008B236B" w:rsidP="006F2035">
            <w:pPr>
              <w:jc w:val="center"/>
              <w:rPr>
                <w:b/>
                <w:sz w:val="20"/>
                <w:szCs w:val="20"/>
              </w:rPr>
            </w:pPr>
            <w:r w:rsidRPr="00F30474">
              <w:rPr>
                <w:b/>
                <w:sz w:val="20"/>
                <w:szCs w:val="20"/>
              </w:rPr>
              <w:t xml:space="preserve">Подпись </w:t>
            </w:r>
            <w:r>
              <w:rPr>
                <w:b/>
                <w:sz w:val="20"/>
                <w:szCs w:val="20"/>
              </w:rPr>
              <w:t>постовой/процедурной медицинской сестры</w:t>
            </w:r>
          </w:p>
        </w:tc>
      </w:tr>
      <w:tr w:rsidR="008B236B" w:rsidTr="006F2035">
        <w:tc>
          <w:tcPr>
            <w:tcW w:w="1368" w:type="dxa"/>
          </w:tcPr>
          <w:p w:rsidR="008B236B" w:rsidRPr="003D2052" w:rsidRDefault="008B236B" w:rsidP="006F2035">
            <w:pPr>
              <w:rPr>
                <w:sz w:val="28"/>
              </w:rPr>
            </w:pPr>
          </w:p>
        </w:tc>
        <w:tc>
          <w:tcPr>
            <w:tcW w:w="5400" w:type="dxa"/>
          </w:tcPr>
          <w:p w:rsidR="008B236B" w:rsidRPr="003D2052" w:rsidRDefault="008B236B" w:rsidP="006F2035">
            <w:pPr>
              <w:rPr>
                <w:sz w:val="28"/>
              </w:rPr>
            </w:pPr>
          </w:p>
        </w:tc>
        <w:tc>
          <w:tcPr>
            <w:tcW w:w="2880" w:type="dxa"/>
          </w:tcPr>
          <w:p w:rsidR="008B236B" w:rsidRPr="003D2052" w:rsidRDefault="008B236B" w:rsidP="006F2035">
            <w:pPr>
              <w:rPr>
                <w:sz w:val="28"/>
              </w:rPr>
            </w:pPr>
          </w:p>
        </w:tc>
      </w:tr>
      <w:tr w:rsidR="008B236B" w:rsidTr="006F2035">
        <w:tc>
          <w:tcPr>
            <w:tcW w:w="1368" w:type="dxa"/>
          </w:tcPr>
          <w:p w:rsidR="008B236B" w:rsidRPr="003D2052" w:rsidRDefault="008B236B" w:rsidP="006F2035">
            <w:pPr>
              <w:rPr>
                <w:sz w:val="28"/>
              </w:rPr>
            </w:pPr>
          </w:p>
        </w:tc>
        <w:tc>
          <w:tcPr>
            <w:tcW w:w="5400" w:type="dxa"/>
          </w:tcPr>
          <w:p w:rsidR="008B236B" w:rsidRPr="003D2052" w:rsidRDefault="008B236B" w:rsidP="006F2035">
            <w:pPr>
              <w:rPr>
                <w:sz w:val="28"/>
              </w:rPr>
            </w:pPr>
          </w:p>
        </w:tc>
        <w:tc>
          <w:tcPr>
            <w:tcW w:w="2880" w:type="dxa"/>
          </w:tcPr>
          <w:p w:rsidR="008B236B" w:rsidRPr="003D2052" w:rsidRDefault="008B236B" w:rsidP="006F2035">
            <w:pPr>
              <w:rPr>
                <w:sz w:val="28"/>
              </w:rPr>
            </w:pPr>
          </w:p>
        </w:tc>
      </w:tr>
      <w:tr w:rsidR="008B236B" w:rsidTr="006F2035">
        <w:tc>
          <w:tcPr>
            <w:tcW w:w="1368" w:type="dxa"/>
          </w:tcPr>
          <w:p w:rsidR="008B236B" w:rsidRPr="003D2052" w:rsidRDefault="008B236B" w:rsidP="006F2035">
            <w:pPr>
              <w:rPr>
                <w:sz w:val="28"/>
              </w:rPr>
            </w:pPr>
          </w:p>
        </w:tc>
        <w:tc>
          <w:tcPr>
            <w:tcW w:w="5400" w:type="dxa"/>
          </w:tcPr>
          <w:p w:rsidR="008B236B" w:rsidRPr="003D2052" w:rsidRDefault="008B236B" w:rsidP="006F2035">
            <w:pPr>
              <w:rPr>
                <w:sz w:val="28"/>
              </w:rPr>
            </w:pPr>
          </w:p>
        </w:tc>
        <w:tc>
          <w:tcPr>
            <w:tcW w:w="2880" w:type="dxa"/>
          </w:tcPr>
          <w:p w:rsidR="008B236B" w:rsidRPr="003D2052" w:rsidRDefault="008B236B" w:rsidP="006F2035">
            <w:pPr>
              <w:rPr>
                <w:sz w:val="28"/>
              </w:rPr>
            </w:pPr>
          </w:p>
        </w:tc>
      </w:tr>
      <w:tr w:rsidR="008B236B" w:rsidTr="006F2035">
        <w:tc>
          <w:tcPr>
            <w:tcW w:w="1368" w:type="dxa"/>
          </w:tcPr>
          <w:p w:rsidR="008B236B" w:rsidRPr="003D2052" w:rsidRDefault="008B236B" w:rsidP="006F2035">
            <w:pPr>
              <w:rPr>
                <w:sz w:val="28"/>
              </w:rPr>
            </w:pPr>
          </w:p>
        </w:tc>
        <w:tc>
          <w:tcPr>
            <w:tcW w:w="5400" w:type="dxa"/>
          </w:tcPr>
          <w:p w:rsidR="008B236B" w:rsidRPr="003D2052" w:rsidRDefault="008B236B" w:rsidP="006F2035">
            <w:pPr>
              <w:rPr>
                <w:sz w:val="28"/>
              </w:rPr>
            </w:pPr>
          </w:p>
        </w:tc>
        <w:tc>
          <w:tcPr>
            <w:tcW w:w="2880" w:type="dxa"/>
          </w:tcPr>
          <w:p w:rsidR="008B236B" w:rsidRPr="003D2052" w:rsidRDefault="008B236B" w:rsidP="006F2035">
            <w:pPr>
              <w:rPr>
                <w:sz w:val="28"/>
              </w:rPr>
            </w:pPr>
          </w:p>
        </w:tc>
      </w:tr>
      <w:tr w:rsidR="008B236B" w:rsidTr="006F2035">
        <w:tc>
          <w:tcPr>
            <w:tcW w:w="1368" w:type="dxa"/>
          </w:tcPr>
          <w:p w:rsidR="008B236B" w:rsidRPr="003D2052" w:rsidRDefault="008B236B" w:rsidP="006F2035">
            <w:pPr>
              <w:rPr>
                <w:sz w:val="28"/>
              </w:rPr>
            </w:pPr>
          </w:p>
        </w:tc>
        <w:tc>
          <w:tcPr>
            <w:tcW w:w="5400" w:type="dxa"/>
          </w:tcPr>
          <w:p w:rsidR="008B236B" w:rsidRPr="003D2052" w:rsidRDefault="008B236B" w:rsidP="006F2035">
            <w:pPr>
              <w:rPr>
                <w:sz w:val="28"/>
              </w:rPr>
            </w:pPr>
          </w:p>
        </w:tc>
        <w:tc>
          <w:tcPr>
            <w:tcW w:w="2880" w:type="dxa"/>
          </w:tcPr>
          <w:p w:rsidR="008B236B" w:rsidRPr="003D2052" w:rsidRDefault="008B236B" w:rsidP="006F2035">
            <w:pPr>
              <w:rPr>
                <w:sz w:val="28"/>
              </w:rPr>
            </w:pPr>
          </w:p>
        </w:tc>
      </w:tr>
      <w:tr w:rsidR="008B236B" w:rsidTr="006F2035">
        <w:tc>
          <w:tcPr>
            <w:tcW w:w="1368" w:type="dxa"/>
          </w:tcPr>
          <w:p w:rsidR="008B236B" w:rsidRPr="003D2052" w:rsidRDefault="008B236B" w:rsidP="006F2035">
            <w:pPr>
              <w:rPr>
                <w:sz w:val="28"/>
              </w:rPr>
            </w:pPr>
          </w:p>
        </w:tc>
        <w:tc>
          <w:tcPr>
            <w:tcW w:w="5400" w:type="dxa"/>
          </w:tcPr>
          <w:p w:rsidR="008B236B" w:rsidRPr="003D2052" w:rsidRDefault="008B236B" w:rsidP="006F2035">
            <w:pPr>
              <w:rPr>
                <w:sz w:val="28"/>
              </w:rPr>
            </w:pPr>
          </w:p>
        </w:tc>
        <w:tc>
          <w:tcPr>
            <w:tcW w:w="2880" w:type="dxa"/>
          </w:tcPr>
          <w:p w:rsidR="008B236B" w:rsidRPr="003D2052" w:rsidRDefault="008B236B" w:rsidP="006F2035">
            <w:pPr>
              <w:rPr>
                <w:sz w:val="28"/>
              </w:rPr>
            </w:pPr>
          </w:p>
        </w:tc>
      </w:tr>
      <w:tr w:rsidR="008B236B" w:rsidTr="006F2035">
        <w:tc>
          <w:tcPr>
            <w:tcW w:w="1368" w:type="dxa"/>
          </w:tcPr>
          <w:p w:rsidR="008B236B" w:rsidRPr="003D2052" w:rsidRDefault="008B236B" w:rsidP="006F2035">
            <w:pPr>
              <w:rPr>
                <w:sz w:val="28"/>
              </w:rPr>
            </w:pPr>
          </w:p>
        </w:tc>
        <w:tc>
          <w:tcPr>
            <w:tcW w:w="5400" w:type="dxa"/>
          </w:tcPr>
          <w:p w:rsidR="008B236B" w:rsidRPr="003D2052" w:rsidRDefault="008B236B" w:rsidP="006F2035">
            <w:pPr>
              <w:rPr>
                <w:sz w:val="28"/>
              </w:rPr>
            </w:pPr>
          </w:p>
        </w:tc>
        <w:tc>
          <w:tcPr>
            <w:tcW w:w="2880" w:type="dxa"/>
          </w:tcPr>
          <w:p w:rsidR="008B236B" w:rsidRPr="003D2052" w:rsidRDefault="008B236B" w:rsidP="006F2035">
            <w:pPr>
              <w:rPr>
                <w:sz w:val="28"/>
              </w:rPr>
            </w:pPr>
          </w:p>
        </w:tc>
      </w:tr>
      <w:tr w:rsidR="008B236B" w:rsidTr="006F2035">
        <w:tc>
          <w:tcPr>
            <w:tcW w:w="1368" w:type="dxa"/>
          </w:tcPr>
          <w:p w:rsidR="008B236B" w:rsidRPr="003D2052" w:rsidRDefault="008B236B" w:rsidP="006F2035">
            <w:pPr>
              <w:rPr>
                <w:sz w:val="28"/>
              </w:rPr>
            </w:pPr>
          </w:p>
        </w:tc>
        <w:tc>
          <w:tcPr>
            <w:tcW w:w="5400" w:type="dxa"/>
          </w:tcPr>
          <w:p w:rsidR="008B236B" w:rsidRPr="003D2052" w:rsidRDefault="008B236B" w:rsidP="006F2035">
            <w:pPr>
              <w:rPr>
                <w:sz w:val="28"/>
              </w:rPr>
            </w:pPr>
          </w:p>
        </w:tc>
        <w:tc>
          <w:tcPr>
            <w:tcW w:w="2880" w:type="dxa"/>
          </w:tcPr>
          <w:p w:rsidR="008B236B" w:rsidRPr="003D2052" w:rsidRDefault="008B236B" w:rsidP="006F2035">
            <w:pPr>
              <w:rPr>
                <w:sz w:val="28"/>
              </w:rPr>
            </w:pPr>
          </w:p>
        </w:tc>
      </w:tr>
      <w:tr w:rsidR="008B236B" w:rsidTr="006F2035">
        <w:tc>
          <w:tcPr>
            <w:tcW w:w="1368" w:type="dxa"/>
          </w:tcPr>
          <w:p w:rsidR="008B236B" w:rsidRPr="003D2052" w:rsidRDefault="008B236B" w:rsidP="006F2035">
            <w:pPr>
              <w:rPr>
                <w:sz w:val="28"/>
              </w:rPr>
            </w:pPr>
          </w:p>
        </w:tc>
        <w:tc>
          <w:tcPr>
            <w:tcW w:w="5400" w:type="dxa"/>
          </w:tcPr>
          <w:p w:rsidR="008B236B" w:rsidRPr="003D2052" w:rsidRDefault="008B236B" w:rsidP="006F2035">
            <w:pPr>
              <w:rPr>
                <w:sz w:val="28"/>
              </w:rPr>
            </w:pPr>
          </w:p>
        </w:tc>
        <w:tc>
          <w:tcPr>
            <w:tcW w:w="2880" w:type="dxa"/>
          </w:tcPr>
          <w:p w:rsidR="008B236B" w:rsidRPr="003D2052" w:rsidRDefault="008B236B" w:rsidP="006F2035">
            <w:pPr>
              <w:rPr>
                <w:sz w:val="28"/>
              </w:rPr>
            </w:pPr>
          </w:p>
        </w:tc>
      </w:tr>
      <w:tr w:rsidR="008B236B" w:rsidTr="006F2035">
        <w:tc>
          <w:tcPr>
            <w:tcW w:w="1368" w:type="dxa"/>
          </w:tcPr>
          <w:p w:rsidR="008B236B" w:rsidRPr="003D2052" w:rsidRDefault="008B236B" w:rsidP="006F2035">
            <w:pPr>
              <w:rPr>
                <w:sz w:val="28"/>
              </w:rPr>
            </w:pPr>
          </w:p>
        </w:tc>
        <w:tc>
          <w:tcPr>
            <w:tcW w:w="5400" w:type="dxa"/>
          </w:tcPr>
          <w:p w:rsidR="008B236B" w:rsidRPr="003D2052" w:rsidRDefault="008B236B" w:rsidP="006F2035">
            <w:pPr>
              <w:rPr>
                <w:sz w:val="28"/>
              </w:rPr>
            </w:pPr>
          </w:p>
        </w:tc>
        <w:tc>
          <w:tcPr>
            <w:tcW w:w="2880" w:type="dxa"/>
          </w:tcPr>
          <w:p w:rsidR="008B236B" w:rsidRPr="003D2052" w:rsidRDefault="008B236B" w:rsidP="006F2035">
            <w:pPr>
              <w:rPr>
                <w:sz w:val="28"/>
              </w:rPr>
            </w:pPr>
          </w:p>
        </w:tc>
      </w:tr>
      <w:tr w:rsidR="008B236B" w:rsidTr="006F2035">
        <w:tc>
          <w:tcPr>
            <w:tcW w:w="1368" w:type="dxa"/>
          </w:tcPr>
          <w:p w:rsidR="008B236B" w:rsidRPr="003D2052" w:rsidRDefault="008B236B" w:rsidP="006F2035">
            <w:pPr>
              <w:rPr>
                <w:sz w:val="28"/>
              </w:rPr>
            </w:pPr>
          </w:p>
        </w:tc>
        <w:tc>
          <w:tcPr>
            <w:tcW w:w="5400" w:type="dxa"/>
          </w:tcPr>
          <w:p w:rsidR="008B236B" w:rsidRPr="003D2052" w:rsidRDefault="008B236B" w:rsidP="006F2035">
            <w:pPr>
              <w:rPr>
                <w:sz w:val="28"/>
              </w:rPr>
            </w:pPr>
          </w:p>
        </w:tc>
        <w:tc>
          <w:tcPr>
            <w:tcW w:w="2880" w:type="dxa"/>
          </w:tcPr>
          <w:p w:rsidR="008B236B" w:rsidRPr="003D2052" w:rsidRDefault="008B236B" w:rsidP="006F2035">
            <w:pPr>
              <w:rPr>
                <w:sz w:val="28"/>
              </w:rPr>
            </w:pPr>
          </w:p>
        </w:tc>
      </w:tr>
      <w:tr w:rsidR="008B236B" w:rsidTr="006F2035">
        <w:tc>
          <w:tcPr>
            <w:tcW w:w="1368" w:type="dxa"/>
          </w:tcPr>
          <w:p w:rsidR="008B236B" w:rsidRPr="003D2052" w:rsidRDefault="008B236B" w:rsidP="006F2035">
            <w:pPr>
              <w:rPr>
                <w:sz w:val="28"/>
              </w:rPr>
            </w:pPr>
          </w:p>
        </w:tc>
        <w:tc>
          <w:tcPr>
            <w:tcW w:w="5400" w:type="dxa"/>
          </w:tcPr>
          <w:p w:rsidR="008B236B" w:rsidRPr="003D2052" w:rsidRDefault="008B236B" w:rsidP="006F2035">
            <w:pPr>
              <w:rPr>
                <w:sz w:val="28"/>
              </w:rPr>
            </w:pPr>
          </w:p>
        </w:tc>
        <w:tc>
          <w:tcPr>
            <w:tcW w:w="2880" w:type="dxa"/>
          </w:tcPr>
          <w:p w:rsidR="008B236B" w:rsidRPr="003D2052" w:rsidRDefault="008B236B" w:rsidP="006F2035">
            <w:pPr>
              <w:rPr>
                <w:sz w:val="28"/>
              </w:rPr>
            </w:pPr>
          </w:p>
        </w:tc>
      </w:tr>
      <w:tr w:rsidR="008B236B" w:rsidTr="006F2035">
        <w:tc>
          <w:tcPr>
            <w:tcW w:w="1368" w:type="dxa"/>
          </w:tcPr>
          <w:p w:rsidR="008B236B" w:rsidRPr="003D2052" w:rsidRDefault="008B236B" w:rsidP="006F2035">
            <w:pPr>
              <w:rPr>
                <w:sz w:val="28"/>
              </w:rPr>
            </w:pPr>
          </w:p>
        </w:tc>
        <w:tc>
          <w:tcPr>
            <w:tcW w:w="5400" w:type="dxa"/>
          </w:tcPr>
          <w:p w:rsidR="008B236B" w:rsidRPr="003D2052" w:rsidRDefault="008B236B" w:rsidP="006F2035">
            <w:pPr>
              <w:rPr>
                <w:sz w:val="28"/>
              </w:rPr>
            </w:pPr>
          </w:p>
        </w:tc>
        <w:tc>
          <w:tcPr>
            <w:tcW w:w="2880" w:type="dxa"/>
          </w:tcPr>
          <w:p w:rsidR="008B236B" w:rsidRPr="003D2052" w:rsidRDefault="008B236B" w:rsidP="006F2035">
            <w:pPr>
              <w:rPr>
                <w:sz w:val="28"/>
              </w:rPr>
            </w:pPr>
          </w:p>
        </w:tc>
      </w:tr>
      <w:tr w:rsidR="008B236B" w:rsidTr="006F2035">
        <w:tc>
          <w:tcPr>
            <w:tcW w:w="1368" w:type="dxa"/>
          </w:tcPr>
          <w:p w:rsidR="008B236B" w:rsidRPr="003D2052" w:rsidRDefault="008B236B" w:rsidP="006F2035">
            <w:pPr>
              <w:rPr>
                <w:sz w:val="28"/>
              </w:rPr>
            </w:pPr>
          </w:p>
        </w:tc>
        <w:tc>
          <w:tcPr>
            <w:tcW w:w="5400" w:type="dxa"/>
          </w:tcPr>
          <w:p w:rsidR="008B236B" w:rsidRPr="003D2052" w:rsidRDefault="008B236B" w:rsidP="006F2035">
            <w:pPr>
              <w:rPr>
                <w:sz w:val="28"/>
              </w:rPr>
            </w:pPr>
          </w:p>
        </w:tc>
        <w:tc>
          <w:tcPr>
            <w:tcW w:w="2880" w:type="dxa"/>
          </w:tcPr>
          <w:p w:rsidR="008B236B" w:rsidRPr="003D2052" w:rsidRDefault="008B236B" w:rsidP="006F2035">
            <w:pPr>
              <w:rPr>
                <w:sz w:val="28"/>
              </w:rPr>
            </w:pPr>
          </w:p>
        </w:tc>
      </w:tr>
      <w:tr w:rsidR="008B236B" w:rsidTr="006F2035">
        <w:tc>
          <w:tcPr>
            <w:tcW w:w="1368" w:type="dxa"/>
          </w:tcPr>
          <w:p w:rsidR="008B236B" w:rsidRPr="003D2052" w:rsidRDefault="008B236B" w:rsidP="006F2035">
            <w:pPr>
              <w:rPr>
                <w:sz w:val="28"/>
              </w:rPr>
            </w:pPr>
          </w:p>
        </w:tc>
        <w:tc>
          <w:tcPr>
            <w:tcW w:w="5400" w:type="dxa"/>
          </w:tcPr>
          <w:p w:rsidR="008B236B" w:rsidRPr="003D2052" w:rsidRDefault="008B236B" w:rsidP="006F2035">
            <w:pPr>
              <w:rPr>
                <w:sz w:val="28"/>
              </w:rPr>
            </w:pPr>
          </w:p>
        </w:tc>
        <w:tc>
          <w:tcPr>
            <w:tcW w:w="2880" w:type="dxa"/>
          </w:tcPr>
          <w:p w:rsidR="008B236B" w:rsidRPr="003D2052" w:rsidRDefault="008B236B" w:rsidP="006F2035">
            <w:pPr>
              <w:rPr>
                <w:sz w:val="28"/>
              </w:rPr>
            </w:pPr>
          </w:p>
        </w:tc>
      </w:tr>
      <w:tr w:rsidR="008B236B" w:rsidTr="006F2035">
        <w:tc>
          <w:tcPr>
            <w:tcW w:w="1368" w:type="dxa"/>
          </w:tcPr>
          <w:p w:rsidR="008B236B" w:rsidRPr="003D2052" w:rsidRDefault="008B236B" w:rsidP="006F2035">
            <w:pPr>
              <w:rPr>
                <w:sz w:val="28"/>
              </w:rPr>
            </w:pPr>
          </w:p>
        </w:tc>
        <w:tc>
          <w:tcPr>
            <w:tcW w:w="5400" w:type="dxa"/>
          </w:tcPr>
          <w:p w:rsidR="008B236B" w:rsidRPr="003D2052" w:rsidRDefault="008B236B" w:rsidP="006F2035">
            <w:pPr>
              <w:rPr>
                <w:sz w:val="28"/>
              </w:rPr>
            </w:pPr>
          </w:p>
        </w:tc>
        <w:tc>
          <w:tcPr>
            <w:tcW w:w="2880" w:type="dxa"/>
          </w:tcPr>
          <w:p w:rsidR="008B236B" w:rsidRPr="003D2052" w:rsidRDefault="008B236B" w:rsidP="006F2035">
            <w:pPr>
              <w:rPr>
                <w:sz w:val="28"/>
              </w:rPr>
            </w:pPr>
          </w:p>
        </w:tc>
      </w:tr>
      <w:tr w:rsidR="008B236B" w:rsidTr="006F2035">
        <w:tc>
          <w:tcPr>
            <w:tcW w:w="1368" w:type="dxa"/>
          </w:tcPr>
          <w:p w:rsidR="008B236B" w:rsidRPr="003D2052" w:rsidRDefault="008B236B" w:rsidP="006F2035">
            <w:pPr>
              <w:rPr>
                <w:sz w:val="28"/>
              </w:rPr>
            </w:pPr>
          </w:p>
        </w:tc>
        <w:tc>
          <w:tcPr>
            <w:tcW w:w="5400" w:type="dxa"/>
          </w:tcPr>
          <w:p w:rsidR="008B236B" w:rsidRPr="003D2052" w:rsidRDefault="008B236B" w:rsidP="006F2035">
            <w:pPr>
              <w:rPr>
                <w:sz w:val="28"/>
              </w:rPr>
            </w:pPr>
          </w:p>
        </w:tc>
        <w:tc>
          <w:tcPr>
            <w:tcW w:w="2880" w:type="dxa"/>
          </w:tcPr>
          <w:p w:rsidR="008B236B" w:rsidRPr="003D2052" w:rsidRDefault="008B236B" w:rsidP="006F2035">
            <w:pPr>
              <w:rPr>
                <w:sz w:val="28"/>
              </w:rPr>
            </w:pPr>
          </w:p>
        </w:tc>
      </w:tr>
      <w:tr w:rsidR="008B236B" w:rsidTr="006F2035">
        <w:tc>
          <w:tcPr>
            <w:tcW w:w="1368" w:type="dxa"/>
          </w:tcPr>
          <w:p w:rsidR="008B236B" w:rsidRPr="003D2052" w:rsidRDefault="008B236B" w:rsidP="006F2035">
            <w:pPr>
              <w:rPr>
                <w:sz w:val="28"/>
              </w:rPr>
            </w:pPr>
          </w:p>
        </w:tc>
        <w:tc>
          <w:tcPr>
            <w:tcW w:w="5400" w:type="dxa"/>
          </w:tcPr>
          <w:p w:rsidR="008B236B" w:rsidRPr="003D2052" w:rsidRDefault="008B236B" w:rsidP="006F2035">
            <w:pPr>
              <w:rPr>
                <w:sz w:val="28"/>
              </w:rPr>
            </w:pPr>
          </w:p>
        </w:tc>
        <w:tc>
          <w:tcPr>
            <w:tcW w:w="2880" w:type="dxa"/>
          </w:tcPr>
          <w:p w:rsidR="008B236B" w:rsidRPr="003D2052" w:rsidRDefault="008B236B" w:rsidP="006F2035">
            <w:pPr>
              <w:rPr>
                <w:sz w:val="28"/>
              </w:rPr>
            </w:pPr>
          </w:p>
        </w:tc>
      </w:tr>
      <w:tr w:rsidR="008B236B" w:rsidTr="006F2035">
        <w:tc>
          <w:tcPr>
            <w:tcW w:w="1368" w:type="dxa"/>
          </w:tcPr>
          <w:p w:rsidR="008B236B" w:rsidRPr="003D2052" w:rsidRDefault="008B236B" w:rsidP="006F2035">
            <w:pPr>
              <w:rPr>
                <w:sz w:val="28"/>
              </w:rPr>
            </w:pPr>
          </w:p>
        </w:tc>
        <w:tc>
          <w:tcPr>
            <w:tcW w:w="5400" w:type="dxa"/>
          </w:tcPr>
          <w:p w:rsidR="008B236B" w:rsidRPr="003D2052" w:rsidRDefault="008B236B" w:rsidP="006F2035">
            <w:pPr>
              <w:rPr>
                <w:sz w:val="28"/>
              </w:rPr>
            </w:pPr>
          </w:p>
        </w:tc>
        <w:tc>
          <w:tcPr>
            <w:tcW w:w="2880" w:type="dxa"/>
          </w:tcPr>
          <w:p w:rsidR="008B236B" w:rsidRPr="003D2052" w:rsidRDefault="008B236B" w:rsidP="006F2035">
            <w:pPr>
              <w:rPr>
                <w:sz w:val="28"/>
              </w:rPr>
            </w:pPr>
          </w:p>
        </w:tc>
      </w:tr>
    </w:tbl>
    <w:p w:rsidR="008B236B" w:rsidRDefault="008B236B" w:rsidP="006F2035">
      <w:pPr>
        <w:jc w:val="right"/>
        <w:rPr>
          <w:sz w:val="28"/>
          <w:szCs w:val="28"/>
        </w:rPr>
      </w:pPr>
    </w:p>
    <w:p w:rsidR="008B236B" w:rsidRPr="00E16DA1" w:rsidRDefault="008B236B" w:rsidP="006F2035">
      <w:pPr>
        <w:pStyle w:val="NoSpacing"/>
        <w:rPr>
          <w:b/>
          <w:sz w:val="28"/>
          <w:szCs w:val="28"/>
        </w:rPr>
      </w:pPr>
    </w:p>
    <w:p w:rsidR="008B236B" w:rsidRPr="00E16DA1" w:rsidRDefault="008B236B" w:rsidP="006F2035">
      <w:pPr>
        <w:pStyle w:val="Default"/>
        <w:jc w:val="center"/>
        <w:rPr>
          <w:sz w:val="28"/>
          <w:szCs w:val="28"/>
        </w:rPr>
      </w:pPr>
    </w:p>
    <w:p w:rsidR="008B236B" w:rsidRDefault="008B236B" w:rsidP="006F2035">
      <w:pPr>
        <w:autoSpaceDE w:val="0"/>
        <w:autoSpaceDN w:val="0"/>
        <w:adjustRightInd w:val="0"/>
        <w:jc w:val="right"/>
        <w:rPr>
          <w:i/>
        </w:rPr>
      </w:pPr>
    </w:p>
    <w:p w:rsidR="008B236B" w:rsidRDefault="008B236B" w:rsidP="006F2035">
      <w:pPr>
        <w:autoSpaceDE w:val="0"/>
        <w:autoSpaceDN w:val="0"/>
        <w:adjustRightInd w:val="0"/>
        <w:jc w:val="right"/>
        <w:rPr>
          <w:i/>
        </w:rPr>
      </w:pPr>
    </w:p>
    <w:p w:rsidR="008B236B" w:rsidRDefault="008B236B" w:rsidP="006F2035">
      <w:pPr>
        <w:autoSpaceDE w:val="0"/>
        <w:autoSpaceDN w:val="0"/>
        <w:adjustRightInd w:val="0"/>
        <w:jc w:val="right"/>
        <w:rPr>
          <w:i/>
        </w:rPr>
      </w:pPr>
    </w:p>
    <w:p w:rsidR="008B236B" w:rsidRDefault="008B236B" w:rsidP="006F2035">
      <w:pPr>
        <w:autoSpaceDE w:val="0"/>
        <w:autoSpaceDN w:val="0"/>
        <w:adjustRightInd w:val="0"/>
        <w:jc w:val="right"/>
        <w:rPr>
          <w:i/>
        </w:rPr>
      </w:pPr>
    </w:p>
    <w:p w:rsidR="008B236B" w:rsidRDefault="008B236B" w:rsidP="006F2035">
      <w:pPr>
        <w:autoSpaceDE w:val="0"/>
        <w:autoSpaceDN w:val="0"/>
        <w:adjustRightInd w:val="0"/>
        <w:jc w:val="right"/>
        <w:rPr>
          <w:i/>
        </w:rPr>
      </w:pPr>
    </w:p>
    <w:p w:rsidR="008B236B" w:rsidRDefault="008B236B" w:rsidP="006F2035">
      <w:pPr>
        <w:autoSpaceDE w:val="0"/>
        <w:autoSpaceDN w:val="0"/>
        <w:adjustRightInd w:val="0"/>
        <w:jc w:val="right"/>
        <w:rPr>
          <w:i/>
        </w:rPr>
      </w:pPr>
    </w:p>
    <w:p w:rsidR="008B236B" w:rsidRDefault="008B236B" w:rsidP="006F2035">
      <w:pPr>
        <w:autoSpaceDE w:val="0"/>
        <w:autoSpaceDN w:val="0"/>
        <w:adjustRightInd w:val="0"/>
        <w:jc w:val="right"/>
        <w:rPr>
          <w:i/>
        </w:rPr>
      </w:pPr>
    </w:p>
    <w:p w:rsidR="008B236B" w:rsidRDefault="008B236B" w:rsidP="006F2035">
      <w:pPr>
        <w:autoSpaceDE w:val="0"/>
        <w:autoSpaceDN w:val="0"/>
        <w:adjustRightInd w:val="0"/>
        <w:jc w:val="right"/>
        <w:rPr>
          <w:i/>
        </w:rPr>
      </w:pPr>
    </w:p>
    <w:p w:rsidR="008B236B" w:rsidRDefault="008B236B" w:rsidP="006F2035">
      <w:pPr>
        <w:autoSpaceDE w:val="0"/>
        <w:autoSpaceDN w:val="0"/>
        <w:adjustRightInd w:val="0"/>
        <w:jc w:val="right"/>
        <w:rPr>
          <w:i/>
        </w:rPr>
      </w:pPr>
    </w:p>
    <w:p w:rsidR="008B236B" w:rsidRDefault="008B236B" w:rsidP="006F2035">
      <w:pPr>
        <w:autoSpaceDE w:val="0"/>
        <w:autoSpaceDN w:val="0"/>
        <w:adjustRightInd w:val="0"/>
        <w:jc w:val="right"/>
        <w:rPr>
          <w:i/>
        </w:rPr>
      </w:pPr>
    </w:p>
    <w:p w:rsidR="008B236B" w:rsidRDefault="008B236B" w:rsidP="006F2035">
      <w:pPr>
        <w:autoSpaceDE w:val="0"/>
        <w:autoSpaceDN w:val="0"/>
        <w:adjustRightInd w:val="0"/>
        <w:jc w:val="right"/>
        <w:rPr>
          <w:i/>
        </w:rPr>
      </w:pPr>
    </w:p>
    <w:p w:rsidR="008B236B" w:rsidRDefault="008B236B" w:rsidP="006F2035">
      <w:pPr>
        <w:autoSpaceDE w:val="0"/>
        <w:autoSpaceDN w:val="0"/>
        <w:adjustRightInd w:val="0"/>
        <w:jc w:val="right"/>
        <w:rPr>
          <w:i/>
        </w:rPr>
      </w:pPr>
    </w:p>
    <w:p w:rsidR="008B236B" w:rsidRDefault="008B236B" w:rsidP="006F2035"/>
    <w:p w:rsidR="008B236B" w:rsidRDefault="008B236B" w:rsidP="00BD36D5">
      <w:pPr>
        <w:pStyle w:val="ListParagraph"/>
        <w:jc w:val="center"/>
        <w:rPr>
          <w:b/>
          <w:sz w:val="28"/>
        </w:rPr>
      </w:pPr>
    </w:p>
    <w:p w:rsidR="008B236B" w:rsidRDefault="008B236B" w:rsidP="00BD36D5">
      <w:pPr>
        <w:pStyle w:val="ListParagraph"/>
        <w:jc w:val="center"/>
        <w:rPr>
          <w:b/>
          <w:sz w:val="28"/>
        </w:rPr>
      </w:pPr>
    </w:p>
    <w:p w:rsidR="008B236B" w:rsidRPr="007C79E6" w:rsidRDefault="008B236B" w:rsidP="007C79E6">
      <w:pPr>
        <w:pStyle w:val="ListParagraph"/>
        <w:numPr>
          <w:ilvl w:val="0"/>
          <w:numId w:val="21"/>
        </w:numPr>
        <w:jc w:val="center"/>
        <w:rPr>
          <w:b/>
          <w:sz w:val="28"/>
        </w:rPr>
      </w:pPr>
    </w:p>
    <w:p w:rsidR="008B236B" w:rsidRPr="007C79E6" w:rsidRDefault="008B236B" w:rsidP="007C79E6">
      <w:pPr>
        <w:numPr>
          <w:ilvl w:val="0"/>
          <w:numId w:val="21"/>
        </w:numPr>
        <w:autoSpaceDE w:val="0"/>
        <w:autoSpaceDN w:val="0"/>
        <w:adjustRightInd w:val="0"/>
        <w:jc w:val="right"/>
        <w:rPr>
          <w:rFonts w:ascii="TimesNewRomanPSMT" w:hAnsi="TimesNewRomanPSMT" w:cs="TimesNewRomanPSMT"/>
          <w:sz w:val="28"/>
        </w:rPr>
      </w:pPr>
      <w:r>
        <w:rPr>
          <w:rFonts w:ascii="TimesNewRomanPSMT" w:hAnsi="TimesNewRomanPSMT" w:cs="TimesNewRomanPSMT"/>
          <w:sz w:val="28"/>
        </w:rPr>
        <w:t>Приложение 6</w:t>
      </w:r>
    </w:p>
    <w:p w:rsidR="008B236B" w:rsidRPr="00D26E1F" w:rsidRDefault="008B236B" w:rsidP="00D26E1F">
      <w:pPr>
        <w:jc w:val="center"/>
        <w:rPr>
          <w:b/>
        </w:rPr>
      </w:pPr>
      <w:r w:rsidRPr="00D26E1F">
        <w:rPr>
          <w:b/>
        </w:rPr>
        <w:t>МИНИСТЕРСТВО ОБРАЗОВАНИЯ И НАУКИ АРХАНГЕЛЬСКОЙ ОБЛАСТИ</w:t>
      </w:r>
    </w:p>
    <w:p w:rsidR="008B236B" w:rsidRPr="00D26E1F" w:rsidRDefault="008B236B" w:rsidP="00D26E1F">
      <w:pPr>
        <w:jc w:val="center"/>
        <w:rPr>
          <w:b/>
        </w:rPr>
      </w:pPr>
    </w:p>
    <w:p w:rsidR="008B236B" w:rsidRPr="00D26E1F" w:rsidRDefault="008B236B" w:rsidP="00D26E1F">
      <w:pPr>
        <w:jc w:val="center"/>
        <w:rPr>
          <w:b/>
        </w:rPr>
      </w:pPr>
      <w:r w:rsidRPr="00D26E1F">
        <w:rPr>
          <w:b/>
        </w:rPr>
        <w:t>Государственное автономное профессиональное</w:t>
      </w:r>
    </w:p>
    <w:p w:rsidR="008B236B" w:rsidRPr="00D26E1F" w:rsidRDefault="008B236B" w:rsidP="00D26E1F">
      <w:pPr>
        <w:jc w:val="center"/>
        <w:rPr>
          <w:b/>
        </w:rPr>
      </w:pPr>
      <w:r w:rsidRPr="00D26E1F">
        <w:rPr>
          <w:b/>
        </w:rPr>
        <w:t xml:space="preserve"> образовательное учреждение Архангельской области</w:t>
      </w:r>
    </w:p>
    <w:p w:rsidR="008B236B" w:rsidRPr="00D26E1F" w:rsidRDefault="008B236B" w:rsidP="00D26E1F">
      <w:pPr>
        <w:jc w:val="center"/>
        <w:rPr>
          <w:b/>
        </w:rPr>
      </w:pPr>
    </w:p>
    <w:p w:rsidR="008B236B" w:rsidRPr="00D26E1F" w:rsidRDefault="008B236B" w:rsidP="00D26E1F">
      <w:pPr>
        <w:jc w:val="center"/>
        <w:rPr>
          <w:b/>
        </w:rPr>
      </w:pPr>
      <w:r w:rsidRPr="00D26E1F">
        <w:rPr>
          <w:b/>
        </w:rPr>
        <w:t>«НЯНДОМСКИЙ ЖЕЛЕЗНОДОРОЖНЫЙ КОЛЛЕДЖ»</w:t>
      </w:r>
    </w:p>
    <w:p w:rsidR="008B236B" w:rsidRDefault="008B236B" w:rsidP="00D26E1F">
      <w:pPr>
        <w:jc w:val="center"/>
        <w:rPr>
          <w:b/>
          <w:sz w:val="21"/>
          <w:szCs w:val="21"/>
        </w:rPr>
      </w:pPr>
    </w:p>
    <w:p w:rsidR="008B236B" w:rsidRPr="0065464F" w:rsidRDefault="008B236B" w:rsidP="00D26E1F">
      <w:pPr>
        <w:jc w:val="center"/>
        <w:rPr>
          <w:b/>
        </w:rPr>
      </w:pPr>
      <w:r w:rsidRPr="0065464F">
        <w:rPr>
          <w:b/>
        </w:rPr>
        <w:t xml:space="preserve">Перечень практических  манипуляций </w:t>
      </w:r>
    </w:p>
    <w:p w:rsidR="008B236B" w:rsidRPr="0065464F" w:rsidRDefault="008B236B" w:rsidP="00D26E1F">
      <w:pPr>
        <w:jc w:val="center"/>
        <w:rPr>
          <w:b/>
        </w:rPr>
      </w:pPr>
      <w:r w:rsidRPr="0065464F">
        <w:rPr>
          <w:b/>
        </w:rPr>
        <w:t>на производственной практике</w:t>
      </w:r>
    </w:p>
    <w:p w:rsidR="008B236B" w:rsidRPr="0065464F" w:rsidRDefault="008B236B" w:rsidP="00DD045B">
      <w:pPr>
        <w:jc w:val="center"/>
        <w:rPr>
          <w:b/>
          <w:i/>
        </w:rPr>
      </w:pPr>
      <w:r w:rsidRPr="0065464F">
        <w:rPr>
          <w:b/>
        </w:rPr>
        <w:t>ПМ 0</w:t>
      </w:r>
      <w:r>
        <w:rPr>
          <w:b/>
        </w:rPr>
        <w:t xml:space="preserve">4 </w:t>
      </w:r>
      <w:r w:rsidRPr="0065464F">
        <w:rPr>
          <w:b/>
        </w:rPr>
        <w:t>Младшая медицинская сестра по уходу за больными</w:t>
      </w:r>
    </w:p>
    <w:p w:rsidR="008B236B" w:rsidRPr="006309BF" w:rsidRDefault="008B236B" w:rsidP="00DD045B">
      <w:pPr>
        <w:jc w:val="both"/>
        <w:rPr>
          <w:b/>
        </w:rPr>
      </w:pPr>
      <w:r w:rsidRPr="006309BF">
        <w:t>Обучающегося (ейся) __________________________________Курса _____Группа _______</w:t>
      </w:r>
      <w:r w:rsidRPr="006309BF">
        <w:rPr>
          <w:b/>
        </w:rPr>
        <w:t xml:space="preserve"> </w:t>
      </w:r>
    </w:p>
    <w:p w:rsidR="008B236B" w:rsidRPr="00042B96" w:rsidRDefault="008B236B" w:rsidP="00DD045B">
      <w:pPr>
        <w:jc w:val="both"/>
      </w:pPr>
      <w:r w:rsidRPr="006309BF">
        <w:t xml:space="preserve">Клинико – диагностическая лаборатория – 6 часов, </w:t>
      </w:r>
      <w:r>
        <w:t xml:space="preserve"> приёмный покой – 6 часов, </w:t>
      </w:r>
      <w:r w:rsidRPr="006309BF">
        <w:rPr>
          <w:lang w:val="en-US"/>
        </w:rPr>
        <w:t>Rg</w:t>
      </w:r>
      <w:r w:rsidRPr="006309BF">
        <w:t xml:space="preserve"> кабинет– 6 часов, ЭКГ - кабинет– 6 часов, аптека МО– 6 часов, пост палатной мед. сестры– 12 часов, </w:t>
      </w:r>
      <w:r>
        <w:t>п</w:t>
      </w:r>
      <w:r w:rsidRPr="006309BF">
        <w:t xml:space="preserve">роцедурный кабинет– </w:t>
      </w:r>
      <w:r>
        <w:t>6</w:t>
      </w:r>
      <w:r w:rsidRPr="006309BF">
        <w:t xml:space="preserve"> часов, ЦСО– 6 часов, перевязочный кабинет– 6 часов</w:t>
      </w:r>
      <w:r>
        <w:t>, ФГДС кабинет – 6 часов, доклинический кабинет № 13 – 6 часов.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19"/>
        <w:gridCol w:w="709"/>
        <w:gridCol w:w="425"/>
        <w:gridCol w:w="284"/>
        <w:gridCol w:w="283"/>
        <w:gridCol w:w="284"/>
        <w:gridCol w:w="283"/>
        <w:gridCol w:w="425"/>
        <w:gridCol w:w="426"/>
        <w:gridCol w:w="283"/>
        <w:gridCol w:w="284"/>
        <w:gridCol w:w="425"/>
        <w:gridCol w:w="425"/>
        <w:gridCol w:w="425"/>
        <w:gridCol w:w="567"/>
      </w:tblGrid>
      <w:tr w:rsidR="008B236B" w:rsidRPr="004C2E1C" w:rsidTr="00BE4779">
        <w:trPr>
          <w:cantSplit/>
          <w:trHeight w:val="858"/>
          <w:tblHeader/>
        </w:trPr>
        <w:tc>
          <w:tcPr>
            <w:tcW w:w="4219" w:type="dxa"/>
            <w:vMerge w:val="restart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Наименование манипуляции</w:t>
            </w:r>
          </w:p>
        </w:tc>
        <w:tc>
          <w:tcPr>
            <w:tcW w:w="709" w:type="dxa"/>
            <w:vMerge w:val="restart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Нор-</w:t>
            </w:r>
          </w:p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ма</w:t>
            </w:r>
          </w:p>
        </w:tc>
        <w:tc>
          <w:tcPr>
            <w:tcW w:w="425" w:type="dxa"/>
            <w:textDirection w:val="btLr"/>
            <w:vAlign w:val="center"/>
          </w:tcPr>
          <w:p w:rsidR="008B236B" w:rsidRPr="00425AF4" w:rsidRDefault="008B236B" w:rsidP="0065464F">
            <w:pPr>
              <w:ind w:left="113" w:right="113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284" w:type="dxa"/>
            <w:textDirection w:val="btLr"/>
            <w:vAlign w:val="center"/>
          </w:tcPr>
          <w:p w:rsidR="008B236B" w:rsidRPr="00425AF4" w:rsidRDefault="008B236B" w:rsidP="0065464F">
            <w:pPr>
              <w:ind w:left="113" w:right="113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283" w:type="dxa"/>
            <w:textDirection w:val="btLr"/>
            <w:vAlign w:val="center"/>
          </w:tcPr>
          <w:p w:rsidR="008B236B" w:rsidRPr="00425AF4" w:rsidRDefault="008B236B" w:rsidP="0065464F">
            <w:pPr>
              <w:ind w:left="113" w:right="113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284" w:type="dxa"/>
            <w:textDirection w:val="btLr"/>
            <w:vAlign w:val="center"/>
          </w:tcPr>
          <w:p w:rsidR="008B236B" w:rsidRPr="00425AF4" w:rsidRDefault="008B236B" w:rsidP="0065464F">
            <w:pPr>
              <w:ind w:left="113" w:right="113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283" w:type="dxa"/>
            <w:textDirection w:val="btLr"/>
            <w:vAlign w:val="center"/>
          </w:tcPr>
          <w:p w:rsidR="008B236B" w:rsidRPr="00425AF4" w:rsidRDefault="008B236B" w:rsidP="0065464F">
            <w:pPr>
              <w:ind w:left="113" w:right="113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8B236B" w:rsidRPr="00425AF4" w:rsidRDefault="008B236B" w:rsidP="0065464F">
            <w:pPr>
              <w:ind w:left="113" w:right="113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8B236B" w:rsidRPr="00425AF4" w:rsidRDefault="008B236B" w:rsidP="0065464F">
            <w:pPr>
              <w:ind w:left="113" w:right="113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283" w:type="dxa"/>
            <w:textDirection w:val="btLr"/>
            <w:vAlign w:val="center"/>
          </w:tcPr>
          <w:p w:rsidR="008B236B" w:rsidRPr="00425AF4" w:rsidRDefault="008B236B" w:rsidP="0065464F">
            <w:pPr>
              <w:ind w:left="113" w:right="113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284" w:type="dxa"/>
            <w:textDirection w:val="btLr"/>
            <w:vAlign w:val="center"/>
          </w:tcPr>
          <w:p w:rsidR="008B236B" w:rsidRPr="00425AF4" w:rsidRDefault="008B236B" w:rsidP="0065464F">
            <w:pPr>
              <w:ind w:left="113" w:right="113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8B236B" w:rsidRPr="00425AF4" w:rsidRDefault="008B236B" w:rsidP="0065464F">
            <w:pPr>
              <w:ind w:left="113" w:right="113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8B236B" w:rsidRPr="00425AF4" w:rsidRDefault="008B236B" w:rsidP="0065464F">
            <w:pPr>
              <w:ind w:left="113" w:right="113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8B236B" w:rsidRPr="00425AF4" w:rsidRDefault="008B236B" w:rsidP="0065464F">
            <w:pPr>
              <w:ind w:left="113" w:right="113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8B236B" w:rsidRPr="00DD045B" w:rsidRDefault="008B236B" w:rsidP="0065464F">
            <w:pPr>
              <w:ind w:left="113" w:right="113"/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Выполнено</w:t>
            </w:r>
          </w:p>
        </w:tc>
      </w:tr>
      <w:tr w:rsidR="008B236B" w:rsidRPr="004C2E1C" w:rsidTr="0065464F">
        <w:trPr>
          <w:cantSplit/>
          <w:tblHeader/>
        </w:trPr>
        <w:tc>
          <w:tcPr>
            <w:tcW w:w="4219" w:type="dxa"/>
            <w:vMerge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1</w:t>
            </w: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2</w:t>
            </w: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3</w:t>
            </w: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4</w:t>
            </w: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5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6</w:t>
            </w: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7</w:t>
            </w: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8</w:t>
            </w: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9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10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11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vMerge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DD045B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1. приготовление дез.растворов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3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DD045B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2. осуществление гигиен.уборки помещений: текущая и заключительная дезинфекция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3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DD045B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3. дезинфекция предметов ухода за больными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3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DD045B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4. заполнение медицинской документации:</w:t>
            </w:r>
          </w:p>
          <w:p w:rsidR="008B236B" w:rsidRPr="00082F75" w:rsidRDefault="008B236B" w:rsidP="00082F75">
            <w:pPr>
              <w:pStyle w:val="Default"/>
              <w:tabs>
                <w:tab w:val="left" w:pos="180"/>
              </w:tabs>
              <w:jc w:val="both"/>
              <w:rPr>
                <w:sz w:val="20"/>
                <w:szCs w:val="20"/>
              </w:rPr>
            </w:pPr>
            <w:r w:rsidRPr="00082F75">
              <w:rPr>
                <w:sz w:val="20"/>
                <w:szCs w:val="20"/>
              </w:rPr>
              <w:t>- Титульный лист «Медицинской карты стационарного больного»;</w:t>
            </w:r>
          </w:p>
          <w:p w:rsidR="008B236B" w:rsidRPr="00082F75" w:rsidRDefault="008B236B" w:rsidP="00082F75">
            <w:pPr>
              <w:pStyle w:val="Default"/>
              <w:tabs>
                <w:tab w:val="left" w:pos="180"/>
              </w:tabs>
              <w:jc w:val="both"/>
              <w:rPr>
                <w:sz w:val="20"/>
                <w:szCs w:val="20"/>
              </w:rPr>
            </w:pPr>
            <w:r w:rsidRPr="00082F75">
              <w:rPr>
                <w:sz w:val="20"/>
                <w:szCs w:val="20"/>
              </w:rPr>
              <w:t>- «Статистическая карта выбывшего из стационара»;</w:t>
            </w:r>
          </w:p>
          <w:p w:rsidR="008B236B" w:rsidRPr="00082F75" w:rsidRDefault="008B236B" w:rsidP="00082F75">
            <w:pPr>
              <w:pStyle w:val="Default"/>
              <w:tabs>
                <w:tab w:val="left" w:pos="180"/>
              </w:tabs>
              <w:jc w:val="both"/>
              <w:rPr>
                <w:sz w:val="20"/>
                <w:szCs w:val="20"/>
              </w:rPr>
            </w:pPr>
            <w:r w:rsidRPr="00082F75">
              <w:rPr>
                <w:sz w:val="20"/>
                <w:szCs w:val="20"/>
              </w:rPr>
              <w:t>- «Журнал приёма больных и отказов в госпитализации»;</w:t>
            </w:r>
          </w:p>
          <w:p w:rsidR="008B236B" w:rsidRPr="00DD045B" w:rsidRDefault="008B236B" w:rsidP="00082F75">
            <w:pPr>
              <w:jc w:val="both"/>
              <w:rPr>
                <w:sz w:val="20"/>
                <w:szCs w:val="20"/>
              </w:rPr>
            </w:pPr>
            <w:r w:rsidRPr="00082F75">
              <w:rPr>
                <w:sz w:val="20"/>
                <w:szCs w:val="20"/>
              </w:rPr>
              <w:t>- «Экстренное извещение об инфекционном заболевании».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DD045B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5. Осуществеление сан.обработки пациентов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DD045B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6. выявление педикулеза и проведение дезинсекции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DD045B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7. транспортировка пациентов на каталке, кресле-каталке, на носилках и пер</w:t>
            </w:r>
            <w:r>
              <w:rPr>
                <w:sz w:val="20"/>
                <w:szCs w:val="20"/>
              </w:rPr>
              <w:t>екладывание пациент</w:t>
            </w:r>
            <w:r w:rsidRPr="00DD045B">
              <w:rPr>
                <w:sz w:val="20"/>
                <w:szCs w:val="20"/>
              </w:rPr>
              <w:t>а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3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DD045B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8. проведение антропометрии: рост, масса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5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DD045B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9. пользование функциональной кроватью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3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DD045B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10. смена нательного и постельного белья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3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DD045B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11. подмывание пациента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DD045B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12. профилактика пролежней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DD045B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13.  уход за ушами, глазами, волосами, полостью рта, носа, ногтями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DD045B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14. составление порционного требования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DD045B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15. раздача пищи пациентам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3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DD045B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16. кормление тяжелоб-го из ложки и поильника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DD045B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17. проведение термометрии, построение графика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5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DD045B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18. исследование пульса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10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DD045B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19. определение ЧДД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10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DD045B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20. измерение АД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10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DD045B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21. определение суточного диуреза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DD045B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22. постановка банок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DD045B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23. постановка горчичников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DD045B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24. постановка согревающих компрессов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DD045B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25. применение пузыря со льдом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DD045B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26. применение грелки и пузыря со льдом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DD045B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27. подача судна и мочеприемника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3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DD045B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28. постановка газоотводной трубки (на фантоме)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DD045B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29. постановка всех видов клизм (на фантоме)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DD045B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30. катетеризация мочевого пузыря (на фантоме)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DD045B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31. помощь при рвоте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DD045B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32. выборка назначений из истории болезни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DD045B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33. раздача лек.</w:t>
            </w:r>
            <w:r>
              <w:rPr>
                <w:sz w:val="20"/>
                <w:szCs w:val="20"/>
              </w:rPr>
              <w:t>средств для энтерального применения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3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DD045B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34. закапывание капель в глаза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DD045B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35. закапывание капель в нос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DD045B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36. взятие мокроты на исследование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2т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DD045B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37. взятие мочи на общий анализ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2т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DD045B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38. взятие мочи по Зимницкому и Нечипоренко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2т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DD045B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39. сбор кала на исследование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2т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DD045B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40. фракционное зондирование желудка (на фантоме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DD045B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41. дуоденальное зондирование (на фантоме)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DD045B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 xml:space="preserve">42. подгот.пациента к </w:t>
            </w:r>
            <w:r w:rsidRPr="00DD045B">
              <w:rPr>
                <w:sz w:val="20"/>
                <w:szCs w:val="20"/>
                <w:lang w:val="en-US"/>
              </w:rPr>
              <w:t>Rn</w:t>
            </w:r>
            <w:r w:rsidRPr="00DD045B">
              <w:rPr>
                <w:sz w:val="20"/>
                <w:szCs w:val="20"/>
              </w:rPr>
              <w:t>-исслед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DD045B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43. подгот.пациента к УЗИ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DD045B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44. промывание желудка (на фантоме)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DD045B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45. работа со стерильным биксом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5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DD045B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46. обработка рук до и после манипуляции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пост-но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DD045B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47. использование защитной одежды (маска, халат, перчатки, фартук)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Еж.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DD045B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48. разведение антибиотиков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10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DD045B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49. разведение лек.средств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10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DD045B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50. набирание в шприц лекарства из флакона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15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DD045B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51. набирание в шприц лекарства из ампулы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15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DD045B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52. набирание в шприц заданной дозы инсулина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DD045B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53. набирание в шприц заданной дозы гепарина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5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DD045B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54. выполнение п/к инъекций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15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DD045B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55. выполнение в/к инъекций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DD045B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56. выполнение в/в инъекций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5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DD045B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57. выполнение в/м инъекций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20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0F7FA6" w:rsidRDefault="008B236B" w:rsidP="008A1F40">
            <w:pPr>
              <w:pStyle w:val="Default"/>
              <w:tabs>
                <w:tab w:val="left" w:pos="180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58. </w:t>
            </w:r>
            <w:r w:rsidRPr="000F7FA6">
              <w:rPr>
                <w:bCs/>
                <w:sz w:val="20"/>
                <w:szCs w:val="20"/>
              </w:rPr>
              <w:t>Заполнение системы для внутривенного капельного вливания.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5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0F7FA6" w:rsidRDefault="008B236B" w:rsidP="008A1F40">
            <w:pPr>
              <w:pStyle w:val="Default"/>
              <w:tabs>
                <w:tab w:val="left" w:pos="180"/>
              </w:tabs>
              <w:jc w:val="both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59. </w:t>
            </w:r>
            <w:r w:rsidRPr="000F7FA6">
              <w:rPr>
                <w:bCs/>
                <w:sz w:val="20"/>
                <w:szCs w:val="20"/>
              </w:rPr>
              <w:t>Забор крови из вены для лабораторных исследований.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3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0F7FA6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0</w:t>
            </w:r>
            <w:r w:rsidRPr="00DD045B">
              <w:rPr>
                <w:sz w:val="20"/>
                <w:szCs w:val="20"/>
              </w:rPr>
              <w:t>. транспорт-ка биол.материала в лабораторию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3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0F7FA6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1</w:t>
            </w:r>
            <w:r w:rsidRPr="00DD045B">
              <w:rPr>
                <w:sz w:val="20"/>
                <w:szCs w:val="20"/>
              </w:rPr>
              <w:t>. обработка рук и слизистых при контакте с биол.жидкостями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DD045B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ВСЕГО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b/>
                <w:sz w:val="20"/>
                <w:szCs w:val="20"/>
              </w:rPr>
            </w:pPr>
            <w:r w:rsidRPr="00DD045B">
              <w:rPr>
                <w:b/>
                <w:sz w:val="20"/>
                <w:szCs w:val="20"/>
              </w:rPr>
              <w:t>231</w:t>
            </w: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  <w:tr w:rsidR="008B236B" w:rsidRPr="004C2E1C" w:rsidTr="0065464F">
        <w:tc>
          <w:tcPr>
            <w:tcW w:w="4219" w:type="dxa"/>
          </w:tcPr>
          <w:p w:rsidR="008B236B" w:rsidRPr="00DD045B" w:rsidRDefault="008B236B" w:rsidP="00DD045B">
            <w:pPr>
              <w:jc w:val="both"/>
              <w:rPr>
                <w:sz w:val="20"/>
                <w:szCs w:val="20"/>
              </w:rPr>
            </w:pPr>
            <w:r w:rsidRPr="00DD045B">
              <w:rPr>
                <w:sz w:val="20"/>
                <w:szCs w:val="20"/>
              </w:rPr>
              <w:t>Роспись медсестры</w:t>
            </w:r>
          </w:p>
        </w:tc>
        <w:tc>
          <w:tcPr>
            <w:tcW w:w="709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B236B" w:rsidRPr="00DD045B" w:rsidRDefault="008B236B" w:rsidP="00DD045B">
            <w:pPr>
              <w:jc w:val="center"/>
              <w:rPr>
                <w:sz w:val="20"/>
                <w:szCs w:val="20"/>
              </w:rPr>
            </w:pPr>
          </w:p>
        </w:tc>
      </w:tr>
    </w:tbl>
    <w:p w:rsidR="008B236B" w:rsidRPr="00BA0305" w:rsidRDefault="008B236B" w:rsidP="00BA0305">
      <w:pPr>
        <w:jc w:val="both"/>
        <w:rPr>
          <w:sz w:val="21"/>
          <w:szCs w:val="21"/>
        </w:rPr>
      </w:pPr>
      <w:r w:rsidRPr="004C2E1C">
        <w:rPr>
          <w:sz w:val="21"/>
          <w:szCs w:val="21"/>
        </w:rPr>
        <w:tab/>
        <w:t xml:space="preserve">«5» - </w:t>
      </w:r>
      <w:r>
        <w:rPr>
          <w:sz w:val="21"/>
          <w:szCs w:val="21"/>
        </w:rPr>
        <w:t xml:space="preserve">231 – 210       </w:t>
      </w:r>
      <w:r w:rsidRPr="004C2E1C">
        <w:rPr>
          <w:sz w:val="21"/>
          <w:szCs w:val="21"/>
        </w:rPr>
        <w:t xml:space="preserve"> «4» - </w:t>
      </w:r>
      <w:r>
        <w:rPr>
          <w:sz w:val="21"/>
          <w:szCs w:val="21"/>
        </w:rPr>
        <w:t xml:space="preserve">210 – 185            </w:t>
      </w:r>
      <w:r w:rsidRPr="00BA3E3E">
        <w:t xml:space="preserve">«3» - </w:t>
      </w:r>
      <w:r>
        <w:t>210 - 162</w:t>
      </w:r>
    </w:p>
    <w:p w:rsidR="008B236B" w:rsidRDefault="008B236B" w:rsidP="007C79E6">
      <w:pPr>
        <w:autoSpaceDE w:val="0"/>
        <w:autoSpaceDN w:val="0"/>
        <w:adjustRightInd w:val="0"/>
        <w:jc w:val="right"/>
        <w:rPr>
          <w:rFonts w:ascii="TimesNewRomanPSMT" w:hAnsi="TimesNewRomanPSMT" w:cs="TimesNewRomanPSMT"/>
          <w:sz w:val="28"/>
        </w:rPr>
      </w:pPr>
      <w:r>
        <w:rPr>
          <w:rFonts w:ascii="TimesNewRomanPSMT" w:hAnsi="TimesNewRomanPSMT" w:cs="TimesNewRomanPSMT"/>
          <w:sz w:val="28"/>
        </w:rPr>
        <w:t>Приложение 7</w:t>
      </w:r>
    </w:p>
    <w:p w:rsidR="008B236B" w:rsidRPr="00D26E1F" w:rsidRDefault="008B236B" w:rsidP="00DF7C88">
      <w:pPr>
        <w:jc w:val="center"/>
        <w:rPr>
          <w:b/>
        </w:rPr>
      </w:pPr>
      <w:r w:rsidRPr="00D26E1F">
        <w:rPr>
          <w:b/>
        </w:rPr>
        <w:t>МИНИСТЕРСТВО ОБРАЗОВАНИЯ И НАУКИ АРХАНГЕЛЬСКОЙ ОБЛАСТИ</w:t>
      </w:r>
    </w:p>
    <w:p w:rsidR="008B236B" w:rsidRPr="00D26E1F" w:rsidRDefault="008B236B" w:rsidP="00DF7C88">
      <w:pPr>
        <w:jc w:val="center"/>
        <w:rPr>
          <w:b/>
        </w:rPr>
      </w:pPr>
    </w:p>
    <w:p w:rsidR="008B236B" w:rsidRPr="00D26E1F" w:rsidRDefault="008B236B" w:rsidP="00DF7C88">
      <w:pPr>
        <w:jc w:val="center"/>
        <w:rPr>
          <w:b/>
        </w:rPr>
      </w:pPr>
      <w:r w:rsidRPr="00D26E1F">
        <w:rPr>
          <w:b/>
        </w:rPr>
        <w:t>Государственное автономное профессиональное</w:t>
      </w:r>
    </w:p>
    <w:p w:rsidR="008B236B" w:rsidRPr="00D26E1F" w:rsidRDefault="008B236B" w:rsidP="00DF7C88">
      <w:pPr>
        <w:jc w:val="center"/>
        <w:rPr>
          <w:b/>
        </w:rPr>
      </w:pPr>
      <w:r w:rsidRPr="00D26E1F">
        <w:rPr>
          <w:b/>
        </w:rPr>
        <w:t xml:space="preserve"> образовательное учреждение Архангельской области</w:t>
      </w:r>
    </w:p>
    <w:p w:rsidR="008B236B" w:rsidRPr="00D26E1F" w:rsidRDefault="008B236B" w:rsidP="00DF7C88">
      <w:pPr>
        <w:jc w:val="center"/>
        <w:rPr>
          <w:b/>
        </w:rPr>
      </w:pPr>
    </w:p>
    <w:p w:rsidR="008B236B" w:rsidRPr="00D26E1F" w:rsidRDefault="008B236B" w:rsidP="00DF7C88">
      <w:pPr>
        <w:jc w:val="center"/>
        <w:rPr>
          <w:b/>
        </w:rPr>
      </w:pPr>
      <w:r w:rsidRPr="00D26E1F">
        <w:rPr>
          <w:b/>
        </w:rPr>
        <w:t>«НЯНДОМСКИЙ ЖЕЛЕЗНОДОРОЖНЫЙ КОЛЛЕДЖ»</w:t>
      </w:r>
    </w:p>
    <w:p w:rsidR="008B236B" w:rsidRPr="00B02762" w:rsidRDefault="008B236B" w:rsidP="00DF7C88">
      <w:pPr>
        <w:ind w:left="-170" w:right="-57" w:firstLine="709"/>
        <w:jc w:val="center"/>
      </w:pPr>
    </w:p>
    <w:p w:rsidR="008B236B" w:rsidRPr="00B02762" w:rsidRDefault="008B236B" w:rsidP="00DF7C88">
      <w:pPr>
        <w:ind w:left="-170" w:right="-57" w:firstLine="709"/>
        <w:jc w:val="center"/>
        <w:rPr>
          <w:b/>
        </w:rPr>
      </w:pPr>
      <w:r w:rsidRPr="00B02762">
        <w:rPr>
          <w:b/>
        </w:rPr>
        <w:t>Х</w:t>
      </w:r>
      <w:r>
        <w:rPr>
          <w:b/>
        </w:rPr>
        <w:t>АРАКТЕРИСТИКА</w:t>
      </w:r>
    </w:p>
    <w:p w:rsidR="008B236B" w:rsidRPr="00DF7C88" w:rsidRDefault="008B236B" w:rsidP="00DF7C88">
      <w:pPr>
        <w:tabs>
          <w:tab w:val="left" w:pos="1953"/>
        </w:tabs>
        <w:jc w:val="both"/>
      </w:pPr>
    </w:p>
    <w:p w:rsidR="008B236B" w:rsidRPr="006147B4" w:rsidRDefault="008B236B" w:rsidP="00DF7C88">
      <w:pPr>
        <w:tabs>
          <w:tab w:val="left" w:pos="1953"/>
        </w:tabs>
        <w:jc w:val="both"/>
        <w:rPr>
          <w:sz w:val="22"/>
          <w:szCs w:val="22"/>
        </w:rPr>
      </w:pPr>
      <w:r w:rsidRPr="006147B4">
        <w:rPr>
          <w:sz w:val="22"/>
          <w:szCs w:val="22"/>
        </w:rPr>
        <w:t>На__________________________________________________________________________</w:t>
      </w:r>
    </w:p>
    <w:p w:rsidR="008B236B" w:rsidRPr="006147B4" w:rsidRDefault="008B236B" w:rsidP="00DF7C88">
      <w:pPr>
        <w:tabs>
          <w:tab w:val="left" w:pos="1953"/>
        </w:tabs>
        <w:jc w:val="center"/>
        <w:rPr>
          <w:sz w:val="22"/>
          <w:szCs w:val="22"/>
        </w:rPr>
      </w:pPr>
      <w:r w:rsidRPr="006147B4">
        <w:rPr>
          <w:sz w:val="22"/>
          <w:szCs w:val="22"/>
        </w:rPr>
        <w:t>ФИО</w:t>
      </w:r>
    </w:p>
    <w:p w:rsidR="008B236B" w:rsidRPr="006147B4" w:rsidRDefault="008B236B" w:rsidP="00DF7C88">
      <w:pPr>
        <w:tabs>
          <w:tab w:val="left" w:pos="1953"/>
        </w:tabs>
        <w:jc w:val="both"/>
        <w:rPr>
          <w:sz w:val="22"/>
          <w:szCs w:val="22"/>
        </w:rPr>
      </w:pPr>
      <w:r w:rsidRPr="006147B4">
        <w:rPr>
          <w:sz w:val="22"/>
          <w:szCs w:val="22"/>
        </w:rPr>
        <w:t>обучающегося -  курса     - группы по специальности «</w:t>
      </w:r>
      <w:r>
        <w:rPr>
          <w:sz w:val="22"/>
          <w:szCs w:val="22"/>
        </w:rPr>
        <w:t xml:space="preserve">Сестринское </w:t>
      </w:r>
      <w:r w:rsidRPr="006147B4">
        <w:rPr>
          <w:sz w:val="22"/>
          <w:szCs w:val="22"/>
        </w:rPr>
        <w:t xml:space="preserve"> дело» проходившего  практику по профилю специальности ПМ 04 Младшая медицинс</w:t>
      </w:r>
      <w:r>
        <w:rPr>
          <w:sz w:val="22"/>
          <w:szCs w:val="22"/>
        </w:rPr>
        <w:t>кая сестра по уходу за больными</w:t>
      </w:r>
      <w:r w:rsidRPr="006147B4">
        <w:rPr>
          <w:sz w:val="22"/>
          <w:szCs w:val="22"/>
        </w:rPr>
        <w:t xml:space="preserve"> с «…» ............  20__г.  по  «...» .............. 20__г. на базе ГБУЗ АО "Няндомская ЦРБ".</w:t>
      </w:r>
    </w:p>
    <w:p w:rsidR="008B236B" w:rsidRPr="006147B4" w:rsidRDefault="008B236B" w:rsidP="00DF7C88">
      <w:pPr>
        <w:jc w:val="center"/>
        <w:rPr>
          <w:sz w:val="22"/>
          <w:szCs w:val="22"/>
        </w:rPr>
      </w:pPr>
      <w:r w:rsidRPr="006147B4">
        <w:rPr>
          <w:sz w:val="22"/>
          <w:szCs w:val="22"/>
          <w:lang w:val="en-US"/>
        </w:rPr>
        <w:t>I</w:t>
      </w:r>
      <w:r w:rsidRPr="006147B4">
        <w:rPr>
          <w:sz w:val="22"/>
          <w:szCs w:val="22"/>
        </w:rPr>
        <w:t>. Профессиональная пригодность</w:t>
      </w:r>
    </w:p>
    <w:p w:rsidR="008B236B" w:rsidRPr="006147B4" w:rsidRDefault="008B236B" w:rsidP="00DF7C88">
      <w:pPr>
        <w:jc w:val="both"/>
        <w:rPr>
          <w:sz w:val="22"/>
          <w:szCs w:val="22"/>
        </w:rPr>
      </w:pPr>
      <w:r w:rsidRPr="006147B4">
        <w:rPr>
          <w:sz w:val="22"/>
          <w:szCs w:val="22"/>
        </w:rPr>
        <w:t xml:space="preserve">1. </w:t>
      </w:r>
      <w:r>
        <w:rPr>
          <w:sz w:val="22"/>
          <w:szCs w:val="22"/>
        </w:rPr>
        <w:t>У</w:t>
      </w:r>
      <w:r w:rsidRPr="006147B4">
        <w:rPr>
          <w:sz w:val="22"/>
          <w:szCs w:val="22"/>
        </w:rPr>
        <w:t>мение ставить сестринский диагноз (выявление нарушенных потребностей у пациента)</w:t>
      </w:r>
    </w:p>
    <w:p w:rsidR="008B236B" w:rsidRPr="006147B4" w:rsidRDefault="008B236B" w:rsidP="00DF7C88">
      <w:pPr>
        <w:jc w:val="both"/>
        <w:rPr>
          <w:sz w:val="22"/>
          <w:szCs w:val="22"/>
        </w:rPr>
      </w:pPr>
      <w:r w:rsidRPr="006147B4">
        <w:rPr>
          <w:sz w:val="22"/>
          <w:szCs w:val="22"/>
        </w:rPr>
        <w:t>1.1. да</w:t>
      </w:r>
    </w:p>
    <w:p w:rsidR="008B236B" w:rsidRPr="006147B4" w:rsidRDefault="008B236B" w:rsidP="00DF7C88">
      <w:pPr>
        <w:jc w:val="both"/>
        <w:rPr>
          <w:sz w:val="22"/>
          <w:szCs w:val="22"/>
        </w:rPr>
      </w:pPr>
      <w:r w:rsidRPr="006147B4">
        <w:rPr>
          <w:sz w:val="22"/>
          <w:szCs w:val="22"/>
        </w:rPr>
        <w:t>1.2. нет</w:t>
      </w:r>
    </w:p>
    <w:p w:rsidR="008B236B" w:rsidRPr="006147B4" w:rsidRDefault="008B236B" w:rsidP="00DF7C88">
      <w:pPr>
        <w:jc w:val="both"/>
        <w:rPr>
          <w:sz w:val="22"/>
          <w:szCs w:val="22"/>
        </w:rPr>
      </w:pPr>
      <w:r w:rsidRPr="006147B4">
        <w:rPr>
          <w:sz w:val="22"/>
          <w:szCs w:val="22"/>
        </w:rPr>
        <w:t>1.3. допускает ошибки (какие)</w:t>
      </w:r>
    </w:p>
    <w:p w:rsidR="008B236B" w:rsidRPr="006147B4" w:rsidRDefault="008B236B" w:rsidP="00DF7C88">
      <w:pPr>
        <w:jc w:val="both"/>
        <w:rPr>
          <w:sz w:val="22"/>
          <w:szCs w:val="22"/>
        </w:rPr>
      </w:pPr>
    </w:p>
    <w:p w:rsidR="008B236B" w:rsidRPr="006147B4" w:rsidRDefault="008B236B" w:rsidP="00DF7C88">
      <w:pPr>
        <w:jc w:val="both"/>
        <w:rPr>
          <w:sz w:val="22"/>
          <w:szCs w:val="22"/>
        </w:rPr>
      </w:pPr>
      <w:r w:rsidRPr="006147B4">
        <w:rPr>
          <w:sz w:val="22"/>
          <w:szCs w:val="22"/>
        </w:rPr>
        <w:t>2. Умение составлять программу (планирование) по сестринскому уходу</w:t>
      </w:r>
    </w:p>
    <w:p w:rsidR="008B236B" w:rsidRPr="006147B4" w:rsidRDefault="008B236B" w:rsidP="00DF7C88">
      <w:pPr>
        <w:jc w:val="both"/>
        <w:rPr>
          <w:sz w:val="22"/>
          <w:szCs w:val="22"/>
        </w:rPr>
      </w:pPr>
      <w:r w:rsidRPr="006147B4">
        <w:rPr>
          <w:sz w:val="22"/>
          <w:szCs w:val="22"/>
        </w:rPr>
        <w:t>2.1. да</w:t>
      </w:r>
    </w:p>
    <w:p w:rsidR="008B236B" w:rsidRPr="006147B4" w:rsidRDefault="008B236B" w:rsidP="00DF7C88">
      <w:pPr>
        <w:jc w:val="both"/>
        <w:rPr>
          <w:sz w:val="22"/>
          <w:szCs w:val="22"/>
        </w:rPr>
      </w:pPr>
      <w:r w:rsidRPr="006147B4">
        <w:rPr>
          <w:sz w:val="22"/>
          <w:szCs w:val="22"/>
        </w:rPr>
        <w:t>2.2. нет</w:t>
      </w:r>
    </w:p>
    <w:p w:rsidR="008B236B" w:rsidRPr="006147B4" w:rsidRDefault="008B236B" w:rsidP="00DF7C88">
      <w:pPr>
        <w:jc w:val="both"/>
        <w:rPr>
          <w:sz w:val="22"/>
          <w:szCs w:val="22"/>
        </w:rPr>
      </w:pPr>
      <w:r w:rsidRPr="006147B4">
        <w:rPr>
          <w:sz w:val="22"/>
          <w:szCs w:val="22"/>
        </w:rPr>
        <w:t>2.3. допускает ошибки (какие)</w:t>
      </w:r>
    </w:p>
    <w:p w:rsidR="008B236B" w:rsidRPr="006147B4" w:rsidRDefault="008B236B" w:rsidP="00DF7C88">
      <w:pPr>
        <w:jc w:val="both"/>
        <w:rPr>
          <w:sz w:val="22"/>
          <w:szCs w:val="22"/>
        </w:rPr>
      </w:pPr>
    </w:p>
    <w:p w:rsidR="008B236B" w:rsidRPr="006147B4" w:rsidRDefault="008B236B" w:rsidP="00DF7C88">
      <w:pPr>
        <w:jc w:val="both"/>
        <w:rPr>
          <w:sz w:val="22"/>
          <w:szCs w:val="22"/>
        </w:rPr>
      </w:pPr>
      <w:r w:rsidRPr="006147B4">
        <w:rPr>
          <w:sz w:val="22"/>
          <w:szCs w:val="22"/>
        </w:rPr>
        <w:t xml:space="preserve">3. </w:t>
      </w:r>
      <w:r>
        <w:rPr>
          <w:sz w:val="22"/>
          <w:szCs w:val="22"/>
        </w:rPr>
        <w:t>У</w:t>
      </w:r>
      <w:r w:rsidRPr="006147B4">
        <w:rPr>
          <w:sz w:val="22"/>
          <w:szCs w:val="22"/>
        </w:rPr>
        <w:t>мение работать с пациентом</w:t>
      </w:r>
    </w:p>
    <w:p w:rsidR="008B236B" w:rsidRPr="006147B4" w:rsidRDefault="008B236B" w:rsidP="00DF7C88">
      <w:pPr>
        <w:jc w:val="both"/>
        <w:rPr>
          <w:sz w:val="22"/>
          <w:szCs w:val="22"/>
        </w:rPr>
      </w:pPr>
      <w:r w:rsidRPr="006147B4">
        <w:rPr>
          <w:sz w:val="22"/>
          <w:szCs w:val="22"/>
        </w:rPr>
        <w:t>3.1. да</w:t>
      </w:r>
    </w:p>
    <w:p w:rsidR="008B236B" w:rsidRPr="006147B4" w:rsidRDefault="008B236B" w:rsidP="00DF7C88">
      <w:pPr>
        <w:jc w:val="both"/>
        <w:rPr>
          <w:sz w:val="22"/>
          <w:szCs w:val="22"/>
        </w:rPr>
      </w:pPr>
      <w:r w:rsidRPr="006147B4">
        <w:rPr>
          <w:sz w:val="22"/>
          <w:szCs w:val="22"/>
        </w:rPr>
        <w:t>3.2. нет</w:t>
      </w:r>
    </w:p>
    <w:p w:rsidR="008B236B" w:rsidRPr="006147B4" w:rsidRDefault="008B236B" w:rsidP="00DF7C88">
      <w:pPr>
        <w:jc w:val="both"/>
        <w:rPr>
          <w:sz w:val="22"/>
          <w:szCs w:val="22"/>
        </w:rPr>
      </w:pPr>
      <w:r w:rsidRPr="006147B4">
        <w:rPr>
          <w:sz w:val="22"/>
          <w:szCs w:val="22"/>
        </w:rPr>
        <w:t>3.3. допускает погрешности (какие)</w:t>
      </w:r>
    </w:p>
    <w:p w:rsidR="008B236B" w:rsidRPr="006147B4" w:rsidRDefault="008B236B" w:rsidP="00DF7C88">
      <w:pPr>
        <w:jc w:val="both"/>
        <w:rPr>
          <w:sz w:val="22"/>
          <w:szCs w:val="22"/>
        </w:rPr>
      </w:pPr>
    </w:p>
    <w:p w:rsidR="008B236B" w:rsidRPr="006147B4" w:rsidRDefault="008B236B" w:rsidP="00DF7C88">
      <w:pPr>
        <w:jc w:val="both"/>
        <w:rPr>
          <w:sz w:val="22"/>
          <w:szCs w:val="22"/>
        </w:rPr>
      </w:pPr>
      <w:r w:rsidRPr="006147B4">
        <w:rPr>
          <w:sz w:val="22"/>
          <w:szCs w:val="22"/>
        </w:rPr>
        <w:t>4. Умеет ли осуществлять сестринский уход за пациентами</w:t>
      </w:r>
    </w:p>
    <w:p w:rsidR="008B236B" w:rsidRPr="006147B4" w:rsidRDefault="008B236B" w:rsidP="00DF7C88">
      <w:pPr>
        <w:jc w:val="both"/>
        <w:rPr>
          <w:sz w:val="22"/>
          <w:szCs w:val="22"/>
        </w:rPr>
      </w:pPr>
      <w:r w:rsidRPr="006147B4">
        <w:rPr>
          <w:sz w:val="22"/>
          <w:szCs w:val="22"/>
        </w:rPr>
        <w:t>4.1. да</w:t>
      </w:r>
    </w:p>
    <w:p w:rsidR="008B236B" w:rsidRPr="006147B4" w:rsidRDefault="008B236B" w:rsidP="00DF7C88">
      <w:pPr>
        <w:jc w:val="both"/>
        <w:rPr>
          <w:sz w:val="22"/>
          <w:szCs w:val="22"/>
        </w:rPr>
      </w:pPr>
      <w:r w:rsidRPr="006147B4">
        <w:rPr>
          <w:sz w:val="22"/>
          <w:szCs w:val="22"/>
        </w:rPr>
        <w:t>4.2. нет</w:t>
      </w:r>
    </w:p>
    <w:p w:rsidR="008B236B" w:rsidRPr="006147B4" w:rsidRDefault="008B236B" w:rsidP="00DF7C88">
      <w:pPr>
        <w:jc w:val="both"/>
        <w:rPr>
          <w:sz w:val="22"/>
          <w:szCs w:val="22"/>
        </w:rPr>
      </w:pPr>
      <w:r w:rsidRPr="006147B4">
        <w:rPr>
          <w:sz w:val="22"/>
          <w:szCs w:val="22"/>
        </w:rPr>
        <w:t>4.3. допускает погрешности (какие)</w:t>
      </w:r>
    </w:p>
    <w:p w:rsidR="008B236B" w:rsidRPr="006147B4" w:rsidRDefault="008B236B" w:rsidP="00DF7C88">
      <w:pPr>
        <w:jc w:val="both"/>
        <w:rPr>
          <w:sz w:val="22"/>
          <w:szCs w:val="22"/>
        </w:rPr>
      </w:pPr>
    </w:p>
    <w:p w:rsidR="008B236B" w:rsidRPr="006147B4" w:rsidRDefault="008B236B" w:rsidP="00DF7C88">
      <w:pPr>
        <w:jc w:val="both"/>
        <w:rPr>
          <w:sz w:val="22"/>
          <w:szCs w:val="22"/>
        </w:rPr>
      </w:pPr>
      <w:r w:rsidRPr="006147B4">
        <w:rPr>
          <w:sz w:val="22"/>
          <w:szCs w:val="22"/>
        </w:rPr>
        <w:t>5. Владеет ли манипуляционной техникой</w:t>
      </w:r>
    </w:p>
    <w:p w:rsidR="008B236B" w:rsidRPr="006147B4" w:rsidRDefault="008B236B" w:rsidP="00DF7C88">
      <w:pPr>
        <w:jc w:val="both"/>
        <w:rPr>
          <w:sz w:val="22"/>
          <w:szCs w:val="22"/>
        </w:rPr>
      </w:pPr>
      <w:r w:rsidRPr="006147B4">
        <w:rPr>
          <w:sz w:val="22"/>
          <w:szCs w:val="22"/>
        </w:rPr>
        <w:t>5.1. умеет</w:t>
      </w:r>
    </w:p>
    <w:p w:rsidR="008B236B" w:rsidRPr="006147B4" w:rsidRDefault="008B236B" w:rsidP="00DF7C88">
      <w:pPr>
        <w:jc w:val="both"/>
        <w:rPr>
          <w:sz w:val="22"/>
          <w:szCs w:val="22"/>
        </w:rPr>
      </w:pPr>
      <w:r w:rsidRPr="006147B4">
        <w:rPr>
          <w:sz w:val="22"/>
          <w:szCs w:val="22"/>
        </w:rPr>
        <w:t>5.2. не умеет</w:t>
      </w:r>
    </w:p>
    <w:p w:rsidR="008B236B" w:rsidRPr="006147B4" w:rsidRDefault="008B236B" w:rsidP="00DF7C88">
      <w:pPr>
        <w:jc w:val="both"/>
        <w:rPr>
          <w:sz w:val="22"/>
          <w:szCs w:val="22"/>
        </w:rPr>
      </w:pPr>
      <w:r w:rsidRPr="006147B4">
        <w:rPr>
          <w:sz w:val="22"/>
          <w:szCs w:val="22"/>
        </w:rPr>
        <w:t>5. 3. небрежен</w:t>
      </w:r>
    </w:p>
    <w:p w:rsidR="008B236B" w:rsidRPr="006147B4" w:rsidRDefault="008B236B" w:rsidP="00DF7C88">
      <w:pPr>
        <w:jc w:val="both"/>
        <w:rPr>
          <w:sz w:val="22"/>
          <w:szCs w:val="22"/>
        </w:rPr>
      </w:pPr>
      <w:r w:rsidRPr="006147B4">
        <w:rPr>
          <w:sz w:val="22"/>
          <w:szCs w:val="22"/>
        </w:rPr>
        <w:t>5.4. допускает ошибки</w:t>
      </w:r>
    </w:p>
    <w:p w:rsidR="008B236B" w:rsidRPr="006147B4" w:rsidRDefault="008B236B" w:rsidP="00DF7C88">
      <w:pPr>
        <w:jc w:val="both"/>
        <w:rPr>
          <w:sz w:val="22"/>
          <w:szCs w:val="22"/>
        </w:rPr>
      </w:pPr>
    </w:p>
    <w:p w:rsidR="008B236B" w:rsidRPr="006147B4" w:rsidRDefault="008B236B" w:rsidP="00DF7C88">
      <w:pPr>
        <w:jc w:val="both"/>
        <w:rPr>
          <w:sz w:val="22"/>
          <w:szCs w:val="22"/>
        </w:rPr>
      </w:pPr>
      <w:r w:rsidRPr="006147B4">
        <w:rPr>
          <w:sz w:val="22"/>
          <w:szCs w:val="22"/>
        </w:rPr>
        <w:t>6. Объём выполненных манипуляций согласно перечню ____________________________</w:t>
      </w:r>
    </w:p>
    <w:p w:rsidR="008B236B" w:rsidRPr="006147B4" w:rsidRDefault="008B236B" w:rsidP="00DF7C88">
      <w:pPr>
        <w:jc w:val="both"/>
        <w:rPr>
          <w:sz w:val="22"/>
          <w:szCs w:val="22"/>
        </w:rPr>
      </w:pPr>
      <w:r w:rsidRPr="006147B4">
        <w:rPr>
          <w:sz w:val="22"/>
          <w:szCs w:val="22"/>
        </w:rPr>
        <w:t>7. Работа с медицинской документацией</w:t>
      </w:r>
    </w:p>
    <w:p w:rsidR="008B236B" w:rsidRPr="006147B4" w:rsidRDefault="008B236B" w:rsidP="00DF7C88">
      <w:pPr>
        <w:jc w:val="both"/>
        <w:rPr>
          <w:sz w:val="22"/>
          <w:szCs w:val="22"/>
        </w:rPr>
      </w:pPr>
      <w:r w:rsidRPr="006147B4">
        <w:rPr>
          <w:sz w:val="22"/>
          <w:szCs w:val="22"/>
        </w:rPr>
        <w:t>7.1. умеет</w:t>
      </w:r>
    </w:p>
    <w:p w:rsidR="008B236B" w:rsidRPr="006147B4" w:rsidRDefault="008B236B" w:rsidP="00DF7C88">
      <w:pPr>
        <w:jc w:val="both"/>
        <w:rPr>
          <w:sz w:val="22"/>
          <w:szCs w:val="22"/>
        </w:rPr>
      </w:pPr>
      <w:r w:rsidRPr="006147B4">
        <w:rPr>
          <w:sz w:val="22"/>
          <w:szCs w:val="22"/>
        </w:rPr>
        <w:t>7.2. не умеет</w:t>
      </w:r>
    </w:p>
    <w:p w:rsidR="008B236B" w:rsidRPr="006147B4" w:rsidRDefault="008B236B" w:rsidP="00DF7C88">
      <w:pPr>
        <w:jc w:val="both"/>
        <w:rPr>
          <w:sz w:val="22"/>
          <w:szCs w:val="22"/>
        </w:rPr>
      </w:pPr>
      <w:r w:rsidRPr="006147B4">
        <w:rPr>
          <w:sz w:val="22"/>
          <w:szCs w:val="22"/>
        </w:rPr>
        <w:t>7.3. небрежен</w:t>
      </w:r>
    </w:p>
    <w:p w:rsidR="008B236B" w:rsidRPr="006147B4" w:rsidRDefault="008B236B" w:rsidP="00DF7C88">
      <w:pPr>
        <w:jc w:val="both"/>
        <w:rPr>
          <w:sz w:val="22"/>
          <w:szCs w:val="22"/>
        </w:rPr>
      </w:pPr>
      <w:r w:rsidRPr="006147B4">
        <w:rPr>
          <w:sz w:val="22"/>
          <w:szCs w:val="22"/>
        </w:rPr>
        <w:t>7.4. допускает ошибки в заполнении</w:t>
      </w:r>
    </w:p>
    <w:p w:rsidR="008B236B" w:rsidRPr="006147B4" w:rsidRDefault="008B236B" w:rsidP="00DF7C88">
      <w:pPr>
        <w:jc w:val="both"/>
        <w:rPr>
          <w:sz w:val="22"/>
          <w:szCs w:val="22"/>
        </w:rPr>
      </w:pPr>
    </w:p>
    <w:p w:rsidR="008B236B" w:rsidRPr="006147B4" w:rsidRDefault="008B236B" w:rsidP="00DF7C88">
      <w:pPr>
        <w:jc w:val="both"/>
        <w:rPr>
          <w:sz w:val="22"/>
          <w:szCs w:val="22"/>
        </w:rPr>
      </w:pPr>
      <w:r w:rsidRPr="006147B4">
        <w:rPr>
          <w:sz w:val="22"/>
          <w:szCs w:val="22"/>
        </w:rPr>
        <w:t>8. Наличие навыков по соблюдению санитарно – противоэпидемического режима</w:t>
      </w:r>
    </w:p>
    <w:p w:rsidR="008B236B" w:rsidRPr="006147B4" w:rsidRDefault="008B236B" w:rsidP="00DF7C88">
      <w:pPr>
        <w:jc w:val="both"/>
        <w:rPr>
          <w:sz w:val="22"/>
          <w:szCs w:val="22"/>
        </w:rPr>
      </w:pPr>
      <w:r w:rsidRPr="006147B4">
        <w:rPr>
          <w:sz w:val="22"/>
          <w:szCs w:val="22"/>
        </w:rPr>
        <w:t>8.1. имеется в достаточном количестве</w:t>
      </w:r>
    </w:p>
    <w:p w:rsidR="008B236B" w:rsidRPr="006147B4" w:rsidRDefault="008B236B" w:rsidP="00DF7C88">
      <w:pPr>
        <w:jc w:val="both"/>
        <w:rPr>
          <w:sz w:val="22"/>
          <w:szCs w:val="22"/>
        </w:rPr>
      </w:pPr>
      <w:r w:rsidRPr="006147B4">
        <w:rPr>
          <w:sz w:val="22"/>
          <w:szCs w:val="22"/>
        </w:rPr>
        <w:t>8.2. имеются в неполном объёме</w:t>
      </w:r>
    </w:p>
    <w:p w:rsidR="008B236B" w:rsidRPr="006147B4" w:rsidRDefault="008B236B" w:rsidP="00DF7C88">
      <w:pPr>
        <w:jc w:val="both"/>
        <w:rPr>
          <w:sz w:val="22"/>
          <w:szCs w:val="22"/>
        </w:rPr>
      </w:pPr>
      <w:r w:rsidRPr="006147B4">
        <w:rPr>
          <w:sz w:val="22"/>
          <w:szCs w:val="22"/>
        </w:rPr>
        <w:t>8.3. были замечания (какие)</w:t>
      </w:r>
    </w:p>
    <w:p w:rsidR="008B236B" w:rsidRDefault="008B236B" w:rsidP="00DF7C88">
      <w:pPr>
        <w:jc w:val="center"/>
        <w:rPr>
          <w:sz w:val="22"/>
          <w:szCs w:val="22"/>
        </w:rPr>
      </w:pPr>
    </w:p>
    <w:p w:rsidR="008B236B" w:rsidRDefault="008B236B" w:rsidP="00DF7C88">
      <w:pPr>
        <w:jc w:val="center"/>
        <w:rPr>
          <w:sz w:val="22"/>
          <w:szCs w:val="22"/>
        </w:rPr>
      </w:pPr>
    </w:p>
    <w:p w:rsidR="008B236B" w:rsidRDefault="008B236B" w:rsidP="00DF7C88">
      <w:pPr>
        <w:jc w:val="center"/>
        <w:rPr>
          <w:sz w:val="22"/>
          <w:szCs w:val="22"/>
        </w:rPr>
      </w:pPr>
    </w:p>
    <w:p w:rsidR="008B236B" w:rsidRPr="006147B4" w:rsidRDefault="008B236B" w:rsidP="00DF7C88">
      <w:pPr>
        <w:jc w:val="center"/>
        <w:rPr>
          <w:sz w:val="22"/>
          <w:szCs w:val="22"/>
        </w:rPr>
      </w:pPr>
      <w:r w:rsidRPr="006147B4">
        <w:rPr>
          <w:sz w:val="22"/>
          <w:szCs w:val="22"/>
          <w:lang w:val="en-US"/>
        </w:rPr>
        <w:t>II</w:t>
      </w:r>
      <w:r w:rsidRPr="006147B4">
        <w:rPr>
          <w:sz w:val="22"/>
          <w:szCs w:val="22"/>
        </w:rPr>
        <w:t>. Работа по освоению профессиональных компетенций</w:t>
      </w:r>
    </w:p>
    <w:tbl>
      <w:tblPr>
        <w:tblW w:w="9780" w:type="dxa"/>
        <w:tblInd w:w="-147" w:type="dxa"/>
        <w:tblLayout w:type="fixed"/>
        <w:tblLook w:val="00A0"/>
      </w:tblPr>
      <w:tblGrid>
        <w:gridCol w:w="1135"/>
        <w:gridCol w:w="8645"/>
      </w:tblGrid>
      <w:tr w:rsidR="008B236B" w:rsidRPr="006147B4" w:rsidTr="00767E63">
        <w:tc>
          <w:tcPr>
            <w:tcW w:w="1135" w:type="dxa"/>
          </w:tcPr>
          <w:p w:rsidR="008B236B" w:rsidRPr="006147B4" w:rsidRDefault="008B236B" w:rsidP="00DF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6147B4">
              <w:rPr>
                <w:sz w:val="22"/>
                <w:szCs w:val="22"/>
              </w:rPr>
              <w:t>ПК 1.1.</w:t>
            </w:r>
          </w:p>
        </w:tc>
        <w:tc>
          <w:tcPr>
            <w:tcW w:w="8645" w:type="dxa"/>
          </w:tcPr>
          <w:p w:rsidR="008B236B" w:rsidRPr="006147B4" w:rsidRDefault="008B236B" w:rsidP="00DF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6147B4">
              <w:rPr>
                <w:sz w:val="22"/>
                <w:szCs w:val="22"/>
              </w:rPr>
              <w:t>Эффективно общаться с пациентом и его окружением в процессе профессиональной деятельности.</w:t>
            </w:r>
          </w:p>
        </w:tc>
      </w:tr>
      <w:tr w:rsidR="008B236B" w:rsidRPr="006147B4" w:rsidTr="00767E63">
        <w:tc>
          <w:tcPr>
            <w:tcW w:w="1135" w:type="dxa"/>
          </w:tcPr>
          <w:p w:rsidR="008B236B" w:rsidRPr="006147B4" w:rsidRDefault="008B236B" w:rsidP="00DF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6147B4">
              <w:rPr>
                <w:sz w:val="22"/>
                <w:szCs w:val="22"/>
              </w:rPr>
              <w:t>ПК 1.2.</w:t>
            </w:r>
          </w:p>
        </w:tc>
        <w:tc>
          <w:tcPr>
            <w:tcW w:w="8645" w:type="dxa"/>
          </w:tcPr>
          <w:p w:rsidR="008B236B" w:rsidRPr="006147B4" w:rsidRDefault="008B236B" w:rsidP="00DF7C88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147B4">
              <w:rPr>
                <w:rFonts w:ascii="Times New Roman" w:hAnsi="Times New Roman" w:cs="Times New Roman"/>
                <w:sz w:val="22"/>
                <w:szCs w:val="22"/>
              </w:rPr>
              <w:t>Соблюдать принципы профессиональной этики.</w:t>
            </w:r>
          </w:p>
        </w:tc>
      </w:tr>
      <w:tr w:rsidR="008B236B" w:rsidRPr="006147B4" w:rsidTr="00767E63">
        <w:tc>
          <w:tcPr>
            <w:tcW w:w="1135" w:type="dxa"/>
          </w:tcPr>
          <w:p w:rsidR="008B236B" w:rsidRPr="006147B4" w:rsidRDefault="008B236B" w:rsidP="00DF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6147B4">
              <w:rPr>
                <w:sz w:val="22"/>
                <w:szCs w:val="22"/>
              </w:rPr>
              <w:t>ПК 1.3.</w:t>
            </w:r>
          </w:p>
        </w:tc>
        <w:tc>
          <w:tcPr>
            <w:tcW w:w="8645" w:type="dxa"/>
          </w:tcPr>
          <w:p w:rsidR="008B236B" w:rsidRPr="006147B4" w:rsidRDefault="008B236B" w:rsidP="00DF7C88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147B4">
              <w:rPr>
                <w:rFonts w:ascii="Times New Roman" w:hAnsi="Times New Roman" w:cs="Times New Roman"/>
                <w:sz w:val="22"/>
                <w:szCs w:val="22"/>
              </w:rPr>
              <w:t>Осуществлять уход за пациентами различных возрастных групп в условиях учреждения здравоохранения и на дому.</w:t>
            </w:r>
          </w:p>
        </w:tc>
      </w:tr>
      <w:tr w:rsidR="008B236B" w:rsidRPr="006147B4" w:rsidTr="00767E63">
        <w:tc>
          <w:tcPr>
            <w:tcW w:w="1135" w:type="dxa"/>
          </w:tcPr>
          <w:p w:rsidR="008B236B" w:rsidRPr="006147B4" w:rsidRDefault="008B236B" w:rsidP="00DF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6147B4">
              <w:rPr>
                <w:sz w:val="22"/>
                <w:szCs w:val="22"/>
              </w:rPr>
              <w:t>ПК 1.4.</w:t>
            </w:r>
          </w:p>
        </w:tc>
        <w:tc>
          <w:tcPr>
            <w:tcW w:w="8645" w:type="dxa"/>
          </w:tcPr>
          <w:p w:rsidR="008B236B" w:rsidRPr="006147B4" w:rsidRDefault="008B236B" w:rsidP="00DF7C88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147B4">
              <w:rPr>
                <w:rFonts w:ascii="Times New Roman" w:hAnsi="Times New Roman" w:cs="Times New Roman"/>
                <w:sz w:val="22"/>
                <w:szCs w:val="22"/>
              </w:rPr>
              <w:t>Консультировать пациента и его окружение по вопросам ухода и самоухода.</w:t>
            </w:r>
          </w:p>
        </w:tc>
      </w:tr>
      <w:tr w:rsidR="008B236B" w:rsidRPr="006147B4" w:rsidTr="00767E63">
        <w:tc>
          <w:tcPr>
            <w:tcW w:w="1135" w:type="dxa"/>
          </w:tcPr>
          <w:p w:rsidR="008B236B" w:rsidRPr="006147B4" w:rsidRDefault="008B236B" w:rsidP="00DF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6147B4">
              <w:rPr>
                <w:sz w:val="22"/>
                <w:szCs w:val="22"/>
              </w:rPr>
              <w:t>ПК 1.5.</w:t>
            </w:r>
          </w:p>
        </w:tc>
        <w:tc>
          <w:tcPr>
            <w:tcW w:w="8645" w:type="dxa"/>
          </w:tcPr>
          <w:p w:rsidR="008B236B" w:rsidRPr="006147B4" w:rsidRDefault="008B236B" w:rsidP="00DF7C88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147B4">
              <w:rPr>
                <w:rFonts w:ascii="Times New Roman" w:hAnsi="Times New Roman" w:cs="Times New Roman"/>
                <w:sz w:val="22"/>
                <w:szCs w:val="22"/>
              </w:rPr>
              <w:t>Оформлять медицинскую документацию.</w:t>
            </w:r>
          </w:p>
        </w:tc>
      </w:tr>
      <w:tr w:rsidR="008B236B" w:rsidRPr="006147B4" w:rsidTr="00767E63">
        <w:tc>
          <w:tcPr>
            <w:tcW w:w="1135" w:type="dxa"/>
          </w:tcPr>
          <w:p w:rsidR="008B236B" w:rsidRPr="006147B4" w:rsidRDefault="008B236B" w:rsidP="00DF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6147B4">
              <w:rPr>
                <w:sz w:val="22"/>
                <w:szCs w:val="22"/>
              </w:rPr>
              <w:t>ПК 1.6.</w:t>
            </w:r>
          </w:p>
        </w:tc>
        <w:tc>
          <w:tcPr>
            <w:tcW w:w="8645" w:type="dxa"/>
          </w:tcPr>
          <w:p w:rsidR="008B236B" w:rsidRPr="006147B4" w:rsidRDefault="008B236B" w:rsidP="00DF7C88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147B4">
              <w:rPr>
                <w:rFonts w:ascii="Times New Roman" w:hAnsi="Times New Roman" w:cs="Times New Roman"/>
                <w:sz w:val="22"/>
                <w:szCs w:val="22"/>
              </w:rPr>
              <w:t>Оказывать медицинские услуги в пределах своих полномочий.</w:t>
            </w:r>
          </w:p>
        </w:tc>
      </w:tr>
      <w:tr w:rsidR="008B236B" w:rsidRPr="006147B4" w:rsidTr="00767E63">
        <w:tc>
          <w:tcPr>
            <w:tcW w:w="1135" w:type="dxa"/>
          </w:tcPr>
          <w:p w:rsidR="008B236B" w:rsidRPr="006147B4" w:rsidRDefault="008B236B" w:rsidP="00DF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6147B4">
              <w:rPr>
                <w:sz w:val="22"/>
                <w:szCs w:val="22"/>
              </w:rPr>
              <w:t>ПК 2.1.</w:t>
            </w:r>
          </w:p>
        </w:tc>
        <w:tc>
          <w:tcPr>
            <w:tcW w:w="8645" w:type="dxa"/>
          </w:tcPr>
          <w:p w:rsidR="008B236B" w:rsidRPr="006147B4" w:rsidRDefault="008B236B" w:rsidP="00DF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6147B4">
              <w:rPr>
                <w:sz w:val="22"/>
                <w:szCs w:val="22"/>
              </w:rPr>
              <w:t>Обеспечивать инфекционную безопасность.</w:t>
            </w:r>
          </w:p>
        </w:tc>
      </w:tr>
      <w:tr w:rsidR="008B236B" w:rsidRPr="006147B4" w:rsidTr="00767E63">
        <w:trPr>
          <w:trHeight w:val="314"/>
        </w:trPr>
        <w:tc>
          <w:tcPr>
            <w:tcW w:w="1135" w:type="dxa"/>
          </w:tcPr>
          <w:p w:rsidR="008B236B" w:rsidRPr="006147B4" w:rsidRDefault="008B236B" w:rsidP="00DF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6147B4">
              <w:rPr>
                <w:sz w:val="22"/>
                <w:szCs w:val="22"/>
              </w:rPr>
              <w:t>ПК 2.2.</w:t>
            </w:r>
          </w:p>
        </w:tc>
        <w:tc>
          <w:tcPr>
            <w:tcW w:w="8645" w:type="dxa"/>
          </w:tcPr>
          <w:p w:rsidR="008B236B" w:rsidRPr="006147B4" w:rsidRDefault="008B236B" w:rsidP="00DF7C88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147B4">
              <w:rPr>
                <w:rFonts w:ascii="Times New Roman" w:hAnsi="Times New Roman" w:cs="Times New Roman"/>
                <w:sz w:val="22"/>
                <w:szCs w:val="22"/>
              </w:rPr>
              <w:t>Обеспечивать безопасную больничную среду для пациентов и персонала.</w:t>
            </w:r>
          </w:p>
        </w:tc>
      </w:tr>
      <w:tr w:rsidR="008B236B" w:rsidRPr="006147B4" w:rsidTr="00767E63">
        <w:trPr>
          <w:trHeight w:val="276"/>
        </w:trPr>
        <w:tc>
          <w:tcPr>
            <w:tcW w:w="1135" w:type="dxa"/>
          </w:tcPr>
          <w:p w:rsidR="008B236B" w:rsidRPr="006147B4" w:rsidRDefault="008B236B" w:rsidP="00DF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6147B4">
              <w:rPr>
                <w:sz w:val="22"/>
                <w:szCs w:val="22"/>
              </w:rPr>
              <w:t>ПК 2.3.</w:t>
            </w:r>
          </w:p>
        </w:tc>
        <w:tc>
          <w:tcPr>
            <w:tcW w:w="8645" w:type="dxa"/>
          </w:tcPr>
          <w:p w:rsidR="008B236B" w:rsidRPr="006147B4" w:rsidRDefault="008B236B" w:rsidP="00DF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6147B4">
              <w:rPr>
                <w:sz w:val="22"/>
                <w:szCs w:val="22"/>
              </w:rPr>
              <w:t>Участвовать в санитарно-просветительской работе среди населения.</w:t>
            </w:r>
          </w:p>
        </w:tc>
      </w:tr>
      <w:tr w:rsidR="008B236B" w:rsidRPr="006147B4" w:rsidTr="00767E63">
        <w:trPr>
          <w:trHeight w:val="208"/>
        </w:trPr>
        <w:tc>
          <w:tcPr>
            <w:tcW w:w="1135" w:type="dxa"/>
          </w:tcPr>
          <w:p w:rsidR="008B236B" w:rsidRPr="006147B4" w:rsidRDefault="008B236B" w:rsidP="00DF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6147B4">
              <w:rPr>
                <w:sz w:val="22"/>
                <w:szCs w:val="22"/>
              </w:rPr>
              <w:t>ПК 2.4.</w:t>
            </w:r>
          </w:p>
        </w:tc>
        <w:tc>
          <w:tcPr>
            <w:tcW w:w="8645" w:type="dxa"/>
          </w:tcPr>
          <w:p w:rsidR="008B236B" w:rsidRPr="006147B4" w:rsidRDefault="008B236B" w:rsidP="00DF7C88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147B4">
              <w:rPr>
                <w:rFonts w:ascii="Times New Roman" w:hAnsi="Times New Roman" w:cs="Times New Roman"/>
                <w:sz w:val="22"/>
                <w:szCs w:val="22"/>
              </w:rPr>
              <w:t>Владеть основами гигиенического питания.</w:t>
            </w:r>
          </w:p>
        </w:tc>
      </w:tr>
      <w:tr w:rsidR="008B236B" w:rsidRPr="006147B4" w:rsidTr="00767E63">
        <w:trPr>
          <w:trHeight w:val="330"/>
        </w:trPr>
        <w:tc>
          <w:tcPr>
            <w:tcW w:w="1135" w:type="dxa"/>
          </w:tcPr>
          <w:p w:rsidR="008B236B" w:rsidRPr="006147B4" w:rsidRDefault="008B236B" w:rsidP="00DF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6147B4">
              <w:rPr>
                <w:sz w:val="22"/>
                <w:szCs w:val="22"/>
              </w:rPr>
              <w:t>ПК 2.5.</w:t>
            </w:r>
          </w:p>
        </w:tc>
        <w:tc>
          <w:tcPr>
            <w:tcW w:w="8645" w:type="dxa"/>
          </w:tcPr>
          <w:p w:rsidR="008B236B" w:rsidRPr="006147B4" w:rsidRDefault="008B236B" w:rsidP="00DF7C88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147B4">
              <w:rPr>
                <w:rFonts w:ascii="Times New Roman" w:hAnsi="Times New Roman" w:cs="Times New Roman"/>
                <w:sz w:val="22"/>
                <w:szCs w:val="22"/>
              </w:rPr>
              <w:t>Обеспечивать производственную санитарию и личную гигиену на рабочем месте.</w:t>
            </w:r>
          </w:p>
        </w:tc>
      </w:tr>
    </w:tbl>
    <w:p w:rsidR="008B236B" w:rsidRPr="006147B4" w:rsidRDefault="008B236B" w:rsidP="00DF7C88">
      <w:pPr>
        <w:jc w:val="center"/>
        <w:rPr>
          <w:sz w:val="22"/>
          <w:szCs w:val="22"/>
        </w:rPr>
      </w:pPr>
      <w:r w:rsidRPr="006147B4">
        <w:rPr>
          <w:sz w:val="22"/>
          <w:szCs w:val="22"/>
          <w:lang w:val="en-US"/>
        </w:rPr>
        <w:t>III</w:t>
      </w:r>
      <w:r w:rsidRPr="006147B4">
        <w:rPr>
          <w:sz w:val="22"/>
          <w:szCs w:val="22"/>
        </w:rPr>
        <w:t>. Степень овладения деонтологическими правилами и приёмами</w:t>
      </w:r>
    </w:p>
    <w:p w:rsidR="008B236B" w:rsidRPr="006147B4" w:rsidRDefault="008B236B" w:rsidP="00DF7C88">
      <w:pPr>
        <w:numPr>
          <w:ilvl w:val="0"/>
          <w:numId w:val="30"/>
        </w:numPr>
        <w:ind w:left="0" w:firstLine="0"/>
        <w:jc w:val="both"/>
        <w:rPr>
          <w:sz w:val="22"/>
          <w:szCs w:val="22"/>
        </w:rPr>
      </w:pPr>
      <w:r w:rsidRPr="006147B4">
        <w:rPr>
          <w:sz w:val="22"/>
          <w:szCs w:val="22"/>
        </w:rPr>
        <w:t>Обращение с больными</w:t>
      </w:r>
    </w:p>
    <w:p w:rsidR="008B236B" w:rsidRPr="006147B4" w:rsidRDefault="008B236B" w:rsidP="00DF7C88">
      <w:pPr>
        <w:jc w:val="both"/>
        <w:rPr>
          <w:sz w:val="22"/>
          <w:szCs w:val="22"/>
        </w:rPr>
      </w:pPr>
      <w:r w:rsidRPr="006147B4">
        <w:rPr>
          <w:sz w:val="22"/>
          <w:szCs w:val="22"/>
        </w:rPr>
        <w:t>1.1. вежливое</w:t>
      </w:r>
    </w:p>
    <w:p w:rsidR="008B236B" w:rsidRPr="006147B4" w:rsidRDefault="008B236B" w:rsidP="00DF7C88">
      <w:pPr>
        <w:jc w:val="both"/>
        <w:rPr>
          <w:sz w:val="22"/>
          <w:szCs w:val="22"/>
        </w:rPr>
      </w:pPr>
      <w:r w:rsidRPr="006147B4">
        <w:rPr>
          <w:sz w:val="22"/>
          <w:szCs w:val="22"/>
        </w:rPr>
        <w:t>1.2. сдержанное</w:t>
      </w:r>
    </w:p>
    <w:p w:rsidR="008B236B" w:rsidRPr="006147B4" w:rsidRDefault="008B236B" w:rsidP="00DF7C88">
      <w:pPr>
        <w:jc w:val="both"/>
        <w:rPr>
          <w:sz w:val="22"/>
          <w:szCs w:val="22"/>
        </w:rPr>
      </w:pPr>
      <w:r w:rsidRPr="006147B4">
        <w:rPr>
          <w:sz w:val="22"/>
          <w:szCs w:val="22"/>
        </w:rPr>
        <w:t>1.3. доброжелательное</w:t>
      </w:r>
    </w:p>
    <w:p w:rsidR="008B236B" w:rsidRPr="006147B4" w:rsidRDefault="008B236B" w:rsidP="00DF7C88">
      <w:pPr>
        <w:jc w:val="both"/>
        <w:rPr>
          <w:sz w:val="22"/>
          <w:szCs w:val="22"/>
        </w:rPr>
      </w:pPr>
      <w:r w:rsidRPr="006147B4">
        <w:rPr>
          <w:sz w:val="22"/>
          <w:szCs w:val="22"/>
        </w:rPr>
        <w:t>1.4. тактичное</w:t>
      </w:r>
    </w:p>
    <w:p w:rsidR="008B236B" w:rsidRPr="006147B4" w:rsidRDefault="008B236B" w:rsidP="00DF7C88">
      <w:pPr>
        <w:jc w:val="both"/>
        <w:rPr>
          <w:sz w:val="22"/>
          <w:szCs w:val="22"/>
        </w:rPr>
      </w:pPr>
      <w:r w:rsidRPr="006147B4">
        <w:rPr>
          <w:sz w:val="22"/>
          <w:szCs w:val="22"/>
        </w:rPr>
        <w:t>1.5. фамильярное</w:t>
      </w:r>
    </w:p>
    <w:p w:rsidR="008B236B" w:rsidRPr="006147B4" w:rsidRDefault="008B236B" w:rsidP="00DF7C88">
      <w:pPr>
        <w:jc w:val="both"/>
        <w:rPr>
          <w:sz w:val="22"/>
          <w:szCs w:val="22"/>
        </w:rPr>
      </w:pPr>
      <w:r w:rsidRPr="006147B4">
        <w:rPr>
          <w:sz w:val="22"/>
          <w:szCs w:val="22"/>
        </w:rPr>
        <w:t>1.6. бесцеремонное</w:t>
      </w:r>
    </w:p>
    <w:p w:rsidR="008B236B" w:rsidRPr="006147B4" w:rsidRDefault="008B236B" w:rsidP="00DF7C88">
      <w:pPr>
        <w:jc w:val="both"/>
        <w:rPr>
          <w:sz w:val="22"/>
          <w:szCs w:val="22"/>
        </w:rPr>
      </w:pPr>
      <w:r w:rsidRPr="006147B4">
        <w:rPr>
          <w:sz w:val="22"/>
          <w:szCs w:val="22"/>
        </w:rPr>
        <w:t>1.7. резкое</w:t>
      </w:r>
    </w:p>
    <w:p w:rsidR="008B236B" w:rsidRPr="006147B4" w:rsidRDefault="008B236B" w:rsidP="00DF7C88">
      <w:pPr>
        <w:jc w:val="both"/>
        <w:rPr>
          <w:sz w:val="22"/>
          <w:szCs w:val="22"/>
        </w:rPr>
      </w:pPr>
      <w:r w:rsidRPr="006147B4">
        <w:rPr>
          <w:sz w:val="22"/>
          <w:szCs w:val="22"/>
        </w:rPr>
        <w:t>1.8. грубое</w:t>
      </w:r>
    </w:p>
    <w:p w:rsidR="008B236B" w:rsidRPr="006147B4" w:rsidRDefault="008B236B" w:rsidP="00DF7C88">
      <w:pPr>
        <w:jc w:val="both"/>
        <w:rPr>
          <w:sz w:val="22"/>
          <w:szCs w:val="22"/>
        </w:rPr>
      </w:pPr>
    </w:p>
    <w:p w:rsidR="008B236B" w:rsidRPr="006147B4" w:rsidRDefault="008B236B" w:rsidP="00DF7C88">
      <w:pPr>
        <w:numPr>
          <w:ilvl w:val="0"/>
          <w:numId w:val="30"/>
        </w:numPr>
        <w:ind w:left="0" w:firstLine="0"/>
        <w:jc w:val="both"/>
        <w:rPr>
          <w:sz w:val="22"/>
          <w:szCs w:val="22"/>
        </w:rPr>
      </w:pPr>
      <w:r w:rsidRPr="006147B4">
        <w:rPr>
          <w:sz w:val="22"/>
          <w:szCs w:val="22"/>
        </w:rPr>
        <w:t>Отношение в коллективе</w:t>
      </w:r>
    </w:p>
    <w:p w:rsidR="008B236B" w:rsidRPr="006147B4" w:rsidRDefault="008B236B" w:rsidP="00DF7C88">
      <w:pPr>
        <w:jc w:val="both"/>
        <w:rPr>
          <w:sz w:val="22"/>
          <w:szCs w:val="22"/>
        </w:rPr>
      </w:pPr>
      <w:r w:rsidRPr="006147B4">
        <w:rPr>
          <w:sz w:val="22"/>
          <w:szCs w:val="22"/>
        </w:rPr>
        <w:t>2.1. соблюдает субординацию</w:t>
      </w:r>
    </w:p>
    <w:p w:rsidR="008B236B" w:rsidRPr="006147B4" w:rsidRDefault="008B236B" w:rsidP="00DF7C88">
      <w:pPr>
        <w:jc w:val="both"/>
        <w:rPr>
          <w:sz w:val="22"/>
          <w:szCs w:val="22"/>
        </w:rPr>
      </w:pPr>
      <w:r w:rsidRPr="006147B4">
        <w:rPr>
          <w:sz w:val="22"/>
          <w:szCs w:val="22"/>
        </w:rPr>
        <w:t>2.2. не соблюдает субординацию</w:t>
      </w:r>
    </w:p>
    <w:p w:rsidR="008B236B" w:rsidRPr="006147B4" w:rsidRDefault="008B236B" w:rsidP="00DF7C88">
      <w:pPr>
        <w:jc w:val="both"/>
        <w:rPr>
          <w:sz w:val="22"/>
          <w:szCs w:val="22"/>
        </w:rPr>
      </w:pPr>
    </w:p>
    <w:p w:rsidR="008B236B" w:rsidRPr="006147B4" w:rsidRDefault="008B236B" w:rsidP="00DF7C88">
      <w:pPr>
        <w:jc w:val="both"/>
        <w:rPr>
          <w:sz w:val="22"/>
          <w:szCs w:val="22"/>
        </w:rPr>
      </w:pPr>
      <w:r w:rsidRPr="006147B4">
        <w:rPr>
          <w:sz w:val="22"/>
          <w:szCs w:val="22"/>
          <w:lang w:val="en-US"/>
        </w:rPr>
        <w:t>IV</w:t>
      </w:r>
      <w:r w:rsidRPr="006147B4">
        <w:rPr>
          <w:sz w:val="22"/>
          <w:szCs w:val="22"/>
        </w:rPr>
        <w:t>. Внешний вид (наличие формы, опрятность)____________________________</w:t>
      </w:r>
    </w:p>
    <w:p w:rsidR="008B236B" w:rsidRPr="006147B4" w:rsidRDefault="008B236B" w:rsidP="00DF7C88">
      <w:pPr>
        <w:jc w:val="both"/>
        <w:rPr>
          <w:sz w:val="22"/>
          <w:szCs w:val="22"/>
        </w:rPr>
      </w:pPr>
    </w:p>
    <w:p w:rsidR="008B236B" w:rsidRPr="006147B4" w:rsidRDefault="008B236B" w:rsidP="00DF7C88">
      <w:pPr>
        <w:jc w:val="both"/>
        <w:rPr>
          <w:sz w:val="22"/>
          <w:szCs w:val="22"/>
        </w:rPr>
      </w:pPr>
      <w:r w:rsidRPr="006147B4">
        <w:rPr>
          <w:sz w:val="22"/>
          <w:szCs w:val="22"/>
          <w:lang w:val="en-US"/>
        </w:rPr>
        <w:t>V</w:t>
      </w:r>
      <w:r w:rsidRPr="006147B4">
        <w:rPr>
          <w:sz w:val="22"/>
          <w:szCs w:val="22"/>
        </w:rPr>
        <w:t>. Дисциплина:</w:t>
      </w:r>
    </w:p>
    <w:p w:rsidR="008B236B" w:rsidRPr="006147B4" w:rsidRDefault="008B236B" w:rsidP="00DF7C88">
      <w:pPr>
        <w:numPr>
          <w:ilvl w:val="0"/>
          <w:numId w:val="31"/>
        </w:numPr>
        <w:ind w:left="0" w:firstLine="0"/>
        <w:jc w:val="both"/>
        <w:rPr>
          <w:sz w:val="22"/>
          <w:szCs w:val="22"/>
        </w:rPr>
      </w:pPr>
      <w:r w:rsidRPr="006147B4">
        <w:rPr>
          <w:sz w:val="22"/>
          <w:szCs w:val="22"/>
        </w:rPr>
        <w:t>За период прохождения практики студент (ка) посетил(а) ____ дней, из  них по уважительно причине отсутствовал(а) _____ дней, пропуски без уважительной причины составили ____дней.</w:t>
      </w:r>
    </w:p>
    <w:p w:rsidR="008B236B" w:rsidRPr="006147B4" w:rsidRDefault="008B236B" w:rsidP="00DF7C88">
      <w:pPr>
        <w:numPr>
          <w:ilvl w:val="0"/>
          <w:numId w:val="31"/>
        </w:numPr>
        <w:ind w:left="0" w:firstLine="0"/>
        <w:jc w:val="both"/>
        <w:rPr>
          <w:sz w:val="22"/>
          <w:szCs w:val="22"/>
        </w:rPr>
      </w:pPr>
      <w:r w:rsidRPr="006147B4">
        <w:rPr>
          <w:sz w:val="22"/>
          <w:szCs w:val="22"/>
        </w:rPr>
        <w:t>Студент(ка) соблюдал/не соблюдал(а) трудовую дисциплину и/или правила техники безопасности_______________________________________________________________</w:t>
      </w:r>
    </w:p>
    <w:p w:rsidR="008B236B" w:rsidRPr="006147B4" w:rsidRDefault="008B236B" w:rsidP="00DF7C88">
      <w:pPr>
        <w:numPr>
          <w:ilvl w:val="0"/>
          <w:numId w:val="31"/>
        </w:numPr>
        <w:ind w:left="0" w:firstLine="0"/>
        <w:jc w:val="both"/>
        <w:rPr>
          <w:sz w:val="22"/>
          <w:szCs w:val="22"/>
        </w:rPr>
      </w:pPr>
      <w:r w:rsidRPr="006147B4">
        <w:rPr>
          <w:sz w:val="22"/>
          <w:szCs w:val="22"/>
        </w:rPr>
        <w:t>Отмечены нарушения трудовой дисциплины и /или правил техники безопасности: ___________________________________________________________________________</w:t>
      </w:r>
    </w:p>
    <w:p w:rsidR="008B236B" w:rsidRPr="006147B4" w:rsidRDefault="008B236B" w:rsidP="00DF7C88">
      <w:pPr>
        <w:jc w:val="both"/>
        <w:rPr>
          <w:sz w:val="22"/>
          <w:szCs w:val="22"/>
        </w:rPr>
      </w:pPr>
    </w:p>
    <w:p w:rsidR="008B236B" w:rsidRPr="006147B4" w:rsidRDefault="008B236B" w:rsidP="00DF7C88">
      <w:pPr>
        <w:jc w:val="both"/>
        <w:rPr>
          <w:sz w:val="22"/>
          <w:szCs w:val="22"/>
        </w:rPr>
      </w:pPr>
      <w:r w:rsidRPr="006147B4">
        <w:rPr>
          <w:sz w:val="22"/>
          <w:szCs w:val="22"/>
          <w:lang w:val="en-US"/>
        </w:rPr>
        <w:t>VI</w:t>
      </w:r>
      <w:r w:rsidRPr="006147B4">
        <w:rPr>
          <w:sz w:val="22"/>
          <w:szCs w:val="22"/>
        </w:rPr>
        <w:t xml:space="preserve">. </w:t>
      </w:r>
      <w:r>
        <w:rPr>
          <w:sz w:val="22"/>
          <w:szCs w:val="22"/>
        </w:rPr>
        <w:t>Практику прош</w:t>
      </w:r>
      <w:r w:rsidRPr="006147B4">
        <w:rPr>
          <w:sz w:val="22"/>
          <w:szCs w:val="22"/>
        </w:rPr>
        <w:t>ёл(а) с итоговой оценкой (отлично, хорошо, удовлетворительно, неудовлетворительно) ______________________________</w:t>
      </w:r>
    </w:p>
    <w:p w:rsidR="008B236B" w:rsidRPr="006147B4" w:rsidRDefault="008B236B" w:rsidP="00DF7C88">
      <w:pPr>
        <w:jc w:val="both"/>
        <w:rPr>
          <w:sz w:val="22"/>
          <w:szCs w:val="22"/>
        </w:rPr>
      </w:pPr>
    </w:p>
    <w:p w:rsidR="008B236B" w:rsidRPr="006147B4" w:rsidRDefault="008B236B" w:rsidP="00DF7C88">
      <w:pPr>
        <w:jc w:val="both"/>
        <w:rPr>
          <w:sz w:val="22"/>
          <w:szCs w:val="22"/>
        </w:rPr>
      </w:pPr>
      <w:r w:rsidRPr="006147B4">
        <w:rPr>
          <w:sz w:val="22"/>
          <w:szCs w:val="22"/>
        </w:rPr>
        <w:t>Примечание: все качества оцениваются по 5- ти бальной системе. Для итоговой оценки за практику «Отлично» по пунктам № 1,2, 3, 4, 5 должны иметь оценку «Отлично».</w:t>
      </w:r>
    </w:p>
    <w:p w:rsidR="008B236B" w:rsidRPr="006147B4" w:rsidRDefault="008B236B" w:rsidP="00DF7C88">
      <w:pPr>
        <w:jc w:val="both"/>
        <w:rPr>
          <w:sz w:val="22"/>
          <w:szCs w:val="22"/>
        </w:rPr>
      </w:pPr>
    </w:p>
    <w:p w:rsidR="008B236B" w:rsidRPr="006147B4" w:rsidRDefault="008B236B" w:rsidP="006147B4">
      <w:pPr>
        <w:jc w:val="both"/>
        <w:rPr>
          <w:sz w:val="22"/>
          <w:szCs w:val="22"/>
        </w:rPr>
      </w:pPr>
      <w:r w:rsidRPr="006147B4">
        <w:rPr>
          <w:sz w:val="22"/>
          <w:szCs w:val="22"/>
        </w:rPr>
        <w:t>Общие выводы, замечания по практике, впечатление непосредственного руководителя, предложения по улучшению качества практики:________________________________________________________</w:t>
      </w:r>
    </w:p>
    <w:p w:rsidR="008B236B" w:rsidRPr="006147B4" w:rsidRDefault="008B236B" w:rsidP="00DF7C88">
      <w:pPr>
        <w:jc w:val="both"/>
        <w:rPr>
          <w:sz w:val="22"/>
          <w:szCs w:val="22"/>
        </w:rPr>
      </w:pPr>
      <w:r w:rsidRPr="006147B4">
        <w:rPr>
          <w:sz w:val="22"/>
          <w:szCs w:val="22"/>
        </w:rPr>
        <w:t>_______________________________________________________________________________</w:t>
      </w:r>
    </w:p>
    <w:p w:rsidR="008B236B" w:rsidRPr="006147B4" w:rsidRDefault="008B236B" w:rsidP="00DF7C88">
      <w:pPr>
        <w:jc w:val="both"/>
        <w:rPr>
          <w:sz w:val="22"/>
          <w:szCs w:val="22"/>
        </w:rPr>
      </w:pPr>
      <w:r w:rsidRPr="006147B4">
        <w:rPr>
          <w:sz w:val="22"/>
          <w:szCs w:val="22"/>
        </w:rPr>
        <w:t xml:space="preserve">Непосредственный руководитель: </w:t>
      </w:r>
    </w:p>
    <w:p w:rsidR="008B236B" w:rsidRPr="006147B4" w:rsidRDefault="008B236B" w:rsidP="00DF7C88">
      <w:pPr>
        <w:jc w:val="both"/>
        <w:rPr>
          <w:sz w:val="22"/>
          <w:szCs w:val="22"/>
        </w:rPr>
      </w:pPr>
      <w:r w:rsidRPr="006147B4">
        <w:rPr>
          <w:sz w:val="22"/>
          <w:szCs w:val="22"/>
        </w:rPr>
        <w:t>Должность ФИО.______________(подпись)</w:t>
      </w:r>
    </w:p>
    <w:p w:rsidR="008B236B" w:rsidRDefault="008B236B" w:rsidP="00DF7C88">
      <w:pPr>
        <w:jc w:val="both"/>
        <w:rPr>
          <w:sz w:val="22"/>
          <w:szCs w:val="22"/>
        </w:rPr>
      </w:pPr>
    </w:p>
    <w:p w:rsidR="008B236B" w:rsidRPr="006147B4" w:rsidRDefault="008B236B" w:rsidP="00DF7C88">
      <w:pPr>
        <w:jc w:val="both"/>
        <w:rPr>
          <w:sz w:val="22"/>
          <w:szCs w:val="22"/>
        </w:rPr>
      </w:pPr>
      <w:r w:rsidRPr="006147B4">
        <w:rPr>
          <w:sz w:val="22"/>
          <w:szCs w:val="22"/>
        </w:rPr>
        <w:t>Общие выводы, замечания по практике, впечатление общего руководителя, предложения по улучшению качества практики:________________________________________________________</w:t>
      </w:r>
    </w:p>
    <w:p w:rsidR="008B236B" w:rsidRPr="006147B4" w:rsidRDefault="008B236B" w:rsidP="00DF7C88">
      <w:pPr>
        <w:jc w:val="both"/>
        <w:rPr>
          <w:sz w:val="22"/>
          <w:szCs w:val="22"/>
        </w:rPr>
      </w:pPr>
      <w:r w:rsidRPr="006147B4">
        <w:rPr>
          <w:sz w:val="22"/>
          <w:szCs w:val="22"/>
        </w:rPr>
        <w:t>___________________________________________________________________________________</w:t>
      </w:r>
    </w:p>
    <w:p w:rsidR="008B236B" w:rsidRPr="006147B4" w:rsidRDefault="008B236B" w:rsidP="00DF7C88">
      <w:pPr>
        <w:pStyle w:val="NoSpacing"/>
        <w:tabs>
          <w:tab w:val="center" w:pos="5117"/>
        </w:tabs>
        <w:jc w:val="both"/>
        <w:rPr>
          <w:sz w:val="22"/>
          <w:szCs w:val="22"/>
        </w:rPr>
      </w:pPr>
      <w:r w:rsidRPr="006147B4">
        <w:rPr>
          <w:sz w:val="22"/>
          <w:szCs w:val="22"/>
        </w:rPr>
        <w:t xml:space="preserve">Общий руководитель практики: </w:t>
      </w:r>
    </w:p>
    <w:p w:rsidR="008B236B" w:rsidRPr="007C79E6" w:rsidRDefault="008B236B" w:rsidP="007C79E6">
      <w:pPr>
        <w:pStyle w:val="NoSpacing"/>
        <w:tabs>
          <w:tab w:val="center" w:pos="5117"/>
        </w:tabs>
        <w:jc w:val="both"/>
        <w:rPr>
          <w:b/>
          <w:sz w:val="22"/>
          <w:szCs w:val="22"/>
        </w:rPr>
      </w:pPr>
      <w:r w:rsidRPr="006147B4">
        <w:rPr>
          <w:sz w:val="22"/>
          <w:szCs w:val="22"/>
        </w:rPr>
        <w:t>Должность______________ ФИО.______________(подпись)</w:t>
      </w:r>
      <w:r w:rsidRPr="006147B4">
        <w:rPr>
          <w:sz w:val="22"/>
          <w:szCs w:val="22"/>
        </w:rPr>
        <w:tab/>
      </w:r>
    </w:p>
    <w:p w:rsidR="008B236B" w:rsidRPr="00A94DAC" w:rsidRDefault="008B236B" w:rsidP="00A94DAC">
      <w:pPr>
        <w:jc w:val="right"/>
        <w:rPr>
          <w:sz w:val="28"/>
          <w:szCs w:val="28"/>
        </w:rPr>
      </w:pPr>
      <w:r w:rsidRPr="00A94DAC">
        <w:rPr>
          <w:sz w:val="28"/>
          <w:szCs w:val="28"/>
        </w:rPr>
        <w:t xml:space="preserve">Приложение № </w:t>
      </w:r>
      <w:r>
        <w:rPr>
          <w:sz w:val="28"/>
          <w:szCs w:val="28"/>
        </w:rPr>
        <w:t>8</w:t>
      </w:r>
    </w:p>
    <w:p w:rsidR="008B236B" w:rsidRPr="00A94DAC" w:rsidRDefault="008B236B" w:rsidP="00A94DAC">
      <w:pPr>
        <w:jc w:val="center"/>
        <w:rPr>
          <w:b/>
          <w:sz w:val="28"/>
          <w:szCs w:val="28"/>
        </w:rPr>
      </w:pPr>
    </w:p>
    <w:p w:rsidR="008B236B" w:rsidRPr="00A94DAC" w:rsidRDefault="008B236B" w:rsidP="00A94DAC">
      <w:pPr>
        <w:jc w:val="center"/>
        <w:rPr>
          <w:b/>
          <w:sz w:val="28"/>
          <w:szCs w:val="28"/>
        </w:rPr>
      </w:pPr>
      <w:r w:rsidRPr="00A94DAC">
        <w:rPr>
          <w:b/>
          <w:sz w:val="28"/>
          <w:szCs w:val="28"/>
        </w:rPr>
        <w:t xml:space="preserve">Рейтинг-план </w:t>
      </w:r>
    </w:p>
    <w:p w:rsidR="008B236B" w:rsidRPr="004A5FC6" w:rsidRDefault="008B236B" w:rsidP="00425BA8">
      <w:pPr>
        <w:jc w:val="center"/>
        <w:rPr>
          <w:b/>
          <w:sz w:val="28"/>
          <w:szCs w:val="28"/>
        </w:rPr>
      </w:pPr>
      <w:r w:rsidRPr="004A5FC6">
        <w:rPr>
          <w:b/>
          <w:sz w:val="28"/>
          <w:szCs w:val="28"/>
        </w:rPr>
        <w:t xml:space="preserve">дифференцированного зачёта по производственной практике </w:t>
      </w:r>
    </w:p>
    <w:p w:rsidR="008B236B" w:rsidRPr="004A5FC6" w:rsidRDefault="008B236B" w:rsidP="00425BA8">
      <w:pPr>
        <w:jc w:val="center"/>
        <w:rPr>
          <w:b/>
          <w:sz w:val="28"/>
          <w:szCs w:val="28"/>
        </w:rPr>
      </w:pPr>
      <w:r w:rsidRPr="004A5FC6">
        <w:rPr>
          <w:b/>
          <w:sz w:val="28"/>
          <w:szCs w:val="28"/>
        </w:rPr>
        <w:t>ПМ 0</w:t>
      </w:r>
      <w:r>
        <w:rPr>
          <w:b/>
          <w:sz w:val="28"/>
          <w:szCs w:val="28"/>
        </w:rPr>
        <w:t xml:space="preserve">4 </w:t>
      </w:r>
      <w:r w:rsidRPr="004A5FC6">
        <w:rPr>
          <w:b/>
          <w:sz w:val="28"/>
          <w:szCs w:val="28"/>
        </w:rPr>
        <w:t>Младшая медицинс</w:t>
      </w:r>
      <w:r>
        <w:rPr>
          <w:b/>
          <w:sz w:val="28"/>
          <w:szCs w:val="28"/>
        </w:rPr>
        <w:t>кая сестра по уходу за больными</w:t>
      </w:r>
    </w:p>
    <w:p w:rsidR="008B236B" w:rsidRPr="004A5FC6" w:rsidRDefault="008B236B" w:rsidP="00425BA8">
      <w:pPr>
        <w:jc w:val="center"/>
        <w:rPr>
          <w:b/>
          <w:sz w:val="28"/>
          <w:szCs w:val="28"/>
        </w:rPr>
      </w:pPr>
    </w:p>
    <w:tbl>
      <w:tblPr>
        <w:tblW w:w="0" w:type="auto"/>
        <w:tblLook w:val="00A0"/>
      </w:tblPr>
      <w:tblGrid>
        <w:gridCol w:w="8188"/>
        <w:gridCol w:w="1666"/>
      </w:tblGrid>
      <w:tr w:rsidR="008B236B" w:rsidRPr="004A5FC6" w:rsidTr="003D76F9">
        <w:tc>
          <w:tcPr>
            <w:tcW w:w="8188" w:type="dxa"/>
          </w:tcPr>
          <w:p w:rsidR="008B236B" w:rsidRPr="003D76F9" w:rsidRDefault="008B236B" w:rsidP="003D76F9">
            <w:pPr>
              <w:jc w:val="both"/>
              <w:rPr>
                <w:sz w:val="28"/>
                <w:szCs w:val="28"/>
              </w:rPr>
            </w:pPr>
            <w:r w:rsidRPr="003D76F9">
              <w:rPr>
                <w:sz w:val="28"/>
                <w:szCs w:val="28"/>
              </w:rPr>
              <w:t>Интерпретация анализов и подготовка пациентов к различным исследованиям</w:t>
            </w:r>
          </w:p>
        </w:tc>
        <w:tc>
          <w:tcPr>
            <w:tcW w:w="1666" w:type="dxa"/>
          </w:tcPr>
          <w:p w:rsidR="008B236B" w:rsidRPr="003D76F9" w:rsidRDefault="008B236B" w:rsidP="003D76F9">
            <w:pPr>
              <w:jc w:val="center"/>
              <w:rPr>
                <w:sz w:val="28"/>
                <w:szCs w:val="28"/>
              </w:rPr>
            </w:pPr>
            <w:r w:rsidRPr="003D76F9">
              <w:rPr>
                <w:sz w:val="28"/>
                <w:szCs w:val="28"/>
              </w:rPr>
              <w:t>- 5 баллов</w:t>
            </w:r>
          </w:p>
        </w:tc>
      </w:tr>
      <w:tr w:rsidR="008B236B" w:rsidRPr="004A5FC6" w:rsidTr="003D76F9">
        <w:tc>
          <w:tcPr>
            <w:tcW w:w="8188" w:type="dxa"/>
          </w:tcPr>
          <w:p w:rsidR="008B236B" w:rsidRPr="003D76F9" w:rsidRDefault="008B236B" w:rsidP="003D76F9">
            <w:pPr>
              <w:jc w:val="both"/>
              <w:rPr>
                <w:sz w:val="28"/>
                <w:szCs w:val="28"/>
              </w:rPr>
            </w:pPr>
            <w:r w:rsidRPr="003D76F9">
              <w:rPr>
                <w:sz w:val="28"/>
                <w:szCs w:val="28"/>
              </w:rPr>
              <w:t>Защита истории болезни</w:t>
            </w:r>
          </w:p>
        </w:tc>
        <w:tc>
          <w:tcPr>
            <w:tcW w:w="1666" w:type="dxa"/>
          </w:tcPr>
          <w:p w:rsidR="008B236B" w:rsidRPr="003D76F9" w:rsidRDefault="008B236B" w:rsidP="003D76F9">
            <w:pPr>
              <w:jc w:val="center"/>
              <w:rPr>
                <w:sz w:val="28"/>
                <w:szCs w:val="28"/>
              </w:rPr>
            </w:pPr>
            <w:r w:rsidRPr="003D76F9">
              <w:rPr>
                <w:sz w:val="28"/>
                <w:szCs w:val="28"/>
              </w:rPr>
              <w:t>- 5 баллов</w:t>
            </w:r>
          </w:p>
        </w:tc>
      </w:tr>
      <w:tr w:rsidR="008B236B" w:rsidRPr="004A5FC6" w:rsidTr="003D76F9">
        <w:tc>
          <w:tcPr>
            <w:tcW w:w="8188" w:type="dxa"/>
          </w:tcPr>
          <w:p w:rsidR="008B236B" w:rsidRPr="003D76F9" w:rsidRDefault="008B236B" w:rsidP="003D76F9">
            <w:pPr>
              <w:jc w:val="both"/>
              <w:rPr>
                <w:sz w:val="28"/>
                <w:szCs w:val="28"/>
              </w:rPr>
            </w:pPr>
            <w:r w:rsidRPr="003D76F9">
              <w:rPr>
                <w:sz w:val="28"/>
                <w:szCs w:val="28"/>
              </w:rPr>
              <w:t>Выполнение манипуляции</w:t>
            </w:r>
          </w:p>
        </w:tc>
        <w:tc>
          <w:tcPr>
            <w:tcW w:w="1666" w:type="dxa"/>
          </w:tcPr>
          <w:p w:rsidR="008B236B" w:rsidRPr="003D76F9" w:rsidRDefault="008B236B" w:rsidP="003D76F9">
            <w:pPr>
              <w:jc w:val="center"/>
              <w:rPr>
                <w:sz w:val="28"/>
                <w:szCs w:val="28"/>
              </w:rPr>
            </w:pPr>
            <w:r w:rsidRPr="003D76F9">
              <w:rPr>
                <w:sz w:val="28"/>
                <w:szCs w:val="28"/>
              </w:rPr>
              <w:t>- 5 баллов</w:t>
            </w:r>
          </w:p>
        </w:tc>
      </w:tr>
    </w:tbl>
    <w:p w:rsidR="008B236B" w:rsidRPr="004A5FC6" w:rsidRDefault="008B236B" w:rsidP="00425BA8">
      <w:pPr>
        <w:jc w:val="both"/>
        <w:rPr>
          <w:sz w:val="28"/>
          <w:szCs w:val="28"/>
        </w:rPr>
      </w:pPr>
      <w:r w:rsidRPr="004A5FC6">
        <w:rPr>
          <w:sz w:val="28"/>
          <w:szCs w:val="28"/>
        </w:rPr>
        <w:t>Сумма                                                                                                           - 15 баллов</w:t>
      </w:r>
    </w:p>
    <w:p w:rsidR="008B236B" w:rsidRPr="004A5FC6" w:rsidRDefault="008B236B" w:rsidP="00425BA8">
      <w:pPr>
        <w:jc w:val="both"/>
        <w:rPr>
          <w:b/>
          <w:i/>
          <w:sz w:val="28"/>
          <w:szCs w:val="28"/>
        </w:rPr>
      </w:pPr>
      <w:r w:rsidRPr="004A5FC6">
        <w:rPr>
          <w:b/>
          <w:i/>
          <w:sz w:val="28"/>
          <w:szCs w:val="28"/>
        </w:rPr>
        <w:tab/>
      </w:r>
    </w:p>
    <w:p w:rsidR="008B236B" w:rsidRPr="004A5FC6" w:rsidRDefault="008B236B" w:rsidP="00425BA8">
      <w:pPr>
        <w:jc w:val="both"/>
        <w:rPr>
          <w:b/>
          <w:i/>
          <w:sz w:val="28"/>
          <w:szCs w:val="28"/>
        </w:rPr>
      </w:pPr>
      <w:r w:rsidRPr="004A5FC6">
        <w:rPr>
          <w:b/>
          <w:i/>
          <w:sz w:val="28"/>
          <w:szCs w:val="28"/>
        </w:rPr>
        <w:t>Критерии оценки:</w:t>
      </w:r>
    </w:p>
    <w:p w:rsidR="008B236B" w:rsidRPr="004A5FC6" w:rsidRDefault="008B236B" w:rsidP="00425BA8">
      <w:pPr>
        <w:pStyle w:val="Default"/>
        <w:tabs>
          <w:tab w:val="left" w:pos="709"/>
          <w:tab w:val="left" w:pos="1276"/>
        </w:tabs>
        <w:ind w:left="-170" w:right="-57"/>
        <w:jc w:val="both"/>
        <w:rPr>
          <w:sz w:val="28"/>
          <w:szCs w:val="28"/>
        </w:rPr>
      </w:pPr>
      <w:r w:rsidRPr="004A5FC6">
        <w:rPr>
          <w:sz w:val="28"/>
          <w:szCs w:val="28"/>
        </w:rPr>
        <w:t>― «5»   15-14 баллов</w:t>
      </w:r>
    </w:p>
    <w:p w:rsidR="008B236B" w:rsidRPr="004A5FC6" w:rsidRDefault="008B236B" w:rsidP="00425BA8">
      <w:pPr>
        <w:pStyle w:val="Default"/>
        <w:tabs>
          <w:tab w:val="left" w:pos="709"/>
          <w:tab w:val="left" w:pos="1276"/>
        </w:tabs>
        <w:ind w:left="-170" w:right="-57"/>
        <w:jc w:val="both"/>
        <w:rPr>
          <w:sz w:val="28"/>
          <w:szCs w:val="28"/>
        </w:rPr>
      </w:pPr>
      <w:r w:rsidRPr="004A5FC6">
        <w:rPr>
          <w:sz w:val="28"/>
          <w:szCs w:val="28"/>
        </w:rPr>
        <w:t xml:space="preserve">― «4»   13 -12 баллов </w:t>
      </w:r>
    </w:p>
    <w:p w:rsidR="008B236B" w:rsidRPr="004A5FC6" w:rsidRDefault="008B236B" w:rsidP="00425BA8">
      <w:pPr>
        <w:pStyle w:val="Default"/>
        <w:tabs>
          <w:tab w:val="left" w:pos="709"/>
          <w:tab w:val="left" w:pos="1276"/>
        </w:tabs>
        <w:ind w:left="-170" w:right="-57"/>
        <w:jc w:val="both"/>
        <w:rPr>
          <w:sz w:val="28"/>
          <w:szCs w:val="28"/>
        </w:rPr>
      </w:pPr>
      <w:r w:rsidRPr="004A5FC6">
        <w:rPr>
          <w:sz w:val="28"/>
          <w:szCs w:val="28"/>
        </w:rPr>
        <w:t>― «3»   11</w:t>
      </w:r>
      <w:r>
        <w:rPr>
          <w:sz w:val="28"/>
          <w:szCs w:val="28"/>
        </w:rPr>
        <w:t xml:space="preserve"> </w:t>
      </w:r>
      <w:r w:rsidRPr="004A5FC6">
        <w:rPr>
          <w:sz w:val="28"/>
          <w:szCs w:val="28"/>
        </w:rPr>
        <w:t>баллов</w:t>
      </w:r>
    </w:p>
    <w:p w:rsidR="008B236B" w:rsidRPr="004A5FC6" w:rsidRDefault="008B236B" w:rsidP="00425BA8">
      <w:pPr>
        <w:pStyle w:val="Default"/>
        <w:tabs>
          <w:tab w:val="left" w:pos="709"/>
          <w:tab w:val="left" w:pos="1276"/>
        </w:tabs>
        <w:ind w:left="-170" w:right="-57"/>
        <w:jc w:val="both"/>
        <w:rPr>
          <w:sz w:val="28"/>
          <w:szCs w:val="28"/>
        </w:rPr>
      </w:pPr>
      <w:r w:rsidRPr="004A5FC6">
        <w:rPr>
          <w:sz w:val="28"/>
          <w:szCs w:val="28"/>
        </w:rPr>
        <w:t xml:space="preserve">― «2»   - </w:t>
      </w:r>
      <w:r>
        <w:rPr>
          <w:sz w:val="28"/>
          <w:szCs w:val="28"/>
        </w:rPr>
        <w:t>10</w:t>
      </w:r>
      <w:r w:rsidRPr="004A5FC6">
        <w:rPr>
          <w:sz w:val="28"/>
          <w:szCs w:val="28"/>
        </w:rPr>
        <w:t xml:space="preserve"> баллов и менее.</w:t>
      </w:r>
    </w:p>
    <w:p w:rsidR="008B236B" w:rsidRPr="004A5FC6" w:rsidRDefault="008B236B" w:rsidP="00425BA8">
      <w:pPr>
        <w:pStyle w:val="Default"/>
        <w:tabs>
          <w:tab w:val="left" w:pos="709"/>
          <w:tab w:val="left" w:pos="1276"/>
        </w:tabs>
        <w:ind w:left="-170" w:right="-57" w:firstLine="709"/>
        <w:jc w:val="both"/>
        <w:rPr>
          <w:sz w:val="28"/>
          <w:szCs w:val="28"/>
        </w:rPr>
      </w:pPr>
    </w:p>
    <w:p w:rsidR="008B236B" w:rsidRPr="004A5FC6" w:rsidRDefault="008B236B" w:rsidP="00425BA8">
      <w:pPr>
        <w:pStyle w:val="Default"/>
        <w:tabs>
          <w:tab w:val="left" w:pos="709"/>
          <w:tab w:val="left" w:pos="1276"/>
        </w:tabs>
        <w:ind w:left="-170" w:right="-57" w:firstLine="709"/>
        <w:jc w:val="both"/>
        <w:rPr>
          <w:sz w:val="28"/>
          <w:szCs w:val="28"/>
        </w:rPr>
      </w:pPr>
      <w:r w:rsidRPr="004A5FC6">
        <w:rPr>
          <w:sz w:val="28"/>
          <w:szCs w:val="28"/>
        </w:rPr>
        <w:t xml:space="preserve"> В том случае, если одно из заданий будет выполнено на 2 балла, положительная оценка за зачет не выставляется. </w:t>
      </w:r>
    </w:p>
    <w:p w:rsidR="008B236B" w:rsidRPr="004A5FC6" w:rsidRDefault="008B236B" w:rsidP="00425BA8">
      <w:pPr>
        <w:spacing w:after="240"/>
        <w:jc w:val="center"/>
        <w:rPr>
          <w:i/>
          <w:sz w:val="28"/>
          <w:szCs w:val="28"/>
        </w:rPr>
      </w:pPr>
    </w:p>
    <w:p w:rsidR="008B236B" w:rsidRDefault="008B236B" w:rsidP="00425BA8">
      <w:pPr>
        <w:spacing w:after="240"/>
        <w:jc w:val="right"/>
        <w:rPr>
          <w:i/>
        </w:rPr>
      </w:pPr>
    </w:p>
    <w:p w:rsidR="008B236B" w:rsidRDefault="008B236B" w:rsidP="00425BA8">
      <w:pPr>
        <w:spacing w:after="240"/>
        <w:jc w:val="center"/>
        <w:rPr>
          <w:i/>
        </w:rPr>
      </w:pPr>
    </w:p>
    <w:p w:rsidR="008B236B" w:rsidRDefault="008B236B" w:rsidP="00425BA8">
      <w:pPr>
        <w:spacing w:after="240"/>
        <w:jc w:val="center"/>
        <w:rPr>
          <w:i/>
        </w:rPr>
      </w:pPr>
    </w:p>
    <w:p w:rsidR="008B236B" w:rsidRDefault="008B236B" w:rsidP="00425BA8">
      <w:pPr>
        <w:spacing w:after="240"/>
        <w:jc w:val="center"/>
        <w:rPr>
          <w:i/>
        </w:rPr>
      </w:pPr>
    </w:p>
    <w:p w:rsidR="008B236B" w:rsidRDefault="008B236B" w:rsidP="00425BA8">
      <w:pPr>
        <w:spacing w:after="240"/>
        <w:jc w:val="center"/>
        <w:rPr>
          <w:i/>
        </w:rPr>
      </w:pPr>
    </w:p>
    <w:p w:rsidR="008B236B" w:rsidRDefault="008B236B" w:rsidP="00425BA8">
      <w:pPr>
        <w:spacing w:after="240"/>
        <w:jc w:val="center"/>
        <w:rPr>
          <w:i/>
        </w:rPr>
      </w:pPr>
    </w:p>
    <w:p w:rsidR="008B236B" w:rsidRDefault="008B236B" w:rsidP="00425BA8">
      <w:pPr>
        <w:spacing w:after="240"/>
        <w:jc w:val="center"/>
        <w:rPr>
          <w:i/>
        </w:rPr>
      </w:pPr>
    </w:p>
    <w:p w:rsidR="008B236B" w:rsidRDefault="008B236B" w:rsidP="00425BA8">
      <w:pPr>
        <w:spacing w:after="240"/>
        <w:jc w:val="center"/>
        <w:rPr>
          <w:i/>
        </w:rPr>
      </w:pPr>
    </w:p>
    <w:p w:rsidR="008B236B" w:rsidRDefault="008B236B" w:rsidP="00425BA8">
      <w:pPr>
        <w:spacing w:after="240"/>
        <w:jc w:val="center"/>
        <w:rPr>
          <w:i/>
        </w:rPr>
      </w:pPr>
    </w:p>
    <w:p w:rsidR="008B236B" w:rsidRDefault="008B236B" w:rsidP="00425BA8">
      <w:pPr>
        <w:spacing w:after="240"/>
        <w:jc w:val="center"/>
        <w:rPr>
          <w:i/>
        </w:rPr>
      </w:pPr>
    </w:p>
    <w:p w:rsidR="008B236B" w:rsidRDefault="008B236B" w:rsidP="00425BA8">
      <w:pPr>
        <w:spacing w:after="240"/>
        <w:jc w:val="center"/>
        <w:rPr>
          <w:i/>
        </w:rPr>
      </w:pPr>
    </w:p>
    <w:p w:rsidR="008B236B" w:rsidRDefault="008B236B" w:rsidP="00425BA8">
      <w:pPr>
        <w:spacing w:after="240"/>
        <w:jc w:val="center"/>
        <w:rPr>
          <w:i/>
        </w:rPr>
      </w:pPr>
    </w:p>
    <w:p w:rsidR="008B236B" w:rsidRDefault="008B236B" w:rsidP="00425BA8">
      <w:pPr>
        <w:spacing w:after="240"/>
        <w:jc w:val="center"/>
        <w:rPr>
          <w:i/>
        </w:rPr>
      </w:pPr>
    </w:p>
    <w:p w:rsidR="008B236B" w:rsidRDefault="008B236B" w:rsidP="004E2B4F">
      <w:pPr>
        <w:spacing w:after="240"/>
        <w:rPr>
          <w:i/>
        </w:rPr>
      </w:pPr>
    </w:p>
    <w:p w:rsidR="008B236B" w:rsidRPr="004E2B4F" w:rsidRDefault="008B236B" w:rsidP="004A5FC6">
      <w:pPr>
        <w:jc w:val="right"/>
        <w:rPr>
          <w:sz w:val="28"/>
          <w:szCs w:val="28"/>
        </w:rPr>
      </w:pPr>
      <w:r w:rsidRPr="004E2B4F">
        <w:rPr>
          <w:sz w:val="28"/>
          <w:szCs w:val="28"/>
        </w:rPr>
        <w:t xml:space="preserve">Приложение № </w:t>
      </w:r>
      <w:r>
        <w:rPr>
          <w:sz w:val="28"/>
          <w:szCs w:val="28"/>
        </w:rPr>
        <w:t>9</w:t>
      </w:r>
    </w:p>
    <w:p w:rsidR="008B236B" w:rsidRPr="004E2B4F" w:rsidRDefault="008B236B" w:rsidP="004A5FC6">
      <w:pPr>
        <w:jc w:val="center"/>
        <w:rPr>
          <w:i/>
          <w:sz w:val="28"/>
          <w:szCs w:val="28"/>
        </w:rPr>
      </w:pPr>
    </w:p>
    <w:p w:rsidR="008B236B" w:rsidRPr="004E2B4F" w:rsidRDefault="008B236B" w:rsidP="004A5FC6">
      <w:pPr>
        <w:jc w:val="center"/>
        <w:rPr>
          <w:b/>
          <w:sz w:val="28"/>
          <w:szCs w:val="28"/>
        </w:rPr>
      </w:pPr>
      <w:r w:rsidRPr="004E2B4F">
        <w:rPr>
          <w:b/>
          <w:sz w:val="28"/>
          <w:szCs w:val="28"/>
        </w:rPr>
        <w:t xml:space="preserve">Рейтинг-план </w:t>
      </w:r>
    </w:p>
    <w:p w:rsidR="008B236B" w:rsidRPr="004E2B4F" w:rsidRDefault="008B236B" w:rsidP="00425BA8">
      <w:pPr>
        <w:jc w:val="center"/>
        <w:rPr>
          <w:b/>
          <w:sz w:val="28"/>
          <w:szCs w:val="28"/>
        </w:rPr>
      </w:pPr>
      <w:r w:rsidRPr="004E2B4F">
        <w:rPr>
          <w:b/>
          <w:sz w:val="28"/>
          <w:szCs w:val="28"/>
        </w:rPr>
        <w:t>итоговой оценки за производственную практику</w:t>
      </w:r>
    </w:p>
    <w:p w:rsidR="008B236B" w:rsidRPr="0030095F" w:rsidRDefault="008B236B" w:rsidP="00425BA8">
      <w:pPr>
        <w:jc w:val="center"/>
        <w:rPr>
          <w:b/>
          <w:sz w:val="28"/>
          <w:szCs w:val="28"/>
        </w:rPr>
      </w:pPr>
      <w:r w:rsidRPr="004A5FC6">
        <w:rPr>
          <w:b/>
          <w:sz w:val="28"/>
          <w:szCs w:val="28"/>
        </w:rPr>
        <w:t>по специальности  ПМ 0</w:t>
      </w:r>
      <w:r>
        <w:rPr>
          <w:b/>
          <w:sz w:val="28"/>
          <w:szCs w:val="28"/>
        </w:rPr>
        <w:t xml:space="preserve">4 </w:t>
      </w:r>
      <w:r w:rsidRPr="004A5FC6">
        <w:rPr>
          <w:b/>
          <w:sz w:val="28"/>
          <w:szCs w:val="28"/>
        </w:rPr>
        <w:t xml:space="preserve">Младшая медицинская сестра по уходу за </w:t>
      </w:r>
      <w:r>
        <w:rPr>
          <w:b/>
          <w:sz w:val="28"/>
          <w:szCs w:val="28"/>
        </w:rPr>
        <w:t>больными</w:t>
      </w:r>
    </w:p>
    <w:p w:rsidR="008B236B" w:rsidRPr="0030447F" w:rsidRDefault="008B236B" w:rsidP="00425BA8">
      <w:pPr>
        <w:jc w:val="center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8046"/>
        <w:gridCol w:w="1808"/>
      </w:tblGrid>
      <w:tr w:rsidR="008B236B" w:rsidRPr="0030447F" w:rsidTr="003D76F9">
        <w:tc>
          <w:tcPr>
            <w:tcW w:w="8046" w:type="dxa"/>
          </w:tcPr>
          <w:p w:rsidR="008B236B" w:rsidRPr="0030447F" w:rsidRDefault="008B236B" w:rsidP="003D76F9">
            <w:pPr>
              <w:jc w:val="both"/>
              <w:rPr>
                <w:sz w:val="28"/>
                <w:szCs w:val="28"/>
              </w:rPr>
            </w:pPr>
            <w:r w:rsidRPr="0030447F">
              <w:rPr>
                <w:sz w:val="28"/>
                <w:szCs w:val="28"/>
              </w:rPr>
              <w:t xml:space="preserve">Оценка ЛПУ  </w:t>
            </w:r>
          </w:p>
        </w:tc>
        <w:tc>
          <w:tcPr>
            <w:tcW w:w="1808" w:type="dxa"/>
          </w:tcPr>
          <w:p w:rsidR="008B236B" w:rsidRPr="0030447F" w:rsidRDefault="008B236B" w:rsidP="0030447F">
            <w:pPr>
              <w:jc w:val="center"/>
              <w:rPr>
                <w:sz w:val="28"/>
                <w:szCs w:val="28"/>
              </w:rPr>
            </w:pPr>
            <w:r w:rsidRPr="0030447F">
              <w:rPr>
                <w:sz w:val="28"/>
                <w:szCs w:val="28"/>
              </w:rPr>
              <w:t xml:space="preserve">- </w:t>
            </w:r>
            <w:r w:rsidRPr="00371B07">
              <w:rPr>
                <w:b/>
                <w:sz w:val="28"/>
                <w:szCs w:val="28"/>
              </w:rPr>
              <w:t>35 баллов</w:t>
            </w:r>
          </w:p>
        </w:tc>
      </w:tr>
      <w:tr w:rsidR="008B236B" w:rsidRPr="0030447F" w:rsidTr="003D76F9">
        <w:tc>
          <w:tcPr>
            <w:tcW w:w="8046" w:type="dxa"/>
          </w:tcPr>
          <w:p w:rsidR="008B236B" w:rsidRPr="0030447F" w:rsidRDefault="008B236B" w:rsidP="003D76F9">
            <w:pPr>
              <w:jc w:val="both"/>
              <w:rPr>
                <w:sz w:val="28"/>
                <w:szCs w:val="28"/>
              </w:rPr>
            </w:pPr>
            <w:r w:rsidRPr="0030447F">
              <w:rPr>
                <w:sz w:val="28"/>
                <w:szCs w:val="28"/>
              </w:rPr>
              <w:t>Дифференцированный зачёт</w:t>
            </w:r>
          </w:p>
        </w:tc>
        <w:tc>
          <w:tcPr>
            <w:tcW w:w="1808" w:type="dxa"/>
          </w:tcPr>
          <w:p w:rsidR="008B236B" w:rsidRPr="00371B07" w:rsidRDefault="008B236B" w:rsidP="003D76F9">
            <w:pPr>
              <w:jc w:val="center"/>
              <w:rPr>
                <w:b/>
                <w:sz w:val="28"/>
                <w:szCs w:val="28"/>
              </w:rPr>
            </w:pPr>
            <w:r w:rsidRPr="00371B07">
              <w:rPr>
                <w:b/>
                <w:sz w:val="28"/>
                <w:szCs w:val="28"/>
              </w:rPr>
              <w:t>- 5 баллов</w:t>
            </w:r>
          </w:p>
        </w:tc>
      </w:tr>
      <w:tr w:rsidR="008B236B" w:rsidRPr="0030447F" w:rsidTr="003D76F9">
        <w:tc>
          <w:tcPr>
            <w:tcW w:w="8046" w:type="dxa"/>
          </w:tcPr>
          <w:p w:rsidR="008B236B" w:rsidRPr="0030447F" w:rsidRDefault="008B236B" w:rsidP="003D76F9">
            <w:pPr>
              <w:jc w:val="both"/>
              <w:rPr>
                <w:i/>
                <w:sz w:val="28"/>
                <w:szCs w:val="28"/>
              </w:rPr>
            </w:pPr>
            <w:r w:rsidRPr="0030447F">
              <w:rPr>
                <w:sz w:val="28"/>
                <w:szCs w:val="28"/>
              </w:rPr>
              <w:t>Качество выполненных работ. Объём выполненных манипуляций</w:t>
            </w:r>
            <w:r w:rsidRPr="0030447F">
              <w:rPr>
                <w:i/>
                <w:sz w:val="28"/>
                <w:szCs w:val="28"/>
              </w:rPr>
              <w:tab/>
            </w:r>
          </w:p>
        </w:tc>
        <w:tc>
          <w:tcPr>
            <w:tcW w:w="1808" w:type="dxa"/>
          </w:tcPr>
          <w:p w:rsidR="008B236B" w:rsidRPr="00371B07" w:rsidRDefault="008B236B" w:rsidP="003D76F9">
            <w:pPr>
              <w:jc w:val="center"/>
              <w:rPr>
                <w:b/>
                <w:sz w:val="28"/>
                <w:szCs w:val="28"/>
              </w:rPr>
            </w:pPr>
            <w:r w:rsidRPr="00371B07">
              <w:rPr>
                <w:b/>
                <w:sz w:val="28"/>
                <w:szCs w:val="28"/>
              </w:rPr>
              <w:t>- 5 баллов</w:t>
            </w:r>
          </w:p>
        </w:tc>
      </w:tr>
      <w:tr w:rsidR="008B236B" w:rsidRPr="0030447F" w:rsidTr="003D76F9">
        <w:tc>
          <w:tcPr>
            <w:tcW w:w="8046" w:type="dxa"/>
          </w:tcPr>
          <w:p w:rsidR="008B236B" w:rsidRPr="0030447F" w:rsidRDefault="008B236B" w:rsidP="003D76F9">
            <w:pPr>
              <w:jc w:val="both"/>
              <w:rPr>
                <w:sz w:val="28"/>
                <w:szCs w:val="28"/>
              </w:rPr>
            </w:pPr>
            <w:r w:rsidRPr="0030447F">
              <w:rPr>
                <w:sz w:val="28"/>
                <w:szCs w:val="28"/>
              </w:rPr>
              <w:t>Оценка эл. дневника: выполнение требований по проверке</w:t>
            </w:r>
          </w:p>
        </w:tc>
        <w:tc>
          <w:tcPr>
            <w:tcW w:w="1808" w:type="dxa"/>
          </w:tcPr>
          <w:p w:rsidR="008B236B" w:rsidRPr="00371B07" w:rsidRDefault="008B236B" w:rsidP="003D76F9">
            <w:pPr>
              <w:jc w:val="center"/>
              <w:rPr>
                <w:b/>
                <w:sz w:val="28"/>
                <w:szCs w:val="28"/>
              </w:rPr>
            </w:pPr>
            <w:r w:rsidRPr="00371B07">
              <w:rPr>
                <w:b/>
                <w:sz w:val="28"/>
                <w:szCs w:val="28"/>
              </w:rPr>
              <w:t>- 3 балла</w:t>
            </w:r>
          </w:p>
        </w:tc>
      </w:tr>
      <w:tr w:rsidR="008B236B" w:rsidRPr="0030447F" w:rsidTr="003D76F9">
        <w:tc>
          <w:tcPr>
            <w:tcW w:w="8046" w:type="dxa"/>
          </w:tcPr>
          <w:p w:rsidR="008B236B" w:rsidRPr="0030447F" w:rsidRDefault="008B236B" w:rsidP="003D76F9">
            <w:pPr>
              <w:jc w:val="both"/>
              <w:rPr>
                <w:sz w:val="28"/>
                <w:szCs w:val="28"/>
              </w:rPr>
            </w:pPr>
            <w:r w:rsidRPr="0030447F">
              <w:rPr>
                <w:sz w:val="28"/>
                <w:szCs w:val="28"/>
              </w:rPr>
              <w:t>Оценка эл. дневника: качество выполненных записей</w:t>
            </w:r>
          </w:p>
        </w:tc>
        <w:tc>
          <w:tcPr>
            <w:tcW w:w="1808" w:type="dxa"/>
          </w:tcPr>
          <w:p w:rsidR="008B236B" w:rsidRPr="00371B07" w:rsidRDefault="008B236B" w:rsidP="00371B07">
            <w:pPr>
              <w:jc w:val="center"/>
              <w:rPr>
                <w:b/>
                <w:sz w:val="28"/>
                <w:szCs w:val="28"/>
              </w:rPr>
            </w:pPr>
            <w:r w:rsidRPr="00371B07">
              <w:rPr>
                <w:b/>
                <w:sz w:val="28"/>
                <w:szCs w:val="28"/>
              </w:rPr>
              <w:t>- 5 баллов</w:t>
            </w:r>
          </w:p>
        </w:tc>
      </w:tr>
    </w:tbl>
    <w:p w:rsidR="008B236B" w:rsidRPr="00371B07" w:rsidRDefault="008B236B" w:rsidP="00425BA8">
      <w:pPr>
        <w:jc w:val="both"/>
        <w:rPr>
          <w:sz w:val="28"/>
          <w:szCs w:val="28"/>
        </w:rPr>
      </w:pPr>
      <w:r w:rsidRPr="0030447F">
        <w:rPr>
          <w:sz w:val="28"/>
          <w:szCs w:val="28"/>
        </w:rPr>
        <w:t>Наличие учебной документации (дневник, отчёт по практике, рецепты, история болезни)</w:t>
      </w:r>
      <w:r>
        <w:rPr>
          <w:sz w:val="28"/>
          <w:szCs w:val="28"/>
        </w:rPr>
        <w:t xml:space="preserve">                                                                                          </w:t>
      </w:r>
      <w:r w:rsidRPr="00371B07">
        <w:rPr>
          <w:b/>
          <w:sz w:val="28"/>
          <w:szCs w:val="28"/>
        </w:rPr>
        <w:t>- 5 баллов</w:t>
      </w:r>
    </w:p>
    <w:p w:rsidR="008B236B" w:rsidRPr="004A5FC6" w:rsidRDefault="008B236B" w:rsidP="00425BA8">
      <w:pPr>
        <w:jc w:val="both"/>
        <w:rPr>
          <w:b/>
          <w:i/>
          <w:sz w:val="28"/>
          <w:szCs w:val="28"/>
        </w:rPr>
      </w:pPr>
      <w:r w:rsidRPr="003D76F9">
        <w:rPr>
          <w:sz w:val="28"/>
          <w:szCs w:val="28"/>
        </w:rPr>
        <w:t>Общая сумма</w:t>
      </w:r>
      <w:r>
        <w:rPr>
          <w:sz w:val="28"/>
          <w:szCs w:val="28"/>
        </w:rPr>
        <w:t xml:space="preserve">                                                                                     </w:t>
      </w:r>
      <w:r w:rsidRPr="00371B07">
        <w:rPr>
          <w:b/>
          <w:sz w:val="28"/>
          <w:szCs w:val="28"/>
        </w:rPr>
        <w:t>- 58 баллов</w:t>
      </w:r>
    </w:p>
    <w:p w:rsidR="008B236B" w:rsidRPr="004A5FC6" w:rsidRDefault="008B236B" w:rsidP="00425BA8">
      <w:pPr>
        <w:jc w:val="both"/>
        <w:rPr>
          <w:b/>
          <w:i/>
          <w:sz w:val="28"/>
          <w:szCs w:val="28"/>
        </w:rPr>
      </w:pPr>
      <w:r w:rsidRPr="004A5FC6">
        <w:rPr>
          <w:b/>
          <w:i/>
          <w:sz w:val="28"/>
          <w:szCs w:val="28"/>
        </w:rPr>
        <w:t>Критерий оценки:</w:t>
      </w:r>
    </w:p>
    <w:p w:rsidR="008B236B" w:rsidRPr="004A5FC6" w:rsidRDefault="008B236B" w:rsidP="00425BA8">
      <w:pPr>
        <w:jc w:val="both"/>
        <w:rPr>
          <w:sz w:val="28"/>
          <w:szCs w:val="28"/>
        </w:rPr>
      </w:pPr>
      <w:r w:rsidRPr="004A5FC6">
        <w:rPr>
          <w:sz w:val="28"/>
          <w:szCs w:val="28"/>
        </w:rPr>
        <w:t>«5» -</w:t>
      </w:r>
      <w:r>
        <w:rPr>
          <w:sz w:val="28"/>
          <w:szCs w:val="28"/>
        </w:rPr>
        <w:t>58</w:t>
      </w:r>
      <w:r w:rsidRPr="004A5FC6">
        <w:rPr>
          <w:sz w:val="28"/>
          <w:szCs w:val="28"/>
        </w:rPr>
        <w:t>-</w:t>
      </w:r>
      <w:r>
        <w:rPr>
          <w:sz w:val="28"/>
          <w:szCs w:val="28"/>
        </w:rPr>
        <w:t>52</w:t>
      </w:r>
      <w:r w:rsidRPr="004A5FC6">
        <w:rPr>
          <w:sz w:val="28"/>
          <w:szCs w:val="28"/>
        </w:rPr>
        <w:t xml:space="preserve"> баллов</w:t>
      </w:r>
    </w:p>
    <w:p w:rsidR="008B236B" w:rsidRPr="004A5FC6" w:rsidRDefault="008B236B" w:rsidP="00425BA8">
      <w:pPr>
        <w:jc w:val="both"/>
        <w:rPr>
          <w:sz w:val="28"/>
          <w:szCs w:val="28"/>
        </w:rPr>
      </w:pPr>
      <w:r w:rsidRPr="004A5FC6">
        <w:rPr>
          <w:sz w:val="28"/>
          <w:szCs w:val="28"/>
        </w:rPr>
        <w:t xml:space="preserve">«4» - </w:t>
      </w:r>
      <w:r>
        <w:rPr>
          <w:sz w:val="28"/>
          <w:szCs w:val="28"/>
        </w:rPr>
        <w:t>51</w:t>
      </w:r>
      <w:r w:rsidRPr="004A5FC6">
        <w:rPr>
          <w:sz w:val="28"/>
          <w:szCs w:val="28"/>
        </w:rPr>
        <w:t>-</w:t>
      </w:r>
      <w:r>
        <w:rPr>
          <w:sz w:val="28"/>
          <w:szCs w:val="28"/>
        </w:rPr>
        <w:t>46</w:t>
      </w:r>
      <w:r w:rsidRPr="004A5FC6">
        <w:rPr>
          <w:sz w:val="28"/>
          <w:szCs w:val="28"/>
        </w:rPr>
        <w:t xml:space="preserve"> баллов</w:t>
      </w:r>
    </w:p>
    <w:p w:rsidR="008B236B" w:rsidRPr="004A5FC6" w:rsidRDefault="008B236B" w:rsidP="00425BA8">
      <w:pPr>
        <w:jc w:val="both"/>
        <w:rPr>
          <w:sz w:val="28"/>
          <w:szCs w:val="28"/>
        </w:rPr>
      </w:pPr>
      <w:r w:rsidRPr="004A5FC6">
        <w:rPr>
          <w:sz w:val="28"/>
          <w:szCs w:val="28"/>
        </w:rPr>
        <w:t xml:space="preserve">«3» - </w:t>
      </w:r>
      <w:r>
        <w:rPr>
          <w:sz w:val="28"/>
          <w:szCs w:val="28"/>
        </w:rPr>
        <w:t>45</w:t>
      </w:r>
      <w:r w:rsidRPr="004A5FC6">
        <w:rPr>
          <w:sz w:val="28"/>
          <w:szCs w:val="28"/>
        </w:rPr>
        <w:t>-</w:t>
      </w:r>
      <w:r>
        <w:rPr>
          <w:sz w:val="28"/>
          <w:szCs w:val="28"/>
        </w:rPr>
        <w:t>41</w:t>
      </w:r>
      <w:r w:rsidRPr="004A5FC6">
        <w:rPr>
          <w:sz w:val="28"/>
          <w:szCs w:val="28"/>
        </w:rPr>
        <w:t xml:space="preserve"> баллов</w:t>
      </w:r>
    </w:p>
    <w:p w:rsidR="008B236B" w:rsidRPr="004A5FC6" w:rsidRDefault="008B236B" w:rsidP="00425BA8">
      <w:pPr>
        <w:jc w:val="both"/>
        <w:rPr>
          <w:sz w:val="28"/>
          <w:szCs w:val="28"/>
        </w:rPr>
      </w:pPr>
      <w:r w:rsidRPr="004A5FC6">
        <w:rPr>
          <w:sz w:val="28"/>
          <w:szCs w:val="28"/>
        </w:rPr>
        <w:t xml:space="preserve">«2» - </w:t>
      </w:r>
      <w:r>
        <w:rPr>
          <w:sz w:val="28"/>
          <w:szCs w:val="28"/>
        </w:rPr>
        <w:t>40</w:t>
      </w:r>
      <w:r w:rsidRPr="004A5FC6">
        <w:rPr>
          <w:sz w:val="28"/>
          <w:szCs w:val="28"/>
        </w:rPr>
        <w:t xml:space="preserve"> и менее баллов</w:t>
      </w:r>
    </w:p>
    <w:p w:rsidR="008B236B" w:rsidRPr="004A5FC6" w:rsidRDefault="008B236B" w:rsidP="00425BA8">
      <w:pPr>
        <w:jc w:val="both"/>
        <w:rPr>
          <w:sz w:val="28"/>
          <w:szCs w:val="28"/>
        </w:rPr>
      </w:pPr>
    </w:p>
    <w:p w:rsidR="008B236B" w:rsidRPr="004A5FC6" w:rsidRDefault="008B236B" w:rsidP="00425BA8">
      <w:pPr>
        <w:jc w:val="both"/>
        <w:rPr>
          <w:sz w:val="28"/>
          <w:szCs w:val="28"/>
        </w:rPr>
      </w:pPr>
    </w:p>
    <w:p w:rsidR="008B236B" w:rsidRPr="004A5FC6" w:rsidRDefault="008B236B" w:rsidP="00425BA8">
      <w:pPr>
        <w:jc w:val="both"/>
        <w:rPr>
          <w:sz w:val="28"/>
          <w:szCs w:val="28"/>
        </w:rPr>
      </w:pPr>
    </w:p>
    <w:p w:rsidR="008B236B" w:rsidRPr="004A5FC6" w:rsidRDefault="008B236B" w:rsidP="00425BA8">
      <w:pPr>
        <w:tabs>
          <w:tab w:val="left" w:pos="8198"/>
        </w:tabs>
        <w:spacing w:after="240"/>
        <w:rPr>
          <w:sz w:val="28"/>
          <w:szCs w:val="28"/>
        </w:rPr>
      </w:pPr>
    </w:p>
    <w:p w:rsidR="008B236B" w:rsidRDefault="008B236B" w:rsidP="00DD045B">
      <w:pPr>
        <w:pStyle w:val="NoSpacing"/>
        <w:jc w:val="center"/>
        <w:rPr>
          <w:b/>
        </w:rPr>
      </w:pPr>
    </w:p>
    <w:p w:rsidR="008B236B" w:rsidRDefault="008B236B" w:rsidP="00DD045B">
      <w:pPr>
        <w:pStyle w:val="NoSpacing"/>
        <w:jc w:val="center"/>
        <w:rPr>
          <w:b/>
        </w:rPr>
      </w:pPr>
    </w:p>
    <w:p w:rsidR="008B236B" w:rsidRDefault="008B236B" w:rsidP="00DD045B">
      <w:pPr>
        <w:pStyle w:val="NoSpacing"/>
        <w:jc w:val="center"/>
        <w:rPr>
          <w:b/>
        </w:rPr>
      </w:pPr>
    </w:p>
    <w:p w:rsidR="008B236B" w:rsidRDefault="008B236B" w:rsidP="00DD045B">
      <w:pPr>
        <w:pStyle w:val="NoSpacing"/>
        <w:jc w:val="center"/>
        <w:rPr>
          <w:b/>
        </w:rPr>
      </w:pPr>
    </w:p>
    <w:p w:rsidR="008B236B" w:rsidRDefault="008B236B" w:rsidP="00DD045B">
      <w:pPr>
        <w:pStyle w:val="NoSpacing"/>
        <w:jc w:val="center"/>
        <w:rPr>
          <w:b/>
        </w:rPr>
      </w:pPr>
    </w:p>
    <w:p w:rsidR="008B236B" w:rsidRDefault="008B236B" w:rsidP="00DD045B">
      <w:pPr>
        <w:pStyle w:val="NoSpacing"/>
        <w:jc w:val="center"/>
        <w:rPr>
          <w:b/>
        </w:rPr>
      </w:pPr>
    </w:p>
    <w:p w:rsidR="008B236B" w:rsidRDefault="008B236B" w:rsidP="00DD045B">
      <w:pPr>
        <w:pStyle w:val="NoSpacing"/>
        <w:jc w:val="center"/>
        <w:rPr>
          <w:b/>
        </w:rPr>
      </w:pPr>
    </w:p>
    <w:p w:rsidR="008B236B" w:rsidRDefault="008B236B" w:rsidP="00DD045B">
      <w:pPr>
        <w:pStyle w:val="NoSpacing"/>
        <w:jc w:val="center"/>
        <w:rPr>
          <w:b/>
        </w:rPr>
      </w:pPr>
    </w:p>
    <w:p w:rsidR="008B236B" w:rsidRDefault="008B236B" w:rsidP="00DD045B">
      <w:pPr>
        <w:pStyle w:val="NoSpacing"/>
        <w:jc w:val="center"/>
        <w:rPr>
          <w:b/>
        </w:rPr>
      </w:pPr>
    </w:p>
    <w:p w:rsidR="008B236B" w:rsidRDefault="008B236B" w:rsidP="00DD045B">
      <w:pPr>
        <w:pStyle w:val="NoSpacing"/>
        <w:jc w:val="center"/>
        <w:rPr>
          <w:b/>
        </w:rPr>
      </w:pPr>
    </w:p>
    <w:p w:rsidR="008B236B" w:rsidRDefault="008B236B" w:rsidP="00DD045B">
      <w:pPr>
        <w:pStyle w:val="NoSpacing"/>
        <w:jc w:val="center"/>
        <w:rPr>
          <w:b/>
        </w:rPr>
      </w:pPr>
    </w:p>
    <w:p w:rsidR="008B236B" w:rsidRDefault="008B236B" w:rsidP="00DD045B">
      <w:pPr>
        <w:pStyle w:val="NoSpacing"/>
        <w:jc w:val="center"/>
        <w:rPr>
          <w:b/>
        </w:rPr>
      </w:pPr>
    </w:p>
    <w:p w:rsidR="008B236B" w:rsidRDefault="008B236B" w:rsidP="00DD045B">
      <w:pPr>
        <w:pStyle w:val="NoSpacing"/>
        <w:jc w:val="center"/>
        <w:rPr>
          <w:b/>
        </w:rPr>
      </w:pPr>
    </w:p>
    <w:p w:rsidR="008B236B" w:rsidRDefault="008B236B" w:rsidP="00DD045B">
      <w:pPr>
        <w:pStyle w:val="NoSpacing"/>
        <w:jc w:val="center"/>
        <w:rPr>
          <w:b/>
        </w:rPr>
      </w:pPr>
    </w:p>
    <w:p w:rsidR="008B236B" w:rsidRDefault="008B236B" w:rsidP="00DD045B">
      <w:pPr>
        <w:pStyle w:val="NoSpacing"/>
        <w:jc w:val="center"/>
        <w:rPr>
          <w:b/>
        </w:rPr>
      </w:pPr>
    </w:p>
    <w:p w:rsidR="008B236B" w:rsidRDefault="008B236B" w:rsidP="00DD045B">
      <w:pPr>
        <w:pStyle w:val="NoSpacing"/>
        <w:jc w:val="center"/>
        <w:rPr>
          <w:b/>
        </w:rPr>
      </w:pPr>
    </w:p>
    <w:p w:rsidR="008B236B" w:rsidRDefault="008B236B" w:rsidP="00DD045B">
      <w:pPr>
        <w:pStyle w:val="NoSpacing"/>
        <w:jc w:val="center"/>
        <w:rPr>
          <w:b/>
        </w:rPr>
      </w:pPr>
    </w:p>
    <w:p w:rsidR="008B236B" w:rsidRDefault="008B236B" w:rsidP="00DD045B">
      <w:pPr>
        <w:pStyle w:val="NoSpacing"/>
        <w:jc w:val="center"/>
        <w:rPr>
          <w:b/>
        </w:rPr>
      </w:pPr>
    </w:p>
    <w:p w:rsidR="008B236B" w:rsidRDefault="008B236B" w:rsidP="00DD045B">
      <w:pPr>
        <w:pStyle w:val="NoSpacing"/>
        <w:jc w:val="center"/>
        <w:rPr>
          <w:b/>
        </w:rPr>
      </w:pPr>
    </w:p>
    <w:p w:rsidR="008B236B" w:rsidRDefault="008B236B" w:rsidP="00DD045B">
      <w:pPr>
        <w:pStyle w:val="NoSpacing"/>
        <w:jc w:val="center"/>
        <w:rPr>
          <w:b/>
        </w:rPr>
      </w:pPr>
    </w:p>
    <w:p w:rsidR="008B236B" w:rsidRDefault="008B236B" w:rsidP="00DD045B">
      <w:pPr>
        <w:pStyle w:val="NoSpacing"/>
        <w:jc w:val="center"/>
        <w:rPr>
          <w:b/>
        </w:rPr>
      </w:pPr>
    </w:p>
    <w:p w:rsidR="008B236B" w:rsidRDefault="008B236B" w:rsidP="00DD045B">
      <w:pPr>
        <w:pStyle w:val="NoSpacing"/>
        <w:jc w:val="center"/>
        <w:rPr>
          <w:b/>
        </w:rPr>
      </w:pPr>
    </w:p>
    <w:p w:rsidR="008B236B" w:rsidRDefault="008B236B" w:rsidP="00DD045B">
      <w:pPr>
        <w:pStyle w:val="NoSpacing"/>
        <w:jc w:val="center"/>
        <w:rPr>
          <w:b/>
        </w:rPr>
      </w:pPr>
    </w:p>
    <w:p w:rsidR="008B236B" w:rsidRDefault="008B236B" w:rsidP="00316789">
      <w:pPr>
        <w:autoSpaceDE w:val="0"/>
        <w:autoSpaceDN w:val="0"/>
        <w:adjustRightInd w:val="0"/>
      </w:pPr>
    </w:p>
    <w:p w:rsidR="008B236B" w:rsidRPr="007C79E6" w:rsidRDefault="008B236B" w:rsidP="00DD045B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7C79E6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10</w:t>
      </w:r>
    </w:p>
    <w:p w:rsidR="008B236B" w:rsidRDefault="008B236B" w:rsidP="00DD045B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Перечень манипуляций, выносимых на дифференцированный зачет: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Измерение массы тела.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Измерение роста.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Исследование пульса.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Измерение артериального давления на периферических артериях.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Измерение температуры тела в подмышечной впадине.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Исследование суточного диуреза и водного баланса.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Проведение полной и частичной санитарной обработки пациента.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Осмотр волосистой части головы при выявлении педикулеза.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Дезинсекционные мероприятия при выявлении педикулеза.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Исследование дыхания (подсчет ЧДД, исследование ритма глубины дыхания).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Пособие пациенту при лихорадке в зависимости от периода лихорадки.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Транспортировка пациента внутри учреждения на каталке, носилках.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Транспортировка пациента внутри учреждения на кресле-каталке.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Техника сопровождения пациента, с учетом правил профилактики травматизма.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Обработка рук на социальном уровне.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Обработка рук на гигиеническом уровне.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Приготовление дезинфицирующего раствора в соответствии с инструкцией по применению.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Техника надевания стерильных перчаток и снятия использованных перчаток.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Техника использования средств индивидуальной защиты для профилактики профессионального инфицирования (халат, маска, колпак).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Мероприятия при аварийной ситуации, связанной с проколом или порезом инструментами, загрязненными кровью пациента.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Мероприятия при аварийных ситуациях, связанных с попаданием биологических жидкостей пациента на неповрежденную кожу и слизистые глаз, ротовой полости.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Мероприятия при аварийных ситуациях, связанных с повреждением емкости (пробирки), разливе биологических жидкостей.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Техника проведения генеральной уборки.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Техника проведения текущей уборки в процедурном кабинете.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Техника проведения предстерилизационной очистки инструментария ручным способом.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Приготовление 0,5% моющего раствора.</w:t>
      </w:r>
    </w:p>
    <w:p w:rsidR="008B236B" w:rsidRDefault="008B236B" w:rsidP="00DD045B">
      <w:pPr>
        <w:pStyle w:val="FR1"/>
        <w:numPr>
          <w:ilvl w:val="0"/>
          <w:numId w:val="26"/>
        </w:num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Техника химической дезинфекции шприцев и игл однократного применения после использования.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Подготовка емкости для сбора отходов класса А, Б.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Постановка горчичников.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Постановка банок.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Применение грелки.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Применение пузыря со льдом.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Постановка полуспиртового компресса на кожу.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Кормление пациента через рот с помощью ложки и поильника.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Составление порционного требования.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Оксигенотерапия через носовую канюлю.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Смена постельного белья (постель, не занятая пациентом; пациент в постели).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Смена нательного белья тяжелобольному.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Мероприятия при риске развития пролежней.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Чистка зубов пациента.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Уход за полостью рта и зубными протезами пациента.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Уход за руками и ногами пациента.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Подача судна и мочеприемника.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Подмывание пациента (мужчины, женщины).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Уход за кожей тяжелобольного пациента.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Промывание желудка.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Взятие желудочного содержимого для исследования секреторной функции желудка методом Лепорского.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Проведение дуоденального зондирования.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Помощь пациенту при рвоте в сознании и в бессознательном состоянии.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Техника закапывания капель в нос.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Техника введения капель в ухо.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Техника введения лекарственных средств в глаз.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Техника применения карманного ингалятора. Обучение пациента.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Раздача лекарственных средств на посту. Выборка назначений из листа врачебных назначений.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Сборка шприца из крафт-пакета, набор лекарственного препарата из ампулы.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 xml:space="preserve">Техника разведения и набора антибактериального препарата из флакона. 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Техника подкожного введения лекарственных препаратов.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Техника внутримышечного введения лекарственных препаратов.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Техника внутривенного введения лекарственных препаратов.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Техника введения масляных препаратов, инсулина, гепарина, 10% раствора хлорида кальция.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Заполнение системы для внутривенного капельного вливания.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Проведение процедуры внутривенного капельного вливания.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Техника взятия крови из периферической вены.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Постановка очистительной клизмы.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Постановка газоотводной трубки.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Постановка масляной клизмы.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Постановка гипертонической клизмы.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Постановка сифонной клизмы.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Постановка лекарственной клизмы.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Подготовка пациента к фиброгастродуоденоскопии.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Сбор мочи на общий анализ и бактериологическое исследование.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Сбор мочи по Зимницкому.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Сбор мочи по Нечипоренко.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Сбор кала на яйца гельминтов и простейшие.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Сбор кала на копрологическое исследование и бактериологическое исследование.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Сбор кала на скрытую кровь.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Сбор мокроты на общий анализ и микобактерии туберкулеза.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Техника взятия мазка из носа и зева  для бактериологического исследования.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Подготовка пациента к рентгенографии почек.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Подготовка пациента к УЗИ мочевого пузыря.</w:t>
      </w:r>
    </w:p>
    <w:p w:rsidR="008B236B" w:rsidRDefault="008B236B" w:rsidP="00DD045B">
      <w:pPr>
        <w:pStyle w:val="ListParagraph"/>
        <w:numPr>
          <w:ilvl w:val="0"/>
          <w:numId w:val="26"/>
        </w:numPr>
        <w:jc w:val="both"/>
      </w:pPr>
      <w:r>
        <w:t>Подготовка пациента к ирригоскопии.</w:t>
      </w:r>
    </w:p>
    <w:p w:rsidR="008B236B" w:rsidRDefault="008B236B" w:rsidP="00DD045B"/>
    <w:p w:rsidR="008B236B" w:rsidRDefault="008B236B" w:rsidP="00DD045B"/>
    <w:p w:rsidR="008B236B" w:rsidRDefault="008B236B" w:rsidP="00DD045B">
      <w:pPr>
        <w:spacing w:after="240"/>
        <w:jc w:val="right"/>
        <w:rPr>
          <w:i/>
        </w:rPr>
      </w:pPr>
    </w:p>
    <w:p w:rsidR="008B236B" w:rsidRDefault="008B236B" w:rsidP="00CA2E34">
      <w:pPr>
        <w:tabs>
          <w:tab w:val="left" w:pos="8355"/>
        </w:tabs>
        <w:spacing w:after="240"/>
        <w:rPr>
          <w:i/>
        </w:rPr>
      </w:pPr>
      <w:r>
        <w:rPr>
          <w:i/>
        </w:rPr>
        <w:tab/>
      </w:r>
    </w:p>
    <w:p w:rsidR="008B236B" w:rsidRDefault="008B236B" w:rsidP="00CA2E34">
      <w:pPr>
        <w:tabs>
          <w:tab w:val="left" w:pos="8355"/>
        </w:tabs>
        <w:spacing w:after="240"/>
        <w:rPr>
          <w:i/>
        </w:rPr>
      </w:pPr>
    </w:p>
    <w:p w:rsidR="008B236B" w:rsidRPr="006D0023" w:rsidRDefault="008B236B" w:rsidP="007914F2">
      <w:pPr>
        <w:rPr>
          <w:bCs/>
          <w:sz w:val="28"/>
          <w:szCs w:val="28"/>
          <w:lang w:eastAsia="en-US"/>
        </w:rPr>
      </w:pPr>
    </w:p>
    <w:sectPr w:rsidR="008B236B" w:rsidRPr="006D0023" w:rsidSect="00D6354A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236B" w:rsidRDefault="008B236B" w:rsidP="00E5135A">
      <w:r>
        <w:separator/>
      </w:r>
    </w:p>
  </w:endnote>
  <w:endnote w:type="continuationSeparator" w:id="0">
    <w:p w:rsidR="008B236B" w:rsidRDefault="008B236B" w:rsidP="00E513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506020202030204"/>
    <w:charset w:val="CC"/>
    <w:family w:val="swiss"/>
    <w:pitch w:val="variable"/>
    <w:sig w:usb0="00000287" w:usb1="00000800" w:usb2="00000000" w:usb3="00000000" w:csb0="000000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ourierNew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236B" w:rsidRDefault="008B236B">
    <w:pPr>
      <w:pStyle w:val="Footer"/>
      <w:jc w:val="center"/>
    </w:pPr>
    <w:fldSimple w:instr=" PAGE   \* MERGEFORMAT ">
      <w:r>
        <w:rPr>
          <w:noProof/>
        </w:rPr>
        <w:t>2</w:t>
      </w:r>
    </w:fldSimple>
  </w:p>
  <w:p w:rsidR="008B236B" w:rsidRDefault="008B236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236B" w:rsidRDefault="008B236B">
    <w:pPr>
      <w:pStyle w:val="Footer"/>
      <w:jc w:val="center"/>
    </w:pPr>
    <w:fldSimple w:instr=" PAGE   \* MERGEFORMAT ">
      <w:r>
        <w:rPr>
          <w:noProof/>
        </w:rPr>
        <w:t>57</w:t>
      </w:r>
    </w:fldSimple>
  </w:p>
  <w:p w:rsidR="008B236B" w:rsidRDefault="008B236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236B" w:rsidRDefault="008B236B" w:rsidP="00E5135A">
      <w:r>
        <w:separator/>
      </w:r>
    </w:p>
  </w:footnote>
  <w:footnote w:type="continuationSeparator" w:id="0">
    <w:p w:rsidR="008B236B" w:rsidRDefault="008B236B" w:rsidP="00E5135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00323AC"/>
    <w:multiLevelType w:val="hybridMultilevel"/>
    <w:tmpl w:val="4E6C11DA"/>
    <w:lvl w:ilvl="0" w:tplc="4F90A1A8">
      <w:start w:val="1"/>
      <w:numFmt w:val="decimal"/>
      <w:lvlText w:val="%1."/>
      <w:lvlJc w:val="left"/>
      <w:pPr>
        <w:ind w:left="899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61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5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1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  <w:rPr>
        <w:rFonts w:cs="Times New Roman"/>
      </w:rPr>
    </w:lvl>
  </w:abstractNum>
  <w:abstractNum w:abstractNumId="2">
    <w:nsid w:val="0C890735"/>
    <w:multiLevelType w:val="hybridMultilevel"/>
    <w:tmpl w:val="345E40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6F1B24"/>
    <w:multiLevelType w:val="hybridMultilevel"/>
    <w:tmpl w:val="0AE2F268"/>
    <w:lvl w:ilvl="0" w:tplc="0419000F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2A7336A"/>
    <w:multiLevelType w:val="hybridMultilevel"/>
    <w:tmpl w:val="6832A1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547035B"/>
    <w:multiLevelType w:val="multilevel"/>
    <w:tmpl w:val="2FEE437A"/>
    <w:lvl w:ilvl="0">
      <w:start w:val="1"/>
      <w:numFmt w:val="decimal"/>
      <w:lvlText w:val="%1."/>
      <w:lvlJc w:val="left"/>
      <w:pPr>
        <w:ind w:left="899" w:hanging="360"/>
      </w:pPr>
      <w:rPr>
        <w:rFonts w:cs="Times New Roman" w:hint="default"/>
      </w:rPr>
    </w:lvl>
    <w:lvl w:ilvl="1">
      <w:start w:val="6"/>
      <w:numFmt w:val="decimal"/>
      <w:isLgl/>
      <w:lvlText w:val="%1.%2."/>
      <w:lvlJc w:val="left"/>
      <w:pPr>
        <w:ind w:left="125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5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1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1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97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3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3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99" w:hanging="2160"/>
      </w:pPr>
      <w:rPr>
        <w:rFonts w:cs="Times New Roman" w:hint="default"/>
      </w:rPr>
    </w:lvl>
  </w:abstractNum>
  <w:abstractNum w:abstractNumId="6">
    <w:nsid w:val="176E1175"/>
    <w:multiLevelType w:val="multilevel"/>
    <w:tmpl w:val="D45C63F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cs="Times New Roman" w:hint="default"/>
      </w:rPr>
    </w:lvl>
  </w:abstractNum>
  <w:abstractNum w:abstractNumId="7">
    <w:nsid w:val="19C3029A"/>
    <w:multiLevelType w:val="hybridMultilevel"/>
    <w:tmpl w:val="A1DAA8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BE55DB2"/>
    <w:multiLevelType w:val="multilevel"/>
    <w:tmpl w:val="965E2694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9">
    <w:nsid w:val="1DAE429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>
    <w:nsid w:val="1E363970"/>
    <w:multiLevelType w:val="hybridMultilevel"/>
    <w:tmpl w:val="4FA61B12"/>
    <w:lvl w:ilvl="0" w:tplc="8C0297EA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DE5C3B"/>
    <w:multiLevelType w:val="multilevel"/>
    <w:tmpl w:val="35E0256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2">
    <w:nsid w:val="289469D0"/>
    <w:multiLevelType w:val="hybridMultilevel"/>
    <w:tmpl w:val="A3EAB6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0E5C38"/>
    <w:multiLevelType w:val="hybridMultilevel"/>
    <w:tmpl w:val="30384FD2"/>
    <w:lvl w:ilvl="0" w:tplc="94342B3E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6F9351E"/>
    <w:multiLevelType w:val="hybridMultilevel"/>
    <w:tmpl w:val="CEB0E9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D110AE"/>
    <w:multiLevelType w:val="hybridMultilevel"/>
    <w:tmpl w:val="29BA1F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900051C"/>
    <w:multiLevelType w:val="hybridMultilevel"/>
    <w:tmpl w:val="CC86ACE2"/>
    <w:lvl w:ilvl="0" w:tplc="7D08FC5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C850B27"/>
    <w:multiLevelType w:val="hybridMultilevel"/>
    <w:tmpl w:val="323EC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EFB5D5C"/>
    <w:multiLevelType w:val="hybridMultilevel"/>
    <w:tmpl w:val="0C6A7854"/>
    <w:lvl w:ilvl="0" w:tplc="B8EA6E82">
      <w:start w:val="1"/>
      <w:numFmt w:val="decimal"/>
      <w:lvlText w:val="%1)"/>
      <w:lvlJc w:val="left"/>
      <w:pPr>
        <w:ind w:left="60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445F2B1B"/>
    <w:multiLevelType w:val="hybridMultilevel"/>
    <w:tmpl w:val="6B74C7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E824AF"/>
    <w:multiLevelType w:val="hybridMultilevel"/>
    <w:tmpl w:val="26AA8D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63B055F"/>
    <w:multiLevelType w:val="multilevel"/>
    <w:tmpl w:val="4E56978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22">
    <w:nsid w:val="47832747"/>
    <w:multiLevelType w:val="multilevel"/>
    <w:tmpl w:val="25FA3E92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3">
    <w:nsid w:val="4B831D4C"/>
    <w:multiLevelType w:val="hybridMultilevel"/>
    <w:tmpl w:val="A6C210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EE57C8D"/>
    <w:multiLevelType w:val="hybridMultilevel"/>
    <w:tmpl w:val="5BFC2A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F164D98"/>
    <w:multiLevelType w:val="hybridMultilevel"/>
    <w:tmpl w:val="1F9CF988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26">
    <w:nsid w:val="50F34692"/>
    <w:multiLevelType w:val="hybridMultilevel"/>
    <w:tmpl w:val="721CFA12"/>
    <w:lvl w:ilvl="0" w:tplc="0419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27">
    <w:nsid w:val="52595C69"/>
    <w:multiLevelType w:val="hybridMultilevel"/>
    <w:tmpl w:val="6EB450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55543FB8"/>
    <w:multiLevelType w:val="multilevel"/>
    <w:tmpl w:val="1A14CBD8"/>
    <w:lvl w:ilvl="0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25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3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7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15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9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23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413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952" w:hanging="2160"/>
      </w:pPr>
      <w:rPr>
        <w:rFonts w:cs="Times New Roman" w:hint="default"/>
      </w:rPr>
    </w:lvl>
  </w:abstractNum>
  <w:abstractNum w:abstractNumId="29">
    <w:nsid w:val="57ED7719"/>
    <w:multiLevelType w:val="multilevel"/>
    <w:tmpl w:val="D1F4111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0">
    <w:nsid w:val="5D845965"/>
    <w:multiLevelType w:val="hybridMultilevel"/>
    <w:tmpl w:val="609E04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F261276"/>
    <w:multiLevelType w:val="singleLevel"/>
    <w:tmpl w:val="59545464"/>
    <w:lvl w:ilvl="0">
      <w:start w:val="1"/>
      <w:numFmt w:val="decimal"/>
      <w:lvlText w:val="%1."/>
      <w:legacy w:legacy="1" w:legacySpace="0" w:legacyIndent="233"/>
      <w:lvlJc w:val="left"/>
      <w:rPr>
        <w:rFonts w:ascii="Times New Roman" w:hAnsi="Times New Roman" w:cs="Times New Roman" w:hint="default"/>
        <w:b w:val="0"/>
      </w:rPr>
    </w:lvl>
  </w:abstractNum>
  <w:abstractNum w:abstractNumId="32">
    <w:nsid w:val="610E249E"/>
    <w:multiLevelType w:val="hybridMultilevel"/>
    <w:tmpl w:val="F40E5DCE"/>
    <w:lvl w:ilvl="0" w:tplc="7EE0BAB6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000000"/>
        <w:sz w:val="16"/>
        <w:effect w:val="none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6343409F"/>
    <w:multiLevelType w:val="hybridMultilevel"/>
    <w:tmpl w:val="1F626908"/>
    <w:lvl w:ilvl="0" w:tplc="F14C7C54">
      <w:start w:val="1"/>
      <w:numFmt w:val="decimal"/>
      <w:lvlText w:val="%1."/>
      <w:lvlJc w:val="left"/>
      <w:pPr>
        <w:ind w:left="48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  <w:rPr>
        <w:rFonts w:cs="Times New Roman"/>
      </w:rPr>
    </w:lvl>
  </w:abstractNum>
  <w:abstractNum w:abstractNumId="34">
    <w:nsid w:val="63462F33"/>
    <w:multiLevelType w:val="hybridMultilevel"/>
    <w:tmpl w:val="8B5E15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A162540"/>
    <w:multiLevelType w:val="hybridMultilevel"/>
    <w:tmpl w:val="0798B0A0"/>
    <w:lvl w:ilvl="0" w:tplc="6F5219B2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6">
    <w:nsid w:val="6BB83239"/>
    <w:multiLevelType w:val="multilevel"/>
    <w:tmpl w:val="D86C3C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37">
    <w:nsid w:val="6C636D6D"/>
    <w:multiLevelType w:val="hybridMultilevel"/>
    <w:tmpl w:val="978C53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6CE900DF"/>
    <w:multiLevelType w:val="hybridMultilevel"/>
    <w:tmpl w:val="4C3E3B32"/>
    <w:lvl w:ilvl="0" w:tplc="94342B3E">
      <w:start w:val="1"/>
      <w:numFmt w:val="bullet"/>
      <w:lvlText w:val="­"/>
      <w:lvlJc w:val="left"/>
      <w:pPr>
        <w:ind w:left="437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15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1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7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39">
    <w:nsid w:val="6E03435F"/>
    <w:multiLevelType w:val="hybridMultilevel"/>
    <w:tmpl w:val="4C862D5A"/>
    <w:lvl w:ilvl="0" w:tplc="59381264">
      <w:start w:val="1"/>
      <w:numFmt w:val="decimal"/>
      <w:lvlText w:val="%1."/>
      <w:lvlJc w:val="left"/>
      <w:pPr>
        <w:ind w:left="502" w:hanging="360"/>
      </w:pPr>
      <w:rPr>
        <w:rFonts w:cs="Times New Roman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0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2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4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6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8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0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2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42" w:hanging="180"/>
      </w:pPr>
      <w:rPr>
        <w:rFonts w:cs="Times New Roman"/>
      </w:rPr>
    </w:lvl>
  </w:abstractNum>
  <w:abstractNum w:abstractNumId="40">
    <w:nsid w:val="6F404044"/>
    <w:multiLevelType w:val="multilevel"/>
    <w:tmpl w:val="63CC0A8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125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3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7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15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9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23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413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952" w:hanging="2160"/>
      </w:pPr>
      <w:rPr>
        <w:rFonts w:cs="Times New Roman" w:hint="default"/>
      </w:rPr>
    </w:lvl>
  </w:abstractNum>
  <w:abstractNum w:abstractNumId="41">
    <w:nsid w:val="75A50F6B"/>
    <w:multiLevelType w:val="multilevel"/>
    <w:tmpl w:val="7B84E740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97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2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485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1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773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93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061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2232" w:hanging="2160"/>
      </w:pPr>
      <w:rPr>
        <w:rFonts w:cs="Times New Roman" w:hint="default"/>
      </w:rPr>
    </w:lvl>
  </w:abstractNum>
  <w:abstractNum w:abstractNumId="42">
    <w:nsid w:val="7CAC212E"/>
    <w:multiLevelType w:val="hybridMultilevel"/>
    <w:tmpl w:val="56DCA5EA"/>
    <w:lvl w:ilvl="0" w:tplc="7EE0BA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  <w:sz w:val="16"/>
        <w:effect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E083F5E"/>
    <w:multiLevelType w:val="hybridMultilevel"/>
    <w:tmpl w:val="8E92F6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5"/>
  </w:num>
  <w:num w:numId="4">
    <w:abstractNumId w:val="28"/>
  </w:num>
  <w:num w:numId="5">
    <w:abstractNumId w:val="42"/>
  </w:num>
  <w:num w:numId="6">
    <w:abstractNumId w:val="40"/>
  </w:num>
  <w:num w:numId="7">
    <w:abstractNumId w:val="31"/>
    <w:lvlOverride w:ilvl="0">
      <w:startOverride w:val="1"/>
    </w:lvlOverride>
  </w:num>
  <w:num w:numId="8">
    <w:abstractNumId w:val="39"/>
  </w:num>
  <w:num w:numId="9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</w:num>
  <w:num w:numId="11">
    <w:abstractNumId w:val="37"/>
  </w:num>
  <w:num w:numId="12">
    <w:abstractNumId w:val="38"/>
  </w:num>
  <w:num w:numId="13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7"/>
  </w:num>
  <w:num w:numId="16">
    <w:abstractNumId w:val="3"/>
  </w:num>
  <w:num w:numId="17">
    <w:abstractNumId w:val="33"/>
  </w:num>
  <w:num w:numId="18">
    <w:abstractNumId w:val="9"/>
  </w:num>
  <w:num w:numId="19">
    <w:abstractNumId w:val="35"/>
  </w:num>
  <w:num w:numId="20">
    <w:abstractNumId w:val="41"/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  <w:lvlOverride w:ilvl="0">
      <w:startOverride w:val="1"/>
    </w:lvlOverride>
  </w:num>
  <w:num w:numId="23">
    <w:abstractNumId w:val="13"/>
  </w:num>
  <w:num w:numId="24">
    <w:abstractNumId w:val="30"/>
  </w:num>
  <w:num w:numId="25">
    <w:abstractNumId w:val="27"/>
  </w:num>
  <w:num w:numId="26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</w:num>
  <w:num w:numId="29">
    <w:abstractNumId w:val="19"/>
  </w:num>
  <w:num w:numId="30">
    <w:abstractNumId w:val="6"/>
  </w:num>
  <w:num w:numId="31">
    <w:abstractNumId w:val="10"/>
  </w:num>
  <w:num w:numId="32">
    <w:abstractNumId w:val="29"/>
  </w:num>
  <w:num w:numId="33">
    <w:abstractNumId w:val="36"/>
  </w:num>
  <w:num w:numId="34">
    <w:abstractNumId w:val="8"/>
  </w:num>
  <w:num w:numId="35">
    <w:abstractNumId w:val="21"/>
  </w:num>
  <w:num w:numId="36">
    <w:abstractNumId w:val="11"/>
  </w:num>
  <w:num w:numId="37">
    <w:abstractNumId w:val="23"/>
  </w:num>
  <w:num w:numId="38">
    <w:abstractNumId w:val="12"/>
  </w:num>
  <w:num w:numId="39">
    <w:abstractNumId w:val="16"/>
  </w:num>
  <w:num w:numId="40">
    <w:abstractNumId w:val="2"/>
  </w:num>
  <w:num w:numId="41">
    <w:abstractNumId w:val="34"/>
  </w:num>
  <w:num w:numId="42">
    <w:abstractNumId w:val="14"/>
  </w:num>
  <w:num w:numId="43">
    <w:abstractNumId w:val="22"/>
  </w:num>
  <w:num w:numId="44">
    <w:abstractNumId w:val="4"/>
  </w:num>
  <w:num w:numId="45">
    <w:abstractNumId w:val="17"/>
  </w:num>
  <w:num w:numId="46">
    <w:abstractNumId w:val="24"/>
  </w:num>
  <w:num w:numId="47">
    <w:abstractNumId w:val="43"/>
  </w:num>
  <w:num w:numId="48">
    <w:abstractNumId w:val="15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06CA0"/>
    <w:rsid w:val="0000316E"/>
    <w:rsid w:val="00005245"/>
    <w:rsid w:val="0001028C"/>
    <w:rsid w:val="0001459C"/>
    <w:rsid w:val="0001721F"/>
    <w:rsid w:val="00023C14"/>
    <w:rsid w:val="00024982"/>
    <w:rsid w:val="00030E79"/>
    <w:rsid w:val="00031415"/>
    <w:rsid w:val="00035348"/>
    <w:rsid w:val="000405E5"/>
    <w:rsid w:val="00042B96"/>
    <w:rsid w:val="000445E6"/>
    <w:rsid w:val="000464F2"/>
    <w:rsid w:val="00052F73"/>
    <w:rsid w:val="00074BBC"/>
    <w:rsid w:val="00081BB8"/>
    <w:rsid w:val="00082F75"/>
    <w:rsid w:val="0008590E"/>
    <w:rsid w:val="000961BA"/>
    <w:rsid w:val="000965D2"/>
    <w:rsid w:val="000A1629"/>
    <w:rsid w:val="000A5357"/>
    <w:rsid w:val="000A62DA"/>
    <w:rsid w:val="000A7F99"/>
    <w:rsid w:val="000B16B8"/>
    <w:rsid w:val="000B5ED2"/>
    <w:rsid w:val="000B7E65"/>
    <w:rsid w:val="000C2132"/>
    <w:rsid w:val="000C33AD"/>
    <w:rsid w:val="000C69D7"/>
    <w:rsid w:val="000D0A5C"/>
    <w:rsid w:val="000D3BBE"/>
    <w:rsid w:val="000D557F"/>
    <w:rsid w:val="000D6789"/>
    <w:rsid w:val="000E036A"/>
    <w:rsid w:val="000E287B"/>
    <w:rsid w:val="000E4369"/>
    <w:rsid w:val="000F005A"/>
    <w:rsid w:val="000F2907"/>
    <w:rsid w:val="000F4D66"/>
    <w:rsid w:val="000F7FA6"/>
    <w:rsid w:val="0010531F"/>
    <w:rsid w:val="0010770B"/>
    <w:rsid w:val="00115BE4"/>
    <w:rsid w:val="00115E64"/>
    <w:rsid w:val="00121CA3"/>
    <w:rsid w:val="001231B3"/>
    <w:rsid w:val="0012517F"/>
    <w:rsid w:val="00132CAA"/>
    <w:rsid w:val="00134C71"/>
    <w:rsid w:val="001423D3"/>
    <w:rsid w:val="001423D8"/>
    <w:rsid w:val="00143C5C"/>
    <w:rsid w:val="00144377"/>
    <w:rsid w:val="001478DF"/>
    <w:rsid w:val="0015011C"/>
    <w:rsid w:val="00150C0C"/>
    <w:rsid w:val="0015309D"/>
    <w:rsid w:val="0015416F"/>
    <w:rsid w:val="00154DAD"/>
    <w:rsid w:val="00157E79"/>
    <w:rsid w:val="0016534A"/>
    <w:rsid w:val="00165E2D"/>
    <w:rsid w:val="00173E87"/>
    <w:rsid w:val="00175169"/>
    <w:rsid w:val="00177FC9"/>
    <w:rsid w:val="001931EA"/>
    <w:rsid w:val="001943E3"/>
    <w:rsid w:val="00195105"/>
    <w:rsid w:val="001A2AD9"/>
    <w:rsid w:val="001A5E0E"/>
    <w:rsid w:val="001A77D9"/>
    <w:rsid w:val="001B1B26"/>
    <w:rsid w:val="001B57E6"/>
    <w:rsid w:val="001B7228"/>
    <w:rsid w:val="001C4E0B"/>
    <w:rsid w:val="001D1452"/>
    <w:rsid w:val="001D1F0F"/>
    <w:rsid w:val="001E0203"/>
    <w:rsid w:val="001E0CC8"/>
    <w:rsid w:val="001E5DA5"/>
    <w:rsid w:val="001E6E11"/>
    <w:rsid w:val="001E77CD"/>
    <w:rsid w:val="002009A9"/>
    <w:rsid w:val="0020292D"/>
    <w:rsid w:val="00204E5E"/>
    <w:rsid w:val="002119BF"/>
    <w:rsid w:val="00211F55"/>
    <w:rsid w:val="002123F3"/>
    <w:rsid w:val="00220919"/>
    <w:rsid w:val="00225803"/>
    <w:rsid w:val="00227A00"/>
    <w:rsid w:val="00230707"/>
    <w:rsid w:val="00233E8A"/>
    <w:rsid w:val="00234F89"/>
    <w:rsid w:val="00235004"/>
    <w:rsid w:val="00236340"/>
    <w:rsid w:val="00240FD9"/>
    <w:rsid w:val="0024281D"/>
    <w:rsid w:val="00245B42"/>
    <w:rsid w:val="00246BCF"/>
    <w:rsid w:val="002509CF"/>
    <w:rsid w:val="00254FD5"/>
    <w:rsid w:val="002561A1"/>
    <w:rsid w:val="00264BC1"/>
    <w:rsid w:val="002658BB"/>
    <w:rsid w:val="002755CF"/>
    <w:rsid w:val="002761D2"/>
    <w:rsid w:val="00277155"/>
    <w:rsid w:val="002817C9"/>
    <w:rsid w:val="00286C2A"/>
    <w:rsid w:val="00287A8E"/>
    <w:rsid w:val="00287CE7"/>
    <w:rsid w:val="00293EAF"/>
    <w:rsid w:val="002A1964"/>
    <w:rsid w:val="002A4617"/>
    <w:rsid w:val="002B1E7F"/>
    <w:rsid w:val="002B5659"/>
    <w:rsid w:val="002C057C"/>
    <w:rsid w:val="002C2D28"/>
    <w:rsid w:val="002C498A"/>
    <w:rsid w:val="002D1D91"/>
    <w:rsid w:val="002D42EA"/>
    <w:rsid w:val="002D7912"/>
    <w:rsid w:val="002D7D22"/>
    <w:rsid w:val="002E6F49"/>
    <w:rsid w:val="002E79FA"/>
    <w:rsid w:val="002F1166"/>
    <w:rsid w:val="002F307A"/>
    <w:rsid w:val="002F4017"/>
    <w:rsid w:val="002F5930"/>
    <w:rsid w:val="0030095F"/>
    <w:rsid w:val="00302F16"/>
    <w:rsid w:val="003035B6"/>
    <w:rsid w:val="00304010"/>
    <w:rsid w:val="0030447F"/>
    <w:rsid w:val="00307587"/>
    <w:rsid w:val="0031234A"/>
    <w:rsid w:val="003147D3"/>
    <w:rsid w:val="0031585B"/>
    <w:rsid w:val="00316789"/>
    <w:rsid w:val="003169AD"/>
    <w:rsid w:val="00317F0C"/>
    <w:rsid w:val="00320F15"/>
    <w:rsid w:val="00322894"/>
    <w:rsid w:val="00323AB0"/>
    <w:rsid w:val="003256F5"/>
    <w:rsid w:val="003268D4"/>
    <w:rsid w:val="00331148"/>
    <w:rsid w:val="003371DD"/>
    <w:rsid w:val="00340C99"/>
    <w:rsid w:val="003425A0"/>
    <w:rsid w:val="003446A2"/>
    <w:rsid w:val="00344D37"/>
    <w:rsid w:val="00351F10"/>
    <w:rsid w:val="0035277A"/>
    <w:rsid w:val="00360C05"/>
    <w:rsid w:val="003667D6"/>
    <w:rsid w:val="00371B07"/>
    <w:rsid w:val="0037301C"/>
    <w:rsid w:val="00375CA0"/>
    <w:rsid w:val="00381C28"/>
    <w:rsid w:val="00384CDF"/>
    <w:rsid w:val="003A29F2"/>
    <w:rsid w:val="003A50B8"/>
    <w:rsid w:val="003A7ADD"/>
    <w:rsid w:val="003B5A71"/>
    <w:rsid w:val="003C030A"/>
    <w:rsid w:val="003D141E"/>
    <w:rsid w:val="003D2052"/>
    <w:rsid w:val="003D29C3"/>
    <w:rsid w:val="003D58EA"/>
    <w:rsid w:val="003D76F9"/>
    <w:rsid w:val="003E175A"/>
    <w:rsid w:val="003E2C5E"/>
    <w:rsid w:val="003E4267"/>
    <w:rsid w:val="003E502A"/>
    <w:rsid w:val="003F043A"/>
    <w:rsid w:val="003F085D"/>
    <w:rsid w:val="003F0EE6"/>
    <w:rsid w:val="003F4ADB"/>
    <w:rsid w:val="003F6605"/>
    <w:rsid w:val="003F7D41"/>
    <w:rsid w:val="004042F3"/>
    <w:rsid w:val="0040439D"/>
    <w:rsid w:val="0040626C"/>
    <w:rsid w:val="00414FEA"/>
    <w:rsid w:val="00415AA2"/>
    <w:rsid w:val="00416F0E"/>
    <w:rsid w:val="0041705D"/>
    <w:rsid w:val="00417C8D"/>
    <w:rsid w:val="004200FF"/>
    <w:rsid w:val="00422384"/>
    <w:rsid w:val="00425AF4"/>
    <w:rsid w:val="00425BA8"/>
    <w:rsid w:val="00426523"/>
    <w:rsid w:val="0042796F"/>
    <w:rsid w:val="00431014"/>
    <w:rsid w:val="0043417E"/>
    <w:rsid w:val="00434A7C"/>
    <w:rsid w:val="00446D55"/>
    <w:rsid w:val="0045553B"/>
    <w:rsid w:val="00456CFC"/>
    <w:rsid w:val="004645DF"/>
    <w:rsid w:val="0046646F"/>
    <w:rsid w:val="00466EE5"/>
    <w:rsid w:val="004709C1"/>
    <w:rsid w:val="00470B7B"/>
    <w:rsid w:val="00471431"/>
    <w:rsid w:val="00473805"/>
    <w:rsid w:val="00475E96"/>
    <w:rsid w:val="00477D04"/>
    <w:rsid w:val="00481023"/>
    <w:rsid w:val="004819BB"/>
    <w:rsid w:val="00485122"/>
    <w:rsid w:val="00485B61"/>
    <w:rsid w:val="0049081D"/>
    <w:rsid w:val="00491451"/>
    <w:rsid w:val="00491E97"/>
    <w:rsid w:val="00497305"/>
    <w:rsid w:val="004A2B96"/>
    <w:rsid w:val="004A4EA3"/>
    <w:rsid w:val="004A5FC6"/>
    <w:rsid w:val="004A7F1F"/>
    <w:rsid w:val="004B0F82"/>
    <w:rsid w:val="004B1161"/>
    <w:rsid w:val="004B2239"/>
    <w:rsid w:val="004B37AB"/>
    <w:rsid w:val="004B7E70"/>
    <w:rsid w:val="004C22D0"/>
    <w:rsid w:val="004C2E1C"/>
    <w:rsid w:val="004C4573"/>
    <w:rsid w:val="004C601A"/>
    <w:rsid w:val="004D04FD"/>
    <w:rsid w:val="004E028E"/>
    <w:rsid w:val="004E1234"/>
    <w:rsid w:val="004E2B4F"/>
    <w:rsid w:val="004F1713"/>
    <w:rsid w:val="004F4857"/>
    <w:rsid w:val="00500201"/>
    <w:rsid w:val="00500725"/>
    <w:rsid w:val="0050118A"/>
    <w:rsid w:val="00502408"/>
    <w:rsid w:val="0051292C"/>
    <w:rsid w:val="00513BDA"/>
    <w:rsid w:val="005144F8"/>
    <w:rsid w:val="0052056F"/>
    <w:rsid w:val="00526E51"/>
    <w:rsid w:val="0053359A"/>
    <w:rsid w:val="00533C25"/>
    <w:rsid w:val="005361A8"/>
    <w:rsid w:val="00536EB1"/>
    <w:rsid w:val="005461C6"/>
    <w:rsid w:val="00557E12"/>
    <w:rsid w:val="005607B0"/>
    <w:rsid w:val="005724C4"/>
    <w:rsid w:val="00572C65"/>
    <w:rsid w:val="00577724"/>
    <w:rsid w:val="00577D2C"/>
    <w:rsid w:val="00580583"/>
    <w:rsid w:val="005864D0"/>
    <w:rsid w:val="005904D1"/>
    <w:rsid w:val="00590BFA"/>
    <w:rsid w:val="0059318A"/>
    <w:rsid w:val="00593A89"/>
    <w:rsid w:val="005D4903"/>
    <w:rsid w:val="005D72F2"/>
    <w:rsid w:val="005E061A"/>
    <w:rsid w:val="005E49AB"/>
    <w:rsid w:val="005E5539"/>
    <w:rsid w:val="005E7783"/>
    <w:rsid w:val="005F516B"/>
    <w:rsid w:val="005F69E1"/>
    <w:rsid w:val="00604B11"/>
    <w:rsid w:val="006063CD"/>
    <w:rsid w:val="006135F1"/>
    <w:rsid w:val="006147B4"/>
    <w:rsid w:val="00614DB0"/>
    <w:rsid w:val="00615C01"/>
    <w:rsid w:val="0062152A"/>
    <w:rsid w:val="006224B2"/>
    <w:rsid w:val="006309BF"/>
    <w:rsid w:val="00631887"/>
    <w:rsid w:val="00634287"/>
    <w:rsid w:val="00643D1B"/>
    <w:rsid w:val="0065464F"/>
    <w:rsid w:val="00657BAD"/>
    <w:rsid w:val="00660710"/>
    <w:rsid w:val="0066114A"/>
    <w:rsid w:val="006658AF"/>
    <w:rsid w:val="00671D16"/>
    <w:rsid w:val="00681892"/>
    <w:rsid w:val="00685D07"/>
    <w:rsid w:val="006876E0"/>
    <w:rsid w:val="00690244"/>
    <w:rsid w:val="00691EB4"/>
    <w:rsid w:val="00693630"/>
    <w:rsid w:val="006A1FA5"/>
    <w:rsid w:val="006A2FDC"/>
    <w:rsid w:val="006A5B9C"/>
    <w:rsid w:val="006B38D0"/>
    <w:rsid w:val="006B4912"/>
    <w:rsid w:val="006C0008"/>
    <w:rsid w:val="006C152F"/>
    <w:rsid w:val="006C38C0"/>
    <w:rsid w:val="006C4603"/>
    <w:rsid w:val="006C5F0C"/>
    <w:rsid w:val="006C6795"/>
    <w:rsid w:val="006D0023"/>
    <w:rsid w:val="006D25D8"/>
    <w:rsid w:val="006D4174"/>
    <w:rsid w:val="006D49F3"/>
    <w:rsid w:val="006D5F08"/>
    <w:rsid w:val="006D6769"/>
    <w:rsid w:val="006E00C2"/>
    <w:rsid w:val="006E10D0"/>
    <w:rsid w:val="006E44D7"/>
    <w:rsid w:val="006E4C33"/>
    <w:rsid w:val="006E5D69"/>
    <w:rsid w:val="006E6C33"/>
    <w:rsid w:val="006F16D2"/>
    <w:rsid w:val="006F2035"/>
    <w:rsid w:val="006F5BDB"/>
    <w:rsid w:val="00704A91"/>
    <w:rsid w:val="007074F3"/>
    <w:rsid w:val="00710050"/>
    <w:rsid w:val="0072010C"/>
    <w:rsid w:val="007204CE"/>
    <w:rsid w:val="00722238"/>
    <w:rsid w:val="007234FB"/>
    <w:rsid w:val="00726541"/>
    <w:rsid w:val="0072720F"/>
    <w:rsid w:val="00727355"/>
    <w:rsid w:val="00727C02"/>
    <w:rsid w:val="007303E1"/>
    <w:rsid w:val="00730C49"/>
    <w:rsid w:val="007312F6"/>
    <w:rsid w:val="00731879"/>
    <w:rsid w:val="007332C6"/>
    <w:rsid w:val="00737D02"/>
    <w:rsid w:val="00741650"/>
    <w:rsid w:val="00745214"/>
    <w:rsid w:val="00745548"/>
    <w:rsid w:val="00745A5A"/>
    <w:rsid w:val="00746559"/>
    <w:rsid w:val="0075255B"/>
    <w:rsid w:val="00754179"/>
    <w:rsid w:val="00754CFB"/>
    <w:rsid w:val="00760117"/>
    <w:rsid w:val="007621D8"/>
    <w:rsid w:val="00762F1A"/>
    <w:rsid w:val="00765A77"/>
    <w:rsid w:val="00766EC3"/>
    <w:rsid w:val="00767E63"/>
    <w:rsid w:val="00774E99"/>
    <w:rsid w:val="00776D79"/>
    <w:rsid w:val="00784ABA"/>
    <w:rsid w:val="00785A6C"/>
    <w:rsid w:val="00786CA8"/>
    <w:rsid w:val="00787E01"/>
    <w:rsid w:val="00787F1B"/>
    <w:rsid w:val="007914F2"/>
    <w:rsid w:val="007926D1"/>
    <w:rsid w:val="0079340F"/>
    <w:rsid w:val="00794A2E"/>
    <w:rsid w:val="007978CF"/>
    <w:rsid w:val="007A0A65"/>
    <w:rsid w:val="007A3FFC"/>
    <w:rsid w:val="007A58AF"/>
    <w:rsid w:val="007B1F5C"/>
    <w:rsid w:val="007B2EC2"/>
    <w:rsid w:val="007B3C2D"/>
    <w:rsid w:val="007B7534"/>
    <w:rsid w:val="007C0AD6"/>
    <w:rsid w:val="007C35FE"/>
    <w:rsid w:val="007C6E1C"/>
    <w:rsid w:val="007C79E6"/>
    <w:rsid w:val="007D02F7"/>
    <w:rsid w:val="007D264C"/>
    <w:rsid w:val="007D46A6"/>
    <w:rsid w:val="007D47DD"/>
    <w:rsid w:val="007E68C6"/>
    <w:rsid w:val="007E7388"/>
    <w:rsid w:val="007E774F"/>
    <w:rsid w:val="007F05B7"/>
    <w:rsid w:val="007F289C"/>
    <w:rsid w:val="00803712"/>
    <w:rsid w:val="0081700C"/>
    <w:rsid w:val="00820E6D"/>
    <w:rsid w:val="00832C25"/>
    <w:rsid w:val="0083459A"/>
    <w:rsid w:val="008432CE"/>
    <w:rsid w:val="00844A2F"/>
    <w:rsid w:val="00847264"/>
    <w:rsid w:val="0085304F"/>
    <w:rsid w:val="00853EB1"/>
    <w:rsid w:val="008542D0"/>
    <w:rsid w:val="00855AB8"/>
    <w:rsid w:val="008563EC"/>
    <w:rsid w:val="00863260"/>
    <w:rsid w:val="0086398F"/>
    <w:rsid w:val="00865B2C"/>
    <w:rsid w:val="0087129F"/>
    <w:rsid w:val="00871BC8"/>
    <w:rsid w:val="0087519B"/>
    <w:rsid w:val="00875747"/>
    <w:rsid w:val="008831E8"/>
    <w:rsid w:val="00883210"/>
    <w:rsid w:val="00884891"/>
    <w:rsid w:val="00887526"/>
    <w:rsid w:val="00890368"/>
    <w:rsid w:val="00891E65"/>
    <w:rsid w:val="0089366E"/>
    <w:rsid w:val="008939C0"/>
    <w:rsid w:val="0089481D"/>
    <w:rsid w:val="008A16A0"/>
    <w:rsid w:val="008A1F40"/>
    <w:rsid w:val="008A2AA4"/>
    <w:rsid w:val="008A3E96"/>
    <w:rsid w:val="008A7DA8"/>
    <w:rsid w:val="008B0BD0"/>
    <w:rsid w:val="008B236B"/>
    <w:rsid w:val="008B42C2"/>
    <w:rsid w:val="008B620B"/>
    <w:rsid w:val="008B7FA3"/>
    <w:rsid w:val="008C368C"/>
    <w:rsid w:val="008C7125"/>
    <w:rsid w:val="008C7FE8"/>
    <w:rsid w:val="008D145C"/>
    <w:rsid w:val="008D4A9A"/>
    <w:rsid w:val="008E2D08"/>
    <w:rsid w:val="008E36A4"/>
    <w:rsid w:val="008E5987"/>
    <w:rsid w:val="008E76FA"/>
    <w:rsid w:val="008F48DD"/>
    <w:rsid w:val="00902EE6"/>
    <w:rsid w:val="00902EF7"/>
    <w:rsid w:val="0090341B"/>
    <w:rsid w:val="009047F9"/>
    <w:rsid w:val="00905EC8"/>
    <w:rsid w:val="00906CA0"/>
    <w:rsid w:val="00920B17"/>
    <w:rsid w:val="00922D41"/>
    <w:rsid w:val="00923010"/>
    <w:rsid w:val="00923D22"/>
    <w:rsid w:val="00930D3E"/>
    <w:rsid w:val="009318B3"/>
    <w:rsid w:val="00933588"/>
    <w:rsid w:val="009344C7"/>
    <w:rsid w:val="00937444"/>
    <w:rsid w:val="00937446"/>
    <w:rsid w:val="009404FD"/>
    <w:rsid w:val="00940D4B"/>
    <w:rsid w:val="00945A14"/>
    <w:rsid w:val="00951689"/>
    <w:rsid w:val="00951A87"/>
    <w:rsid w:val="00952765"/>
    <w:rsid w:val="0096018C"/>
    <w:rsid w:val="00962D16"/>
    <w:rsid w:val="00963022"/>
    <w:rsid w:val="00965FF5"/>
    <w:rsid w:val="00966EEE"/>
    <w:rsid w:val="00971A03"/>
    <w:rsid w:val="00977754"/>
    <w:rsid w:val="00984134"/>
    <w:rsid w:val="009845F0"/>
    <w:rsid w:val="009908EE"/>
    <w:rsid w:val="00991D33"/>
    <w:rsid w:val="00993764"/>
    <w:rsid w:val="00995F94"/>
    <w:rsid w:val="009A182B"/>
    <w:rsid w:val="009A1F88"/>
    <w:rsid w:val="009A3174"/>
    <w:rsid w:val="009A5286"/>
    <w:rsid w:val="009A6D2E"/>
    <w:rsid w:val="009B0EB9"/>
    <w:rsid w:val="009B2108"/>
    <w:rsid w:val="009B3C2F"/>
    <w:rsid w:val="009B5FCE"/>
    <w:rsid w:val="009C0781"/>
    <w:rsid w:val="009C4547"/>
    <w:rsid w:val="009C4688"/>
    <w:rsid w:val="009C5D05"/>
    <w:rsid w:val="009C7152"/>
    <w:rsid w:val="009D0516"/>
    <w:rsid w:val="009D0D8E"/>
    <w:rsid w:val="009D4E6A"/>
    <w:rsid w:val="009E029F"/>
    <w:rsid w:val="009E0C3D"/>
    <w:rsid w:val="009E67B4"/>
    <w:rsid w:val="009E6A8F"/>
    <w:rsid w:val="009F03B0"/>
    <w:rsid w:val="009F0B93"/>
    <w:rsid w:val="00A0578D"/>
    <w:rsid w:val="00A05BAE"/>
    <w:rsid w:val="00A12D87"/>
    <w:rsid w:val="00A1711F"/>
    <w:rsid w:val="00A1725D"/>
    <w:rsid w:val="00A21E5E"/>
    <w:rsid w:val="00A2384E"/>
    <w:rsid w:val="00A25D55"/>
    <w:rsid w:val="00A277A1"/>
    <w:rsid w:val="00A31C62"/>
    <w:rsid w:val="00A36FF5"/>
    <w:rsid w:val="00A4259B"/>
    <w:rsid w:val="00A42A00"/>
    <w:rsid w:val="00A508C1"/>
    <w:rsid w:val="00A51DEA"/>
    <w:rsid w:val="00A6768D"/>
    <w:rsid w:val="00A700E4"/>
    <w:rsid w:val="00A70545"/>
    <w:rsid w:val="00A833A2"/>
    <w:rsid w:val="00A83C6E"/>
    <w:rsid w:val="00A93083"/>
    <w:rsid w:val="00A94DAC"/>
    <w:rsid w:val="00A969BC"/>
    <w:rsid w:val="00AA0D93"/>
    <w:rsid w:val="00AB086E"/>
    <w:rsid w:val="00AB0ED5"/>
    <w:rsid w:val="00AB4E85"/>
    <w:rsid w:val="00AC4591"/>
    <w:rsid w:val="00AD67CA"/>
    <w:rsid w:val="00AE1EBB"/>
    <w:rsid w:val="00AE2AEE"/>
    <w:rsid w:val="00AE5ED0"/>
    <w:rsid w:val="00AE6E0A"/>
    <w:rsid w:val="00AF0A54"/>
    <w:rsid w:val="00AF44E8"/>
    <w:rsid w:val="00AF6B20"/>
    <w:rsid w:val="00B02762"/>
    <w:rsid w:val="00B03DB8"/>
    <w:rsid w:val="00B04241"/>
    <w:rsid w:val="00B067F8"/>
    <w:rsid w:val="00B154F1"/>
    <w:rsid w:val="00B15DF3"/>
    <w:rsid w:val="00B16032"/>
    <w:rsid w:val="00B16339"/>
    <w:rsid w:val="00B24B08"/>
    <w:rsid w:val="00B26958"/>
    <w:rsid w:val="00B275E0"/>
    <w:rsid w:val="00B3259C"/>
    <w:rsid w:val="00B330BC"/>
    <w:rsid w:val="00B34F3B"/>
    <w:rsid w:val="00B3615D"/>
    <w:rsid w:val="00B41CB2"/>
    <w:rsid w:val="00B44045"/>
    <w:rsid w:val="00B4766D"/>
    <w:rsid w:val="00B52803"/>
    <w:rsid w:val="00B54253"/>
    <w:rsid w:val="00B639A5"/>
    <w:rsid w:val="00B66B15"/>
    <w:rsid w:val="00B66F89"/>
    <w:rsid w:val="00B72480"/>
    <w:rsid w:val="00B72C05"/>
    <w:rsid w:val="00B82A53"/>
    <w:rsid w:val="00B835F6"/>
    <w:rsid w:val="00B857E6"/>
    <w:rsid w:val="00B8582E"/>
    <w:rsid w:val="00B85FDC"/>
    <w:rsid w:val="00B90A7E"/>
    <w:rsid w:val="00B93255"/>
    <w:rsid w:val="00B93591"/>
    <w:rsid w:val="00BA0305"/>
    <w:rsid w:val="00BA2CA8"/>
    <w:rsid w:val="00BA3772"/>
    <w:rsid w:val="00BA3E3E"/>
    <w:rsid w:val="00BA4A61"/>
    <w:rsid w:val="00BB683F"/>
    <w:rsid w:val="00BC32C7"/>
    <w:rsid w:val="00BC4132"/>
    <w:rsid w:val="00BD36D5"/>
    <w:rsid w:val="00BD723E"/>
    <w:rsid w:val="00BD774B"/>
    <w:rsid w:val="00BE0461"/>
    <w:rsid w:val="00BE335B"/>
    <w:rsid w:val="00BE4779"/>
    <w:rsid w:val="00BE498C"/>
    <w:rsid w:val="00BF0A48"/>
    <w:rsid w:val="00BF1CD0"/>
    <w:rsid w:val="00BF4929"/>
    <w:rsid w:val="00BF72BD"/>
    <w:rsid w:val="00C05ACC"/>
    <w:rsid w:val="00C07A94"/>
    <w:rsid w:val="00C1074D"/>
    <w:rsid w:val="00C1292C"/>
    <w:rsid w:val="00C13D43"/>
    <w:rsid w:val="00C1679F"/>
    <w:rsid w:val="00C169CE"/>
    <w:rsid w:val="00C172AF"/>
    <w:rsid w:val="00C17C2A"/>
    <w:rsid w:val="00C17D6E"/>
    <w:rsid w:val="00C231A5"/>
    <w:rsid w:val="00C24847"/>
    <w:rsid w:val="00C252E2"/>
    <w:rsid w:val="00C2691D"/>
    <w:rsid w:val="00C26A08"/>
    <w:rsid w:val="00C32015"/>
    <w:rsid w:val="00C332C2"/>
    <w:rsid w:val="00C33EC2"/>
    <w:rsid w:val="00C4148A"/>
    <w:rsid w:val="00C427EE"/>
    <w:rsid w:val="00C45B03"/>
    <w:rsid w:val="00C54647"/>
    <w:rsid w:val="00C55468"/>
    <w:rsid w:val="00C57B86"/>
    <w:rsid w:val="00C64E43"/>
    <w:rsid w:val="00C74B0E"/>
    <w:rsid w:val="00C74E14"/>
    <w:rsid w:val="00C77022"/>
    <w:rsid w:val="00C82C0F"/>
    <w:rsid w:val="00C8627A"/>
    <w:rsid w:val="00C867DC"/>
    <w:rsid w:val="00C87E71"/>
    <w:rsid w:val="00C901AE"/>
    <w:rsid w:val="00C9021B"/>
    <w:rsid w:val="00C916DA"/>
    <w:rsid w:val="00C92BFC"/>
    <w:rsid w:val="00C92DBA"/>
    <w:rsid w:val="00C9441F"/>
    <w:rsid w:val="00C97947"/>
    <w:rsid w:val="00CA165A"/>
    <w:rsid w:val="00CA2378"/>
    <w:rsid w:val="00CA2E34"/>
    <w:rsid w:val="00CA382E"/>
    <w:rsid w:val="00CA6500"/>
    <w:rsid w:val="00CB2DCF"/>
    <w:rsid w:val="00CB4929"/>
    <w:rsid w:val="00CB5F44"/>
    <w:rsid w:val="00CC75A6"/>
    <w:rsid w:val="00CC7F88"/>
    <w:rsid w:val="00CD28B7"/>
    <w:rsid w:val="00CD4D0B"/>
    <w:rsid w:val="00CD51A5"/>
    <w:rsid w:val="00CD7740"/>
    <w:rsid w:val="00CE15F0"/>
    <w:rsid w:val="00CE216A"/>
    <w:rsid w:val="00CE33E8"/>
    <w:rsid w:val="00CE4DAD"/>
    <w:rsid w:val="00CE4E8B"/>
    <w:rsid w:val="00CF07EC"/>
    <w:rsid w:val="00CF152F"/>
    <w:rsid w:val="00CF1BE0"/>
    <w:rsid w:val="00CF3268"/>
    <w:rsid w:val="00CF367F"/>
    <w:rsid w:val="00CF373F"/>
    <w:rsid w:val="00CF3E60"/>
    <w:rsid w:val="00D07C0C"/>
    <w:rsid w:val="00D10828"/>
    <w:rsid w:val="00D10893"/>
    <w:rsid w:val="00D11279"/>
    <w:rsid w:val="00D121F2"/>
    <w:rsid w:val="00D14DE9"/>
    <w:rsid w:val="00D177D2"/>
    <w:rsid w:val="00D222F5"/>
    <w:rsid w:val="00D23EED"/>
    <w:rsid w:val="00D259C3"/>
    <w:rsid w:val="00D266E9"/>
    <w:rsid w:val="00D26E1F"/>
    <w:rsid w:val="00D30393"/>
    <w:rsid w:val="00D314E2"/>
    <w:rsid w:val="00D33AB5"/>
    <w:rsid w:val="00D347E1"/>
    <w:rsid w:val="00D3493D"/>
    <w:rsid w:val="00D424B2"/>
    <w:rsid w:val="00D43992"/>
    <w:rsid w:val="00D55257"/>
    <w:rsid w:val="00D620B4"/>
    <w:rsid w:val="00D6354A"/>
    <w:rsid w:val="00D67C1E"/>
    <w:rsid w:val="00D73E16"/>
    <w:rsid w:val="00D743AD"/>
    <w:rsid w:val="00D769C6"/>
    <w:rsid w:val="00D911F1"/>
    <w:rsid w:val="00D963F1"/>
    <w:rsid w:val="00DA2377"/>
    <w:rsid w:val="00DA4C76"/>
    <w:rsid w:val="00DB4617"/>
    <w:rsid w:val="00DB791C"/>
    <w:rsid w:val="00DC4EB6"/>
    <w:rsid w:val="00DC748A"/>
    <w:rsid w:val="00DD045B"/>
    <w:rsid w:val="00DD128D"/>
    <w:rsid w:val="00DD6B5D"/>
    <w:rsid w:val="00DE1328"/>
    <w:rsid w:val="00DE19C9"/>
    <w:rsid w:val="00DE1CBF"/>
    <w:rsid w:val="00DE2ADB"/>
    <w:rsid w:val="00DE37AD"/>
    <w:rsid w:val="00DE38FF"/>
    <w:rsid w:val="00DE3E63"/>
    <w:rsid w:val="00DF2453"/>
    <w:rsid w:val="00DF71CB"/>
    <w:rsid w:val="00DF7C88"/>
    <w:rsid w:val="00E066E0"/>
    <w:rsid w:val="00E1242F"/>
    <w:rsid w:val="00E16DA1"/>
    <w:rsid w:val="00E179EE"/>
    <w:rsid w:val="00E20BAF"/>
    <w:rsid w:val="00E21D11"/>
    <w:rsid w:val="00E227A2"/>
    <w:rsid w:val="00E2343E"/>
    <w:rsid w:val="00E24CD5"/>
    <w:rsid w:val="00E2622E"/>
    <w:rsid w:val="00E27B3F"/>
    <w:rsid w:val="00E307C9"/>
    <w:rsid w:val="00E30C87"/>
    <w:rsid w:val="00E32F67"/>
    <w:rsid w:val="00E33551"/>
    <w:rsid w:val="00E35C80"/>
    <w:rsid w:val="00E36718"/>
    <w:rsid w:val="00E3771C"/>
    <w:rsid w:val="00E437A0"/>
    <w:rsid w:val="00E477C3"/>
    <w:rsid w:val="00E5135A"/>
    <w:rsid w:val="00E53D99"/>
    <w:rsid w:val="00E5660A"/>
    <w:rsid w:val="00E57442"/>
    <w:rsid w:val="00E61CBB"/>
    <w:rsid w:val="00E6374C"/>
    <w:rsid w:val="00E6504A"/>
    <w:rsid w:val="00E65F95"/>
    <w:rsid w:val="00E71261"/>
    <w:rsid w:val="00E723E8"/>
    <w:rsid w:val="00E74F02"/>
    <w:rsid w:val="00E7768C"/>
    <w:rsid w:val="00E80168"/>
    <w:rsid w:val="00E808B0"/>
    <w:rsid w:val="00E81EEE"/>
    <w:rsid w:val="00E821A7"/>
    <w:rsid w:val="00E828DB"/>
    <w:rsid w:val="00E83CA9"/>
    <w:rsid w:val="00E909C2"/>
    <w:rsid w:val="00EA064D"/>
    <w:rsid w:val="00EA2271"/>
    <w:rsid w:val="00EA2A56"/>
    <w:rsid w:val="00EA2FAE"/>
    <w:rsid w:val="00EA39B9"/>
    <w:rsid w:val="00EB19A2"/>
    <w:rsid w:val="00EB3035"/>
    <w:rsid w:val="00EB3667"/>
    <w:rsid w:val="00EB3C9B"/>
    <w:rsid w:val="00EB4F83"/>
    <w:rsid w:val="00EB5779"/>
    <w:rsid w:val="00EC4DE0"/>
    <w:rsid w:val="00EC61AB"/>
    <w:rsid w:val="00EC6279"/>
    <w:rsid w:val="00EC6E27"/>
    <w:rsid w:val="00EC76EB"/>
    <w:rsid w:val="00ED1FB7"/>
    <w:rsid w:val="00ED6AF7"/>
    <w:rsid w:val="00ED7B2C"/>
    <w:rsid w:val="00EE657E"/>
    <w:rsid w:val="00EE6F64"/>
    <w:rsid w:val="00EF022A"/>
    <w:rsid w:val="00EF2A0E"/>
    <w:rsid w:val="00EF3EAE"/>
    <w:rsid w:val="00EF427A"/>
    <w:rsid w:val="00EF4D3B"/>
    <w:rsid w:val="00F015F8"/>
    <w:rsid w:val="00F0458C"/>
    <w:rsid w:val="00F0659E"/>
    <w:rsid w:val="00F06D53"/>
    <w:rsid w:val="00F10E44"/>
    <w:rsid w:val="00F14F3F"/>
    <w:rsid w:val="00F1615F"/>
    <w:rsid w:val="00F208D0"/>
    <w:rsid w:val="00F215FA"/>
    <w:rsid w:val="00F224A1"/>
    <w:rsid w:val="00F23912"/>
    <w:rsid w:val="00F27038"/>
    <w:rsid w:val="00F30458"/>
    <w:rsid w:val="00F30474"/>
    <w:rsid w:val="00F33378"/>
    <w:rsid w:val="00F34A93"/>
    <w:rsid w:val="00F35EB7"/>
    <w:rsid w:val="00F43B95"/>
    <w:rsid w:val="00F46860"/>
    <w:rsid w:val="00F47BA0"/>
    <w:rsid w:val="00F501B7"/>
    <w:rsid w:val="00F53079"/>
    <w:rsid w:val="00F635E4"/>
    <w:rsid w:val="00F677AF"/>
    <w:rsid w:val="00F678B2"/>
    <w:rsid w:val="00F71292"/>
    <w:rsid w:val="00F7163F"/>
    <w:rsid w:val="00F777AB"/>
    <w:rsid w:val="00F857DA"/>
    <w:rsid w:val="00F85ED1"/>
    <w:rsid w:val="00F875F0"/>
    <w:rsid w:val="00F906AF"/>
    <w:rsid w:val="00F91D34"/>
    <w:rsid w:val="00F92048"/>
    <w:rsid w:val="00F94B60"/>
    <w:rsid w:val="00FA32D6"/>
    <w:rsid w:val="00FA4F6F"/>
    <w:rsid w:val="00FA557D"/>
    <w:rsid w:val="00FB5356"/>
    <w:rsid w:val="00FC24A9"/>
    <w:rsid w:val="00FC5BF2"/>
    <w:rsid w:val="00FD2837"/>
    <w:rsid w:val="00FD51CD"/>
    <w:rsid w:val="00FD623D"/>
    <w:rsid w:val="00FD7D24"/>
    <w:rsid w:val="00FE148C"/>
    <w:rsid w:val="00FE16F6"/>
    <w:rsid w:val="00FE1B8E"/>
    <w:rsid w:val="00FE76E3"/>
    <w:rsid w:val="00FF0374"/>
    <w:rsid w:val="00FF0F53"/>
    <w:rsid w:val="00FF7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0" w:qFormat="1"/>
    <w:lsdException w:name="heading 8" w:semiHidden="0" w:uiPriority="0" w:unhideWhenUsed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A8F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77754"/>
    <w:pPr>
      <w:keepNext/>
      <w:keepLines/>
      <w:spacing w:before="48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D045B"/>
    <w:pPr>
      <w:keepNext/>
      <w:spacing w:before="240" w:after="60" w:line="276" w:lineRule="auto"/>
      <w:outlineLvl w:val="1"/>
    </w:pPr>
    <w:rPr>
      <w:rFonts w:ascii="Arial" w:eastAsia="Calibri" w:hAnsi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D045B"/>
    <w:pPr>
      <w:keepNext/>
      <w:spacing w:before="240" w:after="60" w:line="276" w:lineRule="auto"/>
      <w:outlineLvl w:val="2"/>
    </w:pPr>
    <w:rPr>
      <w:rFonts w:ascii="Arial" w:eastAsia="Calibri" w:hAnsi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ED7B2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locked/>
    <w:rsid w:val="00ED7B2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DD045B"/>
    <w:pPr>
      <w:spacing w:before="240" w:after="60" w:line="276" w:lineRule="auto"/>
      <w:outlineLvl w:val="7"/>
    </w:pPr>
    <w:rPr>
      <w:rFonts w:eastAsia="Calibri"/>
      <w:i/>
      <w:iCs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77754"/>
    <w:rPr>
      <w:rFonts w:ascii="Cambria" w:hAnsi="Cambria"/>
      <w:b/>
      <w:color w:val="365F91"/>
      <w:sz w:val="28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DD045B"/>
    <w:rPr>
      <w:rFonts w:ascii="Arial" w:hAnsi="Arial"/>
      <w:b/>
      <w:i/>
      <w:sz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DD045B"/>
    <w:rPr>
      <w:rFonts w:ascii="Arial" w:hAnsi="Arial"/>
      <w:b/>
      <w:sz w:val="26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ED7B2C"/>
    <w:rPr>
      <w:rFonts w:ascii="Calibri" w:hAnsi="Calibri"/>
      <w:b/>
      <w:i/>
      <w:sz w:val="26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ED7B2C"/>
    <w:rPr>
      <w:rFonts w:ascii="Calibri" w:hAnsi="Calibri"/>
      <w:b/>
      <w:sz w:val="22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DD045B"/>
    <w:rPr>
      <w:rFonts w:ascii="Times New Roman" w:hAnsi="Times New Roman"/>
      <w:i/>
      <w:sz w:val="24"/>
    </w:rPr>
  </w:style>
  <w:style w:type="character" w:styleId="Strong">
    <w:name w:val="Strong"/>
    <w:basedOn w:val="DefaultParagraphFont"/>
    <w:uiPriority w:val="99"/>
    <w:qFormat/>
    <w:rsid w:val="00F7163F"/>
    <w:rPr>
      <w:rFonts w:cs="Times New Roman"/>
      <w:b/>
    </w:rPr>
  </w:style>
  <w:style w:type="character" w:styleId="Emphasis">
    <w:name w:val="Emphasis"/>
    <w:basedOn w:val="DefaultParagraphFont"/>
    <w:uiPriority w:val="99"/>
    <w:qFormat/>
    <w:rsid w:val="00F7163F"/>
    <w:rPr>
      <w:rFonts w:cs="Times New Roman"/>
      <w:i/>
    </w:rPr>
  </w:style>
  <w:style w:type="paragraph" w:styleId="ListParagraph">
    <w:name w:val="List Paragraph"/>
    <w:basedOn w:val="Normal"/>
    <w:link w:val="ListParagraphChar"/>
    <w:uiPriority w:val="99"/>
    <w:qFormat/>
    <w:rsid w:val="00D14DE9"/>
    <w:pPr>
      <w:ind w:left="720"/>
      <w:contextualSpacing/>
    </w:pPr>
    <w:rPr>
      <w:rFonts w:eastAsia="Calibri"/>
      <w:szCs w:val="20"/>
    </w:rPr>
  </w:style>
  <w:style w:type="paragraph" w:styleId="NoSpacing">
    <w:name w:val="No Spacing"/>
    <w:uiPriority w:val="99"/>
    <w:qFormat/>
    <w:rsid w:val="00D14DE9"/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99"/>
    <w:rsid w:val="00227A0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uiPriority w:val="99"/>
    <w:rsid w:val="00115BE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E5135A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HeaderChar">
    <w:name w:val="Header Char"/>
    <w:basedOn w:val="DefaultParagraphFont"/>
    <w:link w:val="Header"/>
    <w:uiPriority w:val="99"/>
    <w:locked/>
    <w:rsid w:val="00E5135A"/>
    <w:rPr>
      <w:rFonts w:ascii="Times New Roman" w:hAnsi="Times New Roman"/>
      <w:sz w:val="24"/>
      <w:lang w:eastAsia="ru-RU"/>
    </w:rPr>
  </w:style>
  <w:style w:type="paragraph" w:styleId="Footer">
    <w:name w:val="footer"/>
    <w:basedOn w:val="Normal"/>
    <w:link w:val="FooterChar"/>
    <w:uiPriority w:val="99"/>
    <w:rsid w:val="00E5135A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FooterChar">
    <w:name w:val="Footer Char"/>
    <w:basedOn w:val="DefaultParagraphFont"/>
    <w:link w:val="Footer"/>
    <w:uiPriority w:val="99"/>
    <w:locked/>
    <w:rsid w:val="00E5135A"/>
    <w:rPr>
      <w:rFonts w:ascii="Times New Roman" w:hAnsi="Times New Roman"/>
      <w:sz w:val="24"/>
      <w:lang w:eastAsia="ru-RU"/>
    </w:rPr>
  </w:style>
  <w:style w:type="paragraph" w:customStyle="1" w:styleId="Style3">
    <w:name w:val="Style3"/>
    <w:basedOn w:val="Normal"/>
    <w:uiPriority w:val="99"/>
    <w:rsid w:val="00803712"/>
    <w:pPr>
      <w:widowControl w:val="0"/>
      <w:autoSpaceDE w:val="0"/>
      <w:autoSpaceDN w:val="0"/>
      <w:adjustRightInd w:val="0"/>
      <w:spacing w:line="218" w:lineRule="exact"/>
      <w:ind w:hanging="233"/>
      <w:jc w:val="both"/>
    </w:pPr>
  </w:style>
  <w:style w:type="paragraph" w:customStyle="1" w:styleId="Style5">
    <w:name w:val="Style5"/>
    <w:basedOn w:val="Normal"/>
    <w:uiPriority w:val="99"/>
    <w:rsid w:val="0086398F"/>
    <w:pPr>
      <w:widowControl w:val="0"/>
      <w:autoSpaceDE w:val="0"/>
      <w:autoSpaceDN w:val="0"/>
      <w:adjustRightInd w:val="0"/>
      <w:spacing w:line="276" w:lineRule="exact"/>
      <w:ind w:firstLine="701"/>
    </w:pPr>
    <w:rPr>
      <w:rFonts w:eastAsia="Calibri"/>
    </w:rPr>
  </w:style>
  <w:style w:type="paragraph" w:customStyle="1" w:styleId="Style8">
    <w:name w:val="Style8"/>
    <w:basedOn w:val="Normal"/>
    <w:uiPriority w:val="99"/>
    <w:rsid w:val="0086398F"/>
    <w:pPr>
      <w:widowControl w:val="0"/>
      <w:autoSpaceDE w:val="0"/>
      <w:autoSpaceDN w:val="0"/>
      <w:adjustRightInd w:val="0"/>
      <w:spacing w:line="266" w:lineRule="exact"/>
      <w:jc w:val="both"/>
    </w:pPr>
    <w:rPr>
      <w:rFonts w:eastAsia="Calibri"/>
    </w:rPr>
  </w:style>
  <w:style w:type="paragraph" w:customStyle="1" w:styleId="ConsPlusNormal">
    <w:name w:val="ConsPlusNormal"/>
    <w:uiPriority w:val="99"/>
    <w:rsid w:val="00945A14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Default">
    <w:name w:val="Default"/>
    <w:uiPriority w:val="99"/>
    <w:rsid w:val="00C901A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46646F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6646F"/>
    <w:rPr>
      <w:rFonts w:ascii="Tahoma" w:hAnsi="Tahoma"/>
      <w:sz w:val="16"/>
      <w:lang w:eastAsia="ru-RU"/>
    </w:rPr>
  </w:style>
  <w:style w:type="table" w:customStyle="1" w:styleId="1">
    <w:name w:val="Сетка таблицы1"/>
    <w:uiPriority w:val="99"/>
    <w:rsid w:val="00D1089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12517F"/>
    <w:pPr>
      <w:spacing w:before="100" w:beforeAutospacing="1" w:after="100" w:afterAutospacing="1"/>
    </w:pPr>
  </w:style>
  <w:style w:type="character" w:customStyle="1" w:styleId="FontStyle42">
    <w:name w:val="Font Style42"/>
    <w:uiPriority w:val="99"/>
    <w:rsid w:val="00AA0D93"/>
    <w:rPr>
      <w:rFonts w:ascii="Times New Roman" w:hAnsi="Times New Roman"/>
      <w:b/>
      <w:sz w:val="26"/>
    </w:rPr>
  </w:style>
  <w:style w:type="paragraph" w:customStyle="1" w:styleId="10">
    <w:name w:val="Без интервала1"/>
    <w:uiPriority w:val="99"/>
    <w:rsid w:val="00286C2A"/>
    <w:rPr>
      <w:rFonts w:eastAsia="Times New Roman"/>
    </w:rPr>
  </w:style>
  <w:style w:type="paragraph" w:customStyle="1" w:styleId="Style6">
    <w:name w:val="Style6"/>
    <w:basedOn w:val="Normal"/>
    <w:uiPriority w:val="99"/>
    <w:rsid w:val="00F14F3F"/>
    <w:pPr>
      <w:widowControl w:val="0"/>
      <w:autoSpaceDE w:val="0"/>
      <w:autoSpaceDN w:val="0"/>
      <w:adjustRightInd w:val="0"/>
      <w:spacing w:line="226" w:lineRule="exact"/>
    </w:pPr>
  </w:style>
  <w:style w:type="paragraph" w:styleId="List">
    <w:name w:val="List"/>
    <w:basedOn w:val="Normal"/>
    <w:uiPriority w:val="99"/>
    <w:rsid w:val="00F14F3F"/>
    <w:pPr>
      <w:spacing w:after="200" w:line="276" w:lineRule="auto"/>
      <w:ind w:left="283" w:hanging="283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ListParagraphChar">
    <w:name w:val="List Paragraph Char"/>
    <w:link w:val="ListParagraph"/>
    <w:uiPriority w:val="99"/>
    <w:locked/>
    <w:rsid w:val="00977754"/>
    <w:rPr>
      <w:rFonts w:ascii="Times New Roman" w:hAnsi="Times New Roman"/>
      <w:sz w:val="24"/>
      <w:lang w:eastAsia="ru-RU"/>
    </w:rPr>
  </w:style>
  <w:style w:type="paragraph" w:customStyle="1" w:styleId="Style15">
    <w:name w:val="Style15"/>
    <w:basedOn w:val="Normal"/>
    <w:uiPriority w:val="99"/>
    <w:rsid w:val="000961BA"/>
    <w:pPr>
      <w:widowControl w:val="0"/>
      <w:autoSpaceDE w:val="0"/>
      <w:autoSpaceDN w:val="0"/>
      <w:adjustRightInd w:val="0"/>
      <w:spacing w:line="322" w:lineRule="exact"/>
      <w:jc w:val="both"/>
    </w:pPr>
    <w:rPr>
      <w:rFonts w:eastAsia="Calibri"/>
    </w:rPr>
  </w:style>
  <w:style w:type="paragraph" w:customStyle="1" w:styleId="Style2">
    <w:name w:val="Style2"/>
    <w:basedOn w:val="Normal"/>
    <w:uiPriority w:val="99"/>
    <w:rsid w:val="00BE0461"/>
    <w:pPr>
      <w:widowControl w:val="0"/>
      <w:autoSpaceDE w:val="0"/>
      <w:autoSpaceDN w:val="0"/>
      <w:adjustRightInd w:val="0"/>
      <w:spacing w:line="322" w:lineRule="exact"/>
      <w:jc w:val="center"/>
    </w:pPr>
    <w:rPr>
      <w:rFonts w:eastAsia="Calibri"/>
    </w:rPr>
  </w:style>
  <w:style w:type="paragraph" w:styleId="BodyText">
    <w:name w:val="Body Text"/>
    <w:basedOn w:val="Normal"/>
    <w:link w:val="BodyTextChar"/>
    <w:uiPriority w:val="99"/>
    <w:rsid w:val="00DD045B"/>
    <w:pPr>
      <w:spacing w:after="120" w:line="276" w:lineRule="auto"/>
    </w:pPr>
    <w:rPr>
      <w:rFonts w:ascii="Calibri" w:eastAsia="Calibri" w:hAnsi="Calibri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DD045B"/>
    <w:rPr>
      <w:rFonts w:ascii="Calibri" w:hAnsi="Calibri"/>
      <w:sz w:val="20"/>
      <w:lang w:eastAsia="ru-RU"/>
    </w:rPr>
  </w:style>
  <w:style w:type="character" w:customStyle="1" w:styleId="FontStyle11">
    <w:name w:val="Font Style11"/>
    <w:uiPriority w:val="99"/>
    <w:rsid w:val="00DD045B"/>
    <w:rPr>
      <w:rFonts w:ascii="Times New Roman" w:hAnsi="Times New Roman"/>
      <w:sz w:val="18"/>
    </w:rPr>
  </w:style>
  <w:style w:type="character" w:customStyle="1" w:styleId="FontStyle12">
    <w:name w:val="Font Style12"/>
    <w:uiPriority w:val="99"/>
    <w:rsid w:val="00DD045B"/>
    <w:rPr>
      <w:rFonts w:ascii="Times New Roman" w:hAnsi="Times New Roman"/>
      <w:spacing w:val="10"/>
      <w:sz w:val="14"/>
    </w:rPr>
  </w:style>
  <w:style w:type="character" w:customStyle="1" w:styleId="FontStyle14">
    <w:name w:val="Font Style14"/>
    <w:uiPriority w:val="99"/>
    <w:rsid w:val="00DD045B"/>
    <w:rPr>
      <w:rFonts w:ascii="Times New Roman" w:hAnsi="Times New Roman"/>
      <w:sz w:val="18"/>
    </w:rPr>
  </w:style>
  <w:style w:type="paragraph" w:customStyle="1" w:styleId="Style1">
    <w:name w:val="Style1"/>
    <w:basedOn w:val="Normal"/>
    <w:uiPriority w:val="99"/>
    <w:rsid w:val="00DD045B"/>
    <w:pPr>
      <w:widowControl w:val="0"/>
      <w:autoSpaceDE w:val="0"/>
      <w:autoSpaceDN w:val="0"/>
      <w:adjustRightInd w:val="0"/>
      <w:spacing w:line="210" w:lineRule="exact"/>
      <w:ind w:hanging="247"/>
    </w:pPr>
  </w:style>
  <w:style w:type="paragraph" w:customStyle="1" w:styleId="FR1">
    <w:name w:val="FR1"/>
    <w:uiPriority w:val="99"/>
    <w:rsid w:val="00DD045B"/>
    <w:pPr>
      <w:widowControl w:val="0"/>
      <w:autoSpaceDE w:val="0"/>
      <w:autoSpaceDN w:val="0"/>
      <w:adjustRightInd w:val="0"/>
      <w:jc w:val="center"/>
    </w:pPr>
    <w:rPr>
      <w:rFonts w:ascii="Times New Roman" w:eastAsia="Times New Roman" w:hAnsi="Times New Roman"/>
      <w:b/>
      <w:bCs/>
      <w:sz w:val="32"/>
      <w:szCs w:val="32"/>
    </w:rPr>
  </w:style>
  <w:style w:type="character" w:styleId="PageNumber">
    <w:name w:val="page number"/>
    <w:basedOn w:val="DefaultParagraphFont"/>
    <w:uiPriority w:val="99"/>
    <w:rsid w:val="00DD045B"/>
    <w:rPr>
      <w:rFonts w:cs="Times New Roman"/>
    </w:rPr>
  </w:style>
  <w:style w:type="paragraph" w:customStyle="1" w:styleId="21">
    <w:name w:val="Основной текст с отступом 21"/>
    <w:basedOn w:val="Normal"/>
    <w:uiPriority w:val="99"/>
    <w:rsid w:val="00DD045B"/>
    <w:pPr>
      <w:suppressAutoHyphens/>
      <w:spacing w:after="120" w:line="480" w:lineRule="auto"/>
      <w:ind w:left="283"/>
    </w:pPr>
    <w:rPr>
      <w:sz w:val="28"/>
      <w:szCs w:val="20"/>
      <w:lang w:eastAsia="ar-SA"/>
    </w:rPr>
  </w:style>
  <w:style w:type="paragraph" w:customStyle="1" w:styleId="NoSpacing1">
    <w:name w:val="No Spacing1"/>
    <w:uiPriority w:val="99"/>
    <w:rsid w:val="00DD045B"/>
    <w:rPr>
      <w:rFonts w:eastAsia="Times New Roman"/>
    </w:rPr>
  </w:style>
  <w:style w:type="paragraph" w:styleId="HTMLPreformatted">
    <w:name w:val="HTML Preformatted"/>
    <w:basedOn w:val="Normal"/>
    <w:link w:val="HTMLPreformattedChar"/>
    <w:uiPriority w:val="99"/>
    <w:rsid w:val="00DD04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DD045B"/>
    <w:rPr>
      <w:rFonts w:ascii="Courier New" w:hAnsi="Courier New"/>
      <w:sz w:val="20"/>
    </w:rPr>
  </w:style>
  <w:style w:type="character" w:customStyle="1" w:styleId="FontStyle16">
    <w:name w:val="Font Style16"/>
    <w:uiPriority w:val="99"/>
    <w:rsid w:val="00DD045B"/>
    <w:rPr>
      <w:rFonts w:ascii="Arial Narrow" w:hAnsi="Arial Narrow"/>
      <w:sz w:val="18"/>
    </w:rPr>
  </w:style>
  <w:style w:type="paragraph" w:customStyle="1" w:styleId="210">
    <w:name w:val="Основной текст 21"/>
    <w:basedOn w:val="Normal"/>
    <w:uiPriority w:val="99"/>
    <w:rsid w:val="00CA2E34"/>
    <w:pPr>
      <w:ind w:firstLine="567"/>
      <w:jc w:val="both"/>
    </w:pPr>
    <w:rPr>
      <w:sz w:val="28"/>
      <w:szCs w:val="20"/>
    </w:rPr>
  </w:style>
  <w:style w:type="paragraph" w:styleId="Quote">
    <w:name w:val="Quote"/>
    <w:basedOn w:val="Normal"/>
    <w:next w:val="Normal"/>
    <w:link w:val="QuoteChar"/>
    <w:uiPriority w:val="99"/>
    <w:qFormat/>
    <w:rsid w:val="00C252E2"/>
    <w:pPr>
      <w:jc w:val="both"/>
    </w:pPr>
    <w:rPr>
      <w:rFonts w:ascii="Cambria" w:eastAsia="Calibri" w:hAnsi="Cambria"/>
      <w:i/>
      <w:iCs/>
      <w:sz w:val="22"/>
      <w:szCs w:val="22"/>
      <w:lang w:val="en-US" w:eastAsia="en-US"/>
    </w:rPr>
  </w:style>
  <w:style w:type="character" w:customStyle="1" w:styleId="QuoteChar">
    <w:name w:val="Quote Char"/>
    <w:basedOn w:val="DefaultParagraphFont"/>
    <w:link w:val="Quote"/>
    <w:uiPriority w:val="99"/>
    <w:locked/>
    <w:rsid w:val="00C252E2"/>
    <w:rPr>
      <w:rFonts w:ascii="Cambria" w:eastAsia="Times New Roman" w:hAnsi="Cambria"/>
      <w:i/>
      <w:sz w:val="22"/>
      <w:lang w:val="en-US" w:eastAsia="en-US"/>
    </w:rPr>
  </w:style>
  <w:style w:type="paragraph" w:customStyle="1" w:styleId="a">
    <w:name w:val="."/>
    <w:uiPriority w:val="99"/>
    <w:rsid w:val="006F2035"/>
    <w:pPr>
      <w:widowControl w:val="0"/>
      <w:autoSpaceDE w:val="0"/>
      <w:autoSpaceDN w:val="0"/>
      <w:adjustRightInd w:val="0"/>
    </w:pPr>
    <w:rPr>
      <w:rFonts w:ascii="Arial" w:eastAsia="Times New Roman" w:hAnsi="Arial"/>
      <w:sz w:val="24"/>
      <w:szCs w:val="24"/>
    </w:rPr>
  </w:style>
  <w:style w:type="paragraph" w:customStyle="1" w:styleId="ConsPlusNonformat">
    <w:name w:val="ConsPlusNonformat"/>
    <w:uiPriority w:val="99"/>
    <w:rsid w:val="006F203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5042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2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2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2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2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2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2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2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consultantplus://offline/ref=EF3A05261F9DFED35DF441A9B386A961ACBE3EBD181805C9C3C6CC8141oDg4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consultantplus://offline/ref=D9E176745EEEF1192B9B1FB2EB109C1ABBD6F6A12E58BFE155F11E1C2Dk0z3O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D9E176745EEEF1192B9B1FB2EB109C1ABBD6F6A12E58BFE155F11E1C2Dk0z3O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consultantplus://offline/ref=EF3A05261F9DFED35DF441A9B386A961ACBE3EBD181805C9C3C6CC8141oDg4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2228</TotalTime>
  <Pages>57</Pages>
  <Words>14409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User</cp:lastModifiedBy>
  <cp:revision>573</cp:revision>
  <cp:lastPrinted>2018-02-17T20:30:00Z</cp:lastPrinted>
  <dcterms:created xsi:type="dcterms:W3CDTF">2017-09-24T16:08:00Z</dcterms:created>
  <dcterms:modified xsi:type="dcterms:W3CDTF">2020-03-27T08:54:00Z</dcterms:modified>
</cp:coreProperties>
</file>