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4B" w:rsidRDefault="00EB114B" w:rsidP="0086398F">
      <w:pPr>
        <w:ind w:firstLine="709"/>
        <w:jc w:val="both"/>
        <w:rPr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240">
            <v:imagedata r:id="rId7" o:title=""/>
            <w10:wrap type="topAndBottom"/>
          </v:shape>
          <o:OLEObject Type="Embed" ProgID="AcroExch.Document.7" ShapeID="_x0000_s1026" DrawAspect="Content" ObjectID="_1646736038" r:id="rId8"/>
        </w:pict>
      </w:r>
    </w:p>
    <w:p w:rsidR="00EB114B" w:rsidRDefault="00EB114B" w:rsidP="0086398F">
      <w:pPr>
        <w:ind w:firstLine="709"/>
        <w:jc w:val="both"/>
        <w:rPr>
          <w:szCs w:val="28"/>
        </w:rPr>
      </w:pPr>
    </w:p>
    <w:p w:rsidR="00EB114B" w:rsidRDefault="00EB114B" w:rsidP="0086398F">
      <w:pPr>
        <w:ind w:firstLine="709"/>
        <w:jc w:val="both"/>
        <w:rPr>
          <w:szCs w:val="28"/>
        </w:rPr>
      </w:pPr>
    </w:p>
    <w:p w:rsidR="00EB114B" w:rsidRDefault="00EB114B" w:rsidP="0086398F">
      <w:pPr>
        <w:ind w:firstLine="709"/>
        <w:jc w:val="both"/>
        <w:rPr>
          <w:szCs w:val="28"/>
        </w:rPr>
      </w:pPr>
    </w:p>
    <w:p w:rsidR="00EB114B" w:rsidRDefault="00EB114B" w:rsidP="0086398F">
      <w:pPr>
        <w:ind w:firstLine="709"/>
        <w:jc w:val="both"/>
        <w:rPr>
          <w:szCs w:val="28"/>
        </w:rPr>
      </w:pPr>
    </w:p>
    <w:p w:rsidR="00EB114B" w:rsidRDefault="00EB114B" w:rsidP="0086398F">
      <w:pPr>
        <w:ind w:firstLine="709"/>
        <w:jc w:val="both"/>
        <w:rPr>
          <w:szCs w:val="28"/>
        </w:rPr>
      </w:pPr>
    </w:p>
    <w:p w:rsidR="00EB114B" w:rsidRPr="00E43B2F" w:rsidRDefault="00EB114B" w:rsidP="003F1A81">
      <w:pPr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0;width:446.25pt;height:631.5pt;z-index:251659264">
            <v:imagedata r:id="rId9" o:title=""/>
            <w10:wrap type="topAndBottom"/>
          </v:shape>
          <o:OLEObject Type="Embed" ProgID="AcroExch.Document.7" ShapeID="_x0000_s1027" DrawAspect="Content" ObjectID="_1646736039" r:id="rId10"/>
        </w:pict>
      </w:r>
    </w:p>
    <w:p w:rsidR="00EB114B" w:rsidRDefault="00EB114B" w:rsidP="003F1A81">
      <w:pPr>
        <w:ind w:firstLine="709"/>
        <w:jc w:val="center"/>
        <w:rPr>
          <w:sz w:val="28"/>
          <w:szCs w:val="28"/>
        </w:rPr>
      </w:pPr>
    </w:p>
    <w:p w:rsidR="00EB114B" w:rsidRDefault="00EB114B" w:rsidP="003F1A81">
      <w:pPr>
        <w:ind w:firstLine="709"/>
        <w:jc w:val="center"/>
        <w:rPr>
          <w:sz w:val="28"/>
          <w:szCs w:val="28"/>
        </w:rPr>
      </w:pPr>
    </w:p>
    <w:p w:rsidR="00EB114B" w:rsidRDefault="00EB114B" w:rsidP="003F1A81">
      <w:pPr>
        <w:ind w:firstLine="709"/>
        <w:jc w:val="center"/>
        <w:rPr>
          <w:sz w:val="28"/>
          <w:szCs w:val="28"/>
        </w:rPr>
      </w:pPr>
    </w:p>
    <w:p w:rsidR="00EB114B" w:rsidRDefault="00EB114B" w:rsidP="003F1A81">
      <w:pPr>
        <w:ind w:firstLine="709"/>
        <w:jc w:val="center"/>
        <w:rPr>
          <w:sz w:val="28"/>
          <w:szCs w:val="28"/>
        </w:rPr>
      </w:pPr>
    </w:p>
    <w:p w:rsidR="00EB114B" w:rsidRDefault="00EB114B" w:rsidP="003F1A81">
      <w:pPr>
        <w:ind w:firstLine="709"/>
        <w:jc w:val="center"/>
        <w:rPr>
          <w:sz w:val="28"/>
          <w:szCs w:val="28"/>
        </w:rPr>
      </w:pPr>
    </w:p>
    <w:p w:rsidR="00EB114B" w:rsidRPr="00875747" w:rsidRDefault="00EB114B" w:rsidP="003F1A81">
      <w:pPr>
        <w:ind w:firstLine="709"/>
        <w:jc w:val="center"/>
        <w:rPr>
          <w:b/>
          <w:bCs/>
          <w:i/>
          <w:iCs/>
          <w:sz w:val="28"/>
          <w:szCs w:val="28"/>
          <w:lang w:eastAsia="en-US"/>
        </w:rPr>
      </w:pPr>
      <w:r w:rsidRPr="00875747">
        <w:rPr>
          <w:b/>
          <w:bCs/>
          <w:sz w:val="28"/>
          <w:szCs w:val="28"/>
          <w:lang w:eastAsia="en-US"/>
        </w:rPr>
        <w:t>1.Паспорт комплекта оценочных средств</w:t>
      </w:r>
    </w:p>
    <w:p w:rsidR="00EB114B" w:rsidRPr="00875747" w:rsidRDefault="00EB114B" w:rsidP="00875747">
      <w:pPr>
        <w:keepNext/>
        <w:ind w:left="-170" w:right="-57" w:firstLine="709"/>
        <w:contextualSpacing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0" w:name="_Toc339974343"/>
      <w:r w:rsidRPr="00875747">
        <w:rPr>
          <w:b/>
          <w:bCs/>
          <w:sz w:val="28"/>
          <w:szCs w:val="28"/>
          <w:lang w:eastAsia="en-US"/>
        </w:rPr>
        <w:t>1.1  Область применения</w:t>
      </w:r>
      <w:bookmarkEnd w:id="0"/>
    </w:p>
    <w:p w:rsidR="00EB114B" w:rsidRPr="00875747" w:rsidRDefault="00EB114B" w:rsidP="00875747">
      <w:pPr>
        <w:ind w:left="-170" w:right="-57" w:firstLine="709"/>
        <w:jc w:val="both"/>
        <w:rPr>
          <w:sz w:val="28"/>
          <w:szCs w:val="28"/>
        </w:rPr>
      </w:pPr>
      <w:r w:rsidRPr="00875747">
        <w:rPr>
          <w:sz w:val="28"/>
          <w:szCs w:val="28"/>
        </w:rPr>
        <w:t xml:space="preserve">Комплект оценочных средств предназначен </w:t>
      </w:r>
      <w:r w:rsidRPr="00B857E6">
        <w:rPr>
          <w:sz w:val="28"/>
          <w:szCs w:val="28"/>
        </w:rPr>
        <w:t>для контроля и оценки образовательных достижений студентов, освоивших программу по</w:t>
      </w:r>
      <w:r w:rsidRPr="00875747">
        <w:rPr>
          <w:sz w:val="28"/>
          <w:szCs w:val="28"/>
        </w:rPr>
        <w:t>ПМ 04 «Младшая медицинская сестра по уходу за больными»</w:t>
      </w:r>
      <w:r w:rsidRPr="00F224A1">
        <w:rPr>
          <w:bCs/>
          <w:sz w:val="28"/>
          <w:szCs w:val="28"/>
        </w:rPr>
        <w:t xml:space="preserve">. </w:t>
      </w:r>
      <w:r w:rsidRPr="00875747">
        <w:rPr>
          <w:sz w:val="28"/>
          <w:szCs w:val="28"/>
        </w:rPr>
        <w:t xml:space="preserve">Объектами  контроля по профессиональному модулю являются знания и умения.КОС включает контрольные материалы для проведения </w:t>
      </w:r>
      <w:r w:rsidRPr="00B857E6">
        <w:rPr>
          <w:sz w:val="28"/>
          <w:szCs w:val="28"/>
        </w:rPr>
        <w:t xml:space="preserve">промежуточной аттестации в форме </w:t>
      </w:r>
      <w:r w:rsidRPr="00B857E6">
        <w:rPr>
          <w:b/>
          <w:i/>
          <w:sz w:val="28"/>
          <w:szCs w:val="28"/>
        </w:rPr>
        <w:t>дифференцированного  зачёта</w:t>
      </w:r>
      <w:r>
        <w:rPr>
          <w:b/>
          <w:i/>
          <w:sz w:val="28"/>
          <w:szCs w:val="28"/>
        </w:rPr>
        <w:t>.</w:t>
      </w:r>
    </w:p>
    <w:p w:rsidR="00EB114B" w:rsidRPr="00FE1B8E" w:rsidRDefault="00EB114B" w:rsidP="00B15DF3">
      <w:pPr>
        <w:ind w:left="-170" w:right="-57" w:firstLine="709"/>
        <w:jc w:val="both"/>
        <w:rPr>
          <w:i/>
          <w:sz w:val="28"/>
          <w:szCs w:val="28"/>
        </w:rPr>
      </w:pPr>
      <w:r w:rsidRPr="00FE1B8E">
        <w:rPr>
          <w:i/>
          <w:sz w:val="28"/>
          <w:szCs w:val="28"/>
        </w:rPr>
        <w:t xml:space="preserve">В результате аттестации по </w:t>
      </w:r>
      <w:r>
        <w:rPr>
          <w:i/>
          <w:sz w:val="28"/>
          <w:szCs w:val="28"/>
        </w:rPr>
        <w:t xml:space="preserve">производственной </w:t>
      </w:r>
      <w:r w:rsidRPr="00FE1B8E">
        <w:rPr>
          <w:i/>
          <w:sz w:val="28"/>
          <w:szCs w:val="28"/>
        </w:rPr>
        <w:t xml:space="preserve"> практике</w:t>
      </w:r>
      <w:r w:rsidRPr="008831E8">
        <w:rPr>
          <w:i/>
          <w:sz w:val="28"/>
          <w:szCs w:val="28"/>
        </w:rPr>
        <w:t>ПМ 04 «Младшая медицинская сестра по уходу за больными»</w:t>
      </w:r>
      <w:r w:rsidRPr="00FE1B8E">
        <w:rPr>
          <w:i/>
          <w:sz w:val="28"/>
          <w:szCs w:val="28"/>
        </w:rPr>
        <w:t>осуществляется комплексная проверка следующих компетенций, умений и знаний:</w:t>
      </w:r>
    </w:p>
    <w:p w:rsidR="00EB114B" w:rsidRPr="00875747" w:rsidRDefault="00EB114B" w:rsidP="00875747">
      <w:pPr>
        <w:ind w:left="-170" w:right="-57" w:firstLine="709"/>
        <w:jc w:val="center"/>
        <w:rPr>
          <w:b/>
          <w:i/>
          <w:sz w:val="28"/>
          <w:szCs w:val="28"/>
          <w:u w:val="single"/>
        </w:rPr>
      </w:pPr>
      <w:r w:rsidRPr="00875747">
        <w:rPr>
          <w:b/>
          <w:i/>
          <w:sz w:val="28"/>
          <w:szCs w:val="28"/>
          <w:u w:val="single"/>
        </w:rPr>
        <w:t xml:space="preserve">  Практический опыт: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оказания медицинских услуг в пределах своих полномочий;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ведения медицинской документации;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обеспечения санитарных условий в учреждениях здравоохранения и на дому;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обеспечения гигиенических условий при получении и доставке лечебного питания для пациентов в ЛПУ;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применения средств транспортировки пациентов и средств малой механизации с учетом основ эргономики;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pacing w:val="-6"/>
          <w:sz w:val="28"/>
          <w:szCs w:val="28"/>
        </w:rPr>
      </w:pPr>
      <w:r w:rsidRPr="00BC4132">
        <w:rPr>
          <w:sz w:val="28"/>
          <w:szCs w:val="28"/>
        </w:rPr>
        <w:t>соблюдения требований техники безопасности и противопожарной безопасности</w:t>
      </w:r>
      <w:r w:rsidRPr="00BC4132">
        <w:rPr>
          <w:spacing w:val="-6"/>
          <w:sz w:val="28"/>
          <w:szCs w:val="28"/>
        </w:rPr>
        <w:t xml:space="preserve"> при уходе за пациентом во время проведения процедур и манипуляций.</w:t>
      </w:r>
    </w:p>
    <w:p w:rsidR="00EB114B" w:rsidRPr="00875747" w:rsidRDefault="00EB114B" w:rsidP="00875747">
      <w:pPr>
        <w:ind w:left="539" w:right="-57"/>
        <w:contextualSpacing/>
        <w:jc w:val="center"/>
        <w:rPr>
          <w:sz w:val="28"/>
          <w:szCs w:val="28"/>
        </w:rPr>
      </w:pPr>
      <w:r w:rsidRPr="00875747">
        <w:rPr>
          <w:b/>
          <w:i/>
          <w:sz w:val="28"/>
          <w:szCs w:val="28"/>
          <w:u w:val="single"/>
        </w:rPr>
        <w:t>Освоенные умения</w:t>
      </w:r>
      <w:r w:rsidRPr="00875747">
        <w:rPr>
          <w:sz w:val="28"/>
          <w:szCs w:val="28"/>
        </w:rPr>
        <w:t>: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эффективно общаться с пациентом;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собирать информацию о состоянии здоровья пациента;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определять проблемы пациента, связанные с состоянием его здоровья;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заполнять медицинскую документацию;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выполнять медицинские услуги в пределах своих полномочий;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оказывать помощь медицинской сестре в подготовке пациента к лечебно-диагностическим мероприятиям;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оказывать помощь при потере, смерти, горе;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осуществлять посмертный уход;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обеспечить безопасную больничную среду для пациента, его окружения и персонала;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проводить текущую и генеральную уборку помещений с использованием различных дезинфицирующих средств;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консультировать пациента и его окружение по вопросам ухода и самоухода, инфекционной безопасности, физических нагрузок, употребления продуктов питания и т.д.;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составлять памятки для пациента и его окружения по вопросам ухода и самоухода, инфекционной безопасности, физических нагрузок, употребления продуктов питания и т.д.;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использовать правила эргономики в процессе сестринского ухода и обеспечения безопасного перемещения больного.</w:t>
      </w:r>
    </w:p>
    <w:p w:rsidR="00EB114B" w:rsidRPr="00875747" w:rsidRDefault="00EB114B" w:rsidP="00875747">
      <w:pPr>
        <w:pStyle w:val="ListParagraph"/>
        <w:ind w:left="539" w:right="-57"/>
        <w:jc w:val="center"/>
        <w:rPr>
          <w:b/>
          <w:i/>
          <w:sz w:val="28"/>
          <w:szCs w:val="28"/>
          <w:u w:val="single"/>
        </w:rPr>
      </w:pPr>
      <w:r w:rsidRPr="00875747">
        <w:rPr>
          <w:b/>
          <w:i/>
          <w:sz w:val="28"/>
          <w:szCs w:val="28"/>
          <w:u w:val="single"/>
        </w:rPr>
        <w:t>Усвоенные  знания: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технологии выполнения медицинских услуг;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медицинскую документацию;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факторы, влияющие на безопасность пациента и персонала;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принципы санитарно-гигиенического воспитания и образования среди населения;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основы профилактики внутрибольничной инфекции;</w:t>
      </w:r>
    </w:p>
    <w:p w:rsidR="00EB114B" w:rsidRPr="00BC4132" w:rsidRDefault="00EB114B" w:rsidP="006B086B">
      <w:pPr>
        <w:numPr>
          <w:ilvl w:val="0"/>
          <w:numId w:val="3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основы эргономики.</w:t>
      </w:r>
    </w:p>
    <w:p w:rsidR="00EB114B" w:rsidRPr="00875747" w:rsidRDefault="00EB114B" w:rsidP="00875747">
      <w:pPr>
        <w:ind w:right="-57"/>
        <w:contextualSpacing/>
        <w:jc w:val="both"/>
        <w:rPr>
          <w:sz w:val="28"/>
          <w:szCs w:val="28"/>
        </w:rPr>
      </w:pPr>
    </w:p>
    <w:p w:rsidR="00EB114B" w:rsidRPr="00875747" w:rsidRDefault="00EB114B" w:rsidP="00875747">
      <w:pPr>
        <w:ind w:left="-170" w:right="-57" w:firstLine="70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Данные умения и знания выделены из ФГОС НПО по профессии 060501.01  «Младшая медицинская сестра по уходу за больными» с учётом последующего обучения по профессиональным модулям СПО по специальности 34.02.01 «Сестринское дело».</w:t>
      </w:r>
    </w:p>
    <w:p w:rsidR="00EB114B" w:rsidRDefault="00EB114B" w:rsidP="00F7163F">
      <w:pPr>
        <w:rPr>
          <w:sz w:val="28"/>
          <w:szCs w:val="28"/>
        </w:rPr>
      </w:pPr>
    </w:p>
    <w:p w:rsidR="00EB114B" w:rsidRDefault="00EB114B" w:rsidP="00F7163F">
      <w:pPr>
        <w:rPr>
          <w:sz w:val="28"/>
          <w:szCs w:val="28"/>
        </w:rPr>
      </w:pPr>
    </w:p>
    <w:p w:rsidR="00EB114B" w:rsidRDefault="00EB114B" w:rsidP="00F7163F">
      <w:pPr>
        <w:rPr>
          <w:sz w:val="28"/>
          <w:szCs w:val="28"/>
        </w:rPr>
      </w:pPr>
    </w:p>
    <w:p w:rsidR="00EB114B" w:rsidRDefault="00EB114B" w:rsidP="00F7163F">
      <w:pPr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B93591">
      <w:pPr>
        <w:tabs>
          <w:tab w:val="left" w:pos="1419"/>
        </w:tabs>
        <w:rPr>
          <w:sz w:val="28"/>
          <w:szCs w:val="28"/>
        </w:rPr>
      </w:pPr>
    </w:p>
    <w:p w:rsidR="00EB114B" w:rsidRDefault="00EB114B" w:rsidP="00FE1B8E">
      <w:pPr>
        <w:tabs>
          <w:tab w:val="left" w:pos="2424"/>
        </w:tabs>
        <w:spacing w:line="360" w:lineRule="auto"/>
        <w:jc w:val="both"/>
        <w:rPr>
          <w:b/>
        </w:rPr>
      </w:pPr>
      <w:r>
        <w:rPr>
          <w:b/>
        </w:rPr>
        <w:tab/>
      </w:r>
    </w:p>
    <w:p w:rsidR="00EB114B" w:rsidRDefault="00EB114B" w:rsidP="00FE1B8E">
      <w:pPr>
        <w:tabs>
          <w:tab w:val="left" w:pos="2424"/>
        </w:tabs>
        <w:spacing w:line="360" w:lineRule="auto"/>
        <w:jc w:val="both"/>
        <w:rPr>
          <w:b/>
        </w:rPr>
      </w:pPr>
    </w:p>
    <w:p w:rsidR="00EB114B" w:rsidRDefault="00EB114B" w:rsidP="00FE1B8E">
      <w:pPr>
        <w:tabs>
          <w:tab w:val="left" w:pos="2424"/>
        </w:tabs>
        <w:spacing w:line="360" w:lineRule="auto"/>
        <w:jc w:val="both"/>
        <w:rPr>
          <w:b/>
        </w:rPr>
      </w:pPr>
    </w:p>
    <w:p w:rsidR="00EB114B" w:rsidRDefault="00EB114B" w:rsidP="00FE1B8E">
      <w:pPr>
        <w:tabs>
          <w:tab w:val="left" w:pos="2424"/>
        </w:tabs>
        <w:spacing w:line="360" w:lineRule="auto"/>
        <w:jc w:val="both"/>
        <w:rPr>
          <w:b/>
        </w:rPr>
      </w:pPr>
    </w:p>
    <w:p w:rsidR="00EB114B" w:rsidRDefault="00EB114B" w:rsidP="00FE1B8E">
      <w:pPr>
        <w:tabs>
          <w:tab w:val="left" w:pos="2424"/>
        </w:tabs>
        <w:spacing w:line="360" w:lineRule="auto"/>
        <w:jc w:val="both"/>
        <w:rPr>
          <w:b/>
        </w:rPr>
      </w:pPr>
    </w:p>
    <w:p w:rsidR="00EB114B" w:rsidRDefault="00EB114B" w:rsidP="00FE1B8E">
      <w:pPr>
        <w:tabs>
          <w:tab w:val="left" w:pos="2424"/>
        </w:tabs>
        <w:spacing w:line="360" w:lineRule="auto"/>
        <w:jc w:val="both"/>
        <w:rPr>
          <w:b/>
        </w:rPr>
      </w:pPr>
    </w:p>
    <w:p w:rsidR="00EB114B" w:rsidRPr="00945A14" w:rsidRDefault="00EB114B" w:rsidP="00F7163F">
      <w:pPr>
        <w:spacing w:line="360" w:lineRule="auto"/>
        <w:jc w:val="both"/>
        <w:rPr>
          <w:b/>
          <w:sz w:val="28"/>
          <w:szCs w:val="28"/>
        </w:rPr>
      </w:pPr>
      <w:r w:rsidRPr="00945A14">
        <w:rPr>
          <w:b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EB114B" w:rsidRPr="00945A14" w:rsidRDefault="00EB114B" w:rsidP="00F7163F">
      <w:pPr>
        <w:spacing w:line="360" w:lineRule="auto"/>
        <w:jc w:val="both"/>
        <w:rPr>
          <w:sz w:val="28"/>
          <w:szCs w:val="28"/>
        </w:rPr>
      </w:pPr>
      <w:r w:rsidRPr="00945A14">
        <w:rPr>
          <w:sz w:val="28"/>
          <w:szCs w:val="28"/>
        </w:rPr>
        <w:t xml:space="preserve">В </w:t>
      </w:r>
      <w:r w:rsidRPr="000646E3">
        <w:rPr>
          <w:sz w:val="28"/>
          <w:szCs w:val="28"/>
        </w:rPr>
        <w:t xml:space="preserve">результате аттестации по </w:t>
      </w:r>
      <w:r>
        <w:rPr>
          <w:sz w:val="28"/>
          <w:szCs w:val="28"/>
        </w:rPr>
        <w:t>производственной</w:t>
      </w:r>
      <w:r w:rsidRPr="000646E3">
        <w:rPr>
          <w:sz w:val="28"/>
          <w:szCs w:val="28"/>
        </w:rPr>
        <w:t xml:space="preserve"> практике</w:t>
      </w:r>
      <w:r w:rsidRPr="00945A14">
        <w:rPr>
          <w:sz w:val="28"/>
          <w:szCs w:val="28"/>
        </w:rPr>
        <w:t>осуществляется комплексная проверка следующих общих и профессиональных компетенций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8645"/>
      </w:tblGrid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45A14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45A14">
              <w:rPr>
                <w:b/>
                <w:bCs/>
                <w:sz w:val="28"/>
                <w:szCs w:val="28"/>
              </w:rPr>
              <w:t>Наименование результата обучения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1.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2.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3.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4.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5.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6.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пациентами.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7.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8.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Соблюдать правила охраны труда, пожарной безопасности и техники безопасности.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1.1.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Эффективно общаться с пациентом и его окружением в процессе профессиональной деятельности.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1.2.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Соблюдать принципы профессиональной этики.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1.3.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Осуществлять уход за пациентами различных возрастных групп в условиях учреждения здравоохранения и на дому.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1.4.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Консультировать пациента и его окружение по вопросам ухода и самоухода.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1.5.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Оформлять медицинскую документацию.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1.6.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Оказывать медицинские услуги в пределах своих полномочий.</w:t>
            </w:r>
          </w:p>
        </w:tc>
      </w:tr>
      <w:tr w:rsidR="00EB114B" w:rsidRPr="00945A14" w:rsidTr="004B7E70"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2.1.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Обеспечивать инфекционную безопасность.</w:t>
            </w:r>
          </w:p>
        </w:tc>
      </w:tr>
      <w:tr w:rsidR="00EB114B" w:rsidRPr="00945A14" w:rsidTr="004B7E70">
        <w:trPr>
          <w:trHeight w:val="314"/>
        </w:trPr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2.2.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Обеспечивать безопасную больничную среду для пациентов и персонала.</w:t>
            </w:r>
          </w:p>
        </w:tc>
      </w:tr>
      <w:tr w:rsidR="00EB114B" w:rsidRPr="00945A14" w:rsidTr="004B7E70">
        <w:trPr>
          <w:trHeight w:val="276"/>
        </w:trPr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2.3.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Участвовать в санитарно-просветительской работе среди населения.</w:t>
            </w:r>
          </w:p>
        </w:tc>
      </w:tr>
      <w:tr w:rsidR="00EB114B" w:rsidRPr="00945A14" w:rsidTr="004B7E70">
        <w:trPr>
          <w:trHeight w:val="208"/>
        </w:trPr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2.4.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Владеть основами гигиенического питания.</w:t>
            </w:r>
          </w:p>
        </w:tc>
      </w:tr>
      <w:tr w:rsidR="00EB114B" w:rsidRPr="00945A14" w:rsidTr="004B7E70">
        <w:trPr>
          <w:trHeight w:val="330"/>
        </w:trPr>
        <w:tc>
          <w:tcPr>
            <w:tcW w:w="1135" w:type="dxa"/>
          </w:tcPr>
          <w:p w:rsidR="00EB114B" w:rsidRPr="00945A14" w:rsidRDefault="00EB114B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2.5.</w:t>
            </w:r>
          </w:p>
        </w:tc>
        <w:tc>
          <w:tcPr>
            <w:tcW w:w="8645" w:type="dxa"/>
          </w:tcPr>
          <w:p w:rsidR="00EB114B" w:rsidRPr="00945A14" w:rsidRDefault="00EB114B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Обеспечивать производственную санитарию и личную гигиену на рабочем месте.</w:t>
            </w:r>
          </w:p>
        </w:tc>
      </w:tr>
    </w:tbl>
    <w:p w:rsidR="00EB114B" w:rsidRDefault="00EB114B" w:rsidP="00F7163F">
      <w:pPr>
        <w:rPr>
          <w:b/>
        </w:rPr>
      </w:pPr>
      <w:bookmarkStart w:id="1" w:name="_Toc316860041"/>
      <w:bookmarkEnd w:id="1"/>
    </w:p>
    <w:p w:rsidR="00EB114B" w:rsidRDefault="00EB114B" w:rsidP="00F7163F">
      <w:pPr>
        <w:rPr>
          <w:b/>
        </w:rPr>
      </w:pPr>
    </w:p>
    <w:p w:rsidR="00EB114B" w:rsidRDefault="00EB114B" w:rsidP="009C5D05">
      <w:pPr>
        <w:jc w:val="both"/>
        <w:rPr>
          <w:b/>
          <w:szCs w:val="28"/>
        </w:rPr>
      </w:pPr>
    </w:p>
    <w:p w:rsidR="00EB114B" w:rsidRDefault="00EB114B" w:rsidP="003F1A81">
      <w:pPr>
        <w:jc w:val="both"/>
        <w:rPr>
          <w:b/>
          <w:sz w:val="28"/>
          <w:szCs w:val="28"/>
        </w:rPr>
      </w:pPr>
    </w:p>
    <w:p w:rsidR="00EB114B" w:rsidRDefault="00EB114B" w:rsidP="003F1A81">
      <w:pPr>
        <w:jc w:val="both"/>
        <w:rPr>
          <w:b/>
          <w:sz w:val="28"/>
          <w:szCs w:val="28"/>
        </w:rPr>
      </w:pPr>
    </w:p>
    <w:p w:rsidR="00EB114B" w:rsidRPr="003F1A81" w:rsidRDefault="00EB114B" w:rsidP="003F1A81">
      <w:pPr>
        <w:jc w:val="center"/>
        <w:rPr>
          <w:b/>
          <w:sz w:val="28"/>
          <w:szCs w:val="28"/>
        </w:rPr>
      </w:pPr>
      <w:r w:rsidRPr="00CA165A">
        <w:rPr>
          <w:b/>
          <w:sz w:val="28"/>
          <w:szCs w:val="28"/>
        </w:rPr>
        <w:t xml:space="preserve">3. </w:t>
      </w:r>
      <w:r w:rsidRPr="00CA165A">
        <w:rPr>
          <w:b/>
          <w:bCs/>
          <w:sz w:val="28"/>
          <w:szCs w:val="28"/>
        </w:rPr>
        <w:t xml:space="preserve">Процедура проведения </w:t>
      </w:r>
      <w:r w:rsidRPr="00E6504A">
        <w:rPr>
          <w:b/>
          <w:sz w:val="28"/>
          <w:szCs w:val="28"/>
        </w:rPr>
        <w:t xml:space="preserve">промежуточной аттестации по </w:t>
      </w:r>
      <w:r>
        <w:rPr>
          <w:b/>
          <w:sz w:val="28"/>
          <w:szCs w:val="28"/>
        </w:rPr>
        <w:t>производственной</w:t>
      </w:r>
      <w:r w:rsidRPr="00E6504A">
        <w:rPr>
          <w:b/>
          <w:sz w:val="28"/>
          <w:szCs w:val="28"/>
        </w:rPr>
        <w:t xml:space="preserve"> практик</w:t>
      </w:r>
      <w:r>
        <w:rPr>
          <w:b/>
          <w:sz w:val="28"/>
          <w:szCs w:val="28"/>
        </w:rPr>
        <w:t>е</w:t>
      </w:r>
    </w:p>
    <w:p w:rsidR="00EB114B" w:rsidRPr="00CA165A" w:rsidRDefault="00EB114B" w:rsidP="00C55468">
      <w:pPr>
        <w:pStyle w:val="ListParagraph"/>
        <w:numPr>
          <w:ilvl w:val="0"/>
          <w:numId w:val="1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Процедура проведения </w:t>
      </w:r>
      <w:r>
        <w:rPr>
          <w:bCs/>
          <w:sz w:val="28"/>
          <w:szCs w:val="28"/>
        </w:rPr>
        <w:t xml:space="preserve">промежуточной аттестации (дифференцированный зачёт) </w:t>
      </w:r>
      <w:r w:rsidRPr="00CA165A">
        <w:rPr>
          <w:sz w:val="28"/>
          <w:szCs w:val="28"/>
        </w:rPr>
        <w:t>осуществляется в соответствии с Положением о промежуточной аттестации студентов ГАПОУ СПО «Няндомский железнодорожный колледж».</w:t>
      </w:r>
    </w:p>
    <w:p w:rsidR="00EB114B" w:rsidRDefault="00EB114B" w:rsidP="00C55468">
      <w:pPr>
        <w:pStyle w:val="ListParagraph"/>
        <w:numPr>
          <w:ilvl w:val="0"/>
          <w:numId w:val="1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E6504A">
        <w:rPr>
          <w:bCs/>
          <w:sz w:val="28"/>
          <w:szCs w:val="28"/>
        </w:rPr>
        <w:t>Дифференцированный зачёт</w:t>
      </w:r>
      <w:r w:rsidRPr="00E6504A">
        <w:rPr>
          <w:sz w:val="28"/>
          <w:szCs w:val="28"/>
        </w:rPr>
        <w:t xml:space="preserve">проводится согласно Положению о промежуточной аттестации в специально подготовленной аудитории в дни, </w:t>
      </w:r>
      <w:r w:rsidRPr="00CF3E60">
        <w:rPr>
          <w:sz w:val="28"/>
          <w:szCs w:val="28"/>
        </w:rPr>
        <w:t xml:space="preserve">указанные расписанием. Максимальное время выполнения задания:  </w:t>
      </w:r>
      <w:r w:rsidRPr="00CF3E60">
        <w:rPr>
          <w:i/>
          <w:sz w:val="28"/>
          <w:szCs w:val="28"/>
          <w:u w:val="single"/>
        </w:rPr>
        <w:t>6 часов</w:t>
      </w:r>
      <w:r w:rsidRPr="00CF3E60">
        <w:rPr>
          <w:sz w:val="28"/>
          <w:szCs w:val="28"/>
        </w:rPr>
        <w:t>.</w:t>
      </w:r>
    </w:p>
    <w:p w:rsidR="00EB114B" w:rsidRPr="00CF3E60" w:rsidRDefault="00EB114B" w:rsidP="003E502A">
      <w:pPr>
        <w:pStyle w:val="ListParagraph"/>
        <w:numPr>
          <w:ilvl w:val="0"/>
          <w:numId w:val="1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CF3E60">
        <w:rPr>
          <w:bCs/>
          <w:sz w:val="28"/>
          <w:szCs w:val="28"/>
        </w:rPr>
        <w:t>Форма дифференцированного зачета</w:t>
      </w:r>
      <w:r w:rsidRPr="00CF3E60">
        <w:rPr>
          <w:i/>
          <w:sz w:val="28"/>
          <w:szCs w:val="28"/>
        </w:rPr>
        <w:t>смешанная  (устно – защита истории болезни, выполнение практического задания).</w:t>
      </w:r>
      <w:r w:rsidRPr="00CF3E60">
        <w:rPr>
          <w:sz w:val="28"/>
          <w:szCs w:val="28"/>
        </w:rPr>
        <w:t xml:space="preserve">Вопросы в билете в виде практического задания позволяют оценить практические умения. </w:t>
      </w:r>
    </w:p>
    <w:p w:rsidR="00EB114B" w:rsidRDefault="00EB114B" w:rsidP="00C55468">
      <w:pPr>
        <w:pStyle w:val="ListParagraph"/>
        <w:numPr>
          <w:ilvl w:val="0"/>
          <w:numId w:val="2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660710">
        <w:rPr>
          <w:sz w:val="28"/>
          <w:szCs w:val="28"/>
        </w:rPr>
        <w:t>При оценке знаний и умений учитывается: понимание изученного содержания, самостоятельность суждений, степень систематизации и глубины знаний; содержание умения и возможность его применения в практической деятельности (при предоставлении медицинских услуг); наличие ошибок, их количество, характер и влияние на качество выполненной работы, временной норматив.</w:t>
      </w:r>
    </w:p>
    <w:p w:rsidR="00EB114B" w:rsidRPr="00765A77" w:rsidRDefault="00EB114B" w:rsidP="00765A77">
      <w:pPr>
        <w:tabs>
          <w:tab w:val="left" w:pos="709"/>
          <w:tab w:val="left" w:pos="2870"/>
          <w:tab w:val="center" w:pos="5117"/>
        </w:tabs>
        <w:snapToGrid w:val="0"/>
        <w:ind w:right="-57"/>
        <w:rPr>
          <w:sz w:val="28"/>
          <w:szCs w:val="28"/>
        </w:rPr>
      </w:pPr>
    </w:p>
    <w:p w:rsidR="00EB114B" w:rsidRPr="00CA165A" w:rsidRDefault="00EB114B" w:rsidP="00CA165A">
      <w:pPr>
        <w:pStyle w:val="Default"/>
        <w:tabs>
          <w:tab w:val="left" w:pos="709"/>
        </w:tabs>
        <w:ind w:left="-170" w:right="-57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3.1</w:t>
      </w:r>
      <w:r w:rsidRPr="00CA165A">
        <w:rPr>
          <w:b/>
          <w:bCs/>
          <w:sz w:val="28"/>
          <w:szCs w:val="28"/>
        </w:rPr>
        <w:t xml:space="preserve">. Оценка освоения </w:t>
      </w:r>
      <w:r>
        <w:rPr>
          <w:b/>
          <w:bCs/>
          <w:sz w:val="28"/>
          <w:szCs w:val="28"/>
        </w:rPr>
        <w:t>п</w:t>
      </w:r>
      <w:r w:rsidRPr="00CA165A">
        <w:rPr>
          <w:b/>
          <w:bCs/>
          <w:sz w:val="28"/>
          <w:szCs w:val="28"/>
        </w:rPr>
        <w:t>ри выполнении практического задания:</w:t>
      </w:r>
    </w:p>
    <w:p w:rsidR="00EB114B" w:rsidRPr="00CA165A" w:rsidRDefault="00EB114B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«5» баллов ставится, если практическое задание выполняется без каких- либо ошибок, при этом студент дает правильные формулировки, точные определения и понятия терминов, обнаруживает полное понимание материала и может обосновать свой ответ, привести необходимые примеры, правильно отвечает на дополнительные вопросы преподавателя. </w:t>
      </w:r>
    </w:p>
    <w:p w:rsidR="00EB114B" w:rsidRPr="00CA165A" w:rsidRDefault="00EB114B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«4» балла ставится, если практическое задание имеет незначительные отклонения от нормы, при этом студент дает правильные формулировки, определения и понятия терминов, обнаруживает полное понимание материала и может обосновать свой ответ, но допускает единичные ошибки, которые исправляет после замечания преподавателя. </w:t>
      </w:r>
    </w:p>
    <w:p w:rsidR="00EB114B" w:rsidRPr="00CA165A" w:rsidRDefault="00EB114B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«3» балла ставится, если выполнение практического задания имеет существенные недостатки, поддающиеся исправлению после указания преподавателя, при этом студент допускает неточности в формулировке, частичные ошибки. Излагает материал недостаточно связно и последовательно. </w:t>
      </w:r>
    </w:p>
    <w:p w:rsidR="00EB114B" w:rsidRPr="00CA165A" w:rsidRDefault="00EB114B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«2» балла ставится, если выполнение практического задания полностью не соответствует норме, не поддается исправлению, при этом студент допускает ошибки в формулировке правил, искажающие их смысл, беспорядочно и неуверенно излагает материал. </w:t>
      </w:r>
    </w:p>
    <w:p w:rsidR="00EB114B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Pr="00CA165A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Pr="00AE6E0A" w:rsidRDefault="00EB114B" w:rsidP="00AE6E0A">
      <w:pPr>
        <w:pStyle w:val="Default"/>
        <w:tabs>
          <w:tab w:val="left" w:pos="1958"/>
        </w:tabs>
        <w:ind w:left="-170" w:right="-57" w:firstLine="709"/>
        <w:jc w:val="center"/>
        <w:rPr>
          <w:b/>
          <w:sz w:val="28"/>
          <w:szCs w:val="28"/>
        </w:rPr>
      </w:pPr>
      <w:r w:rsidRPr="00AE6E0A">
        <w:rPr>
          <w:b/>
          <w:sz w:val="28"/>
          <w:szCs w:val="28"/>
        </w:rPr>
        <w:t>Рейтинг</w:t>
      </w:r>
      <w:r>
        <w:rPr>
          <w:b/>
          <w:sz w:val="28"/>
          <w:szCs w:val="28"/>
        </w:rPr>
        <w:t xml:space="preserve"> – план оценки знаний</w:t>
      </w:r>
    </w:p>
    <w:p w:rsidR="00EB114B" w:rsidRPr="00E723E8" w:rsidRDefault="00EB114B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b/>
          <w:i/>
          <w:sz w:val="28"/>
          <w:szCs w:val="28"/>
        </w:rPr>
      </w:pPr>
      <w:r w:rsidRPr="00E723E8">
        <w:rPr>
          <w:b/>
          <w:i/>
          <w:sz w:val="28"/>
          <w:szCs w:val="28"/>
        </w:rPr>
        <w:t xml:space="preserve">Итоговая оценка выставляется по сумме баллов: </w:t>
      </w:r>
    </w:p>
    <w:p w:rsidR="00EB114B" w:rsidRDefault="00EB114B" w:rsidP="00E723E8">
      <w:pPr>
        <w:jc w:val="both"/>
        <w:rPr>
          <w:sz w:val="28"/>
        </w:rPr>
      </w:pPr>
      <w:r>
        <w:rPr>
          <w:sz w:val="28"/>
        </w:rPr>
        <w:t xml:space="preserve"> Интерпретация анализов и подготовка пациентов к различным исследованиям – 5 баллов</w:t>
      </w:r>
    </w:p>
    <w:p w:rsidR="00EB114B" w:rsidRDefault="00EB114B" w:rsidP="00E723E8">
      <w:pPr>
        <w:jc w:val="both"/>
        <w:rPr>
          <w:sz w:val="28"/>
        </w:rPr>
      </w:pPr>
      <w:r>
        <w:rPr>
          <w:sz w:val="28"/>
        </w:rPr>
        <w:t>Защита истории болезни  - 5 баллов</w:t>
      </w:r>
    </w:p>
    <w:p w:rsidR="00EB114B" w:rsidRDefault="00EB114B" w:rsidP="00E723E8">
      <w:pPr>
        <w:jc w:val="both"/>
        <w:rPr>
          <w:sz w:val="28"/>
        </w:rPr>
      </w:pPr>
      <w:r>
        <w:rPr>
          <w:sz w:val="28"/>
        </w:rPr>
        <w:t>Выполнение манипуляции– 5 баллов</w:t>
      </w:r>
    </w:p>
    <w:p w:rsidR="00EB114B" w:rsidRDefault="00EB114B" w:rsidP="00E723E8">
      <w:pPr>
        <w:jc w:val="both"/>
        <w:rPr>
          <w:sz w:val="28"/>
        </w:rPr>
      </w:pPr>
      <w:r>
        <w:rPr>
          <w:sz w:val="28"/>
        </w:rPr>
        <w:t>Сумма   - 15 баллов</w:t>
      </w:r>
    </w:p>
    <w:p w:rsidR="00EB114B" w:rsidRDefault="00EB114B" w:rsidP="00E723E8">
      <w:pPr>
        <w:jc w:val="both"/>
        <w:rPr>
          <w:sz w:val="28"/>
        </w:rPr>
      </w:pPr>
    </w:p>
    <w:p w:rsidR="00EB114B" w:rsidRPr="00E723E8" w:rsidRDefault="00EB114B" w:rsidP="00E723E8">
      <w:pPr>
        <w:jc w:val="both"/>
        <w:rPr>
          <w:b/>
          <w:i/>
          <w:sz w:val="28"/>
        </w:rPr>
      </w:pPr>
      <w:r w:rsidRPr="00E723E8">
        <w:rPr>
          <w:b/>
          <w:i/>
          <w:sz w:val="28"/>
        </w:rPr>
        <w:t>Критерии оценки:</w:t>
      </w:r>
    </w:p>
    <w:p w:rsidR="00EB114B" w:rsidRPr="00CA165A" w:rsidRDefault="00EB114B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―отлично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</w:t>
      </w:r>
      <w:r>
        <w:rPr>
          <w:sz w:val="28"/>
        </w:rPr>
        <w:t xml:space="preserve">15-14 </w:t>
      </w:r>
      <w:r w:rsidRPr="00CA165A">
        <w:rPr>
          <w:sz w:val="28"/>
          <w:szCs w:val="28"/>
        </w:rPr>
        <w:t>баллов</w:t>
      </w:r>
    </w:p>
    <w:p w:rsidR="00EB114B" w:rsidRPr="00CA165A" w:rsidRDefault="00EB114B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―хорошо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</w:t>
      </w:r>
      <w:r>
        <w:rPr>
          <w:sz w:val="28"/>
        </w:rPr>
        <w:t xml:space="preserve">13 -12 </w:t>
      </w:r>
      <w:r w:rsidRPr="00CA165A">
        <w:rPr>
          <w:sz w:val="28"/>
          <w:szCs w:val="28"/>
        </w:rPr>
        <w:t xml:space="preserve">баллов </w:t>
      </w:r>
    </w:p>
    <w:p w:rsidR="00EB114B" w:rsidRPr="00CA165A" w:rsidRDefault="00EB114B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―удовлетворительно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Pr="00CA165A">
        <w:rPr>
          <w:sz w:val="28"/>
          <w:szCs w:val="28"/>
        </w:rPr>
        <w:t>баллов</w:t>
      </w:r>
    </w:p>
    <w:p w:rsidR="00EB114B" w:rsidRPr="00CA165A" w:rsidRDefault="00EB114B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―неудовлетворительно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- </w:t>
      </w:r>
      <w:r>
        <w:rPr>
          <w:sz w:val="28"/>
          <w:szCs w:val="28"/>
        </w:rPr>
        <w:t>10</w:t>
      </w:r>
      <w:r w:rsidRPr="00CA165A">
        <w:rPr>
          <w:sz w:val="28"/>
          <w:szCs w:val="28"/>
        </w:rPr>
        <w:t xml:space="preserve"> баллов и менее.</w:t>
      </w:r>
    </w:p>
    <w:p w:rsidR="00EB114B" w:rsidRPr="00CA165A" w:rsidRDefault="00EB114B" w:rsidP="00CA165A">
      <w:pPr>
        <w:pStyle w:val="Default"/>
        <w:tabs>
          <w:tab w:val="left" w:pos="709"/>
          <w:tab w:val="left" w:pos="1276"/>
        </w:tabs>
        <w:ind w:left="-170" w:right="-57" w:firstLine="709"/>
        <w:jc w:val="both"/>
        <w:rPr>
          <w:sz w:val="28"/>
          <w:szCs w:val="28"/>
        </w:rPr>
      </w:pPr>
    </w:p>
    <w:p w:rsidR="00EB114B" w:rsidRPr="00CA165A" w:rsidRDefault="00EB114B" w:rsidP="00CA165A">
      <w:pPr>
        <w:pStyle w:val="Default"/>
        <w:tabs>
          <w:tab w:val="left" w:pos="709"/>
          <w:tab w:val="left" w:pos="1276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 В том случае, если одно из заданий будет выполнено на 2 балла, положительная оценка за зачет не выставляется. </w:t>
      </w:r>
    </w:p>
    <w:p w:rsidR="00EB114B" w:rsidRPr="00CA165A" w:rsidRDefault="00EB114B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EB114B" w:rsidRPr="00807C15" w:rsidRDefault="00EB114B" w:rsidP="00807C15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CA165A">
        <w:rPr>
          <w:b/>
          <w:bCs/>
          <w:sz w:val="28"/>
          <w:szCs w:val="28"/>
        </w:rPr>
        <w:t>Перечень вопросов</w:t>
      </w:r>
    </w:p>
    <w:p w:rsidR="00EB114B" w:rsidRPr="00C55468" w:rsidRDefault="00EB114B" w:rsidP="00C55468">
      <w:pPr>
        <w:tabs>
          <w:tab w:val="left" w:pos="709"/>
        </w:tabs>
        <w:jc w:val="both"/>
        <w:rPr>
          <w:sz w:val="28"/>
          <w:szCs w:val="28"/>
        </w:rPr>
      </w:pPr>
      <w:r w:rsidRPr="00C55468">
        <w:rPr>
          <w:sz w:val="28"/>
          <w:szCs w:val="28"/>
        </w:rPr>
        <w:t xml:space="preserve">- </w:t>
      </w:r>
      <w:r w:rsidRPr="00C55468">
        <w:rPr>
          <w:sz w:val="28"/>
          <w:szCs w:val="28"/>
        </w:rPr>
        <w:tab/>
        <w:t xml:space="preserve">Источники информации, разрешённые к использованию на дифференцированном зачёте, оборудование </w:t>
      </w:r>
      <w:r w:rsidRPr="00C55468">
        <w:rPr>
          <w:bCs/>
          <w:sz w:val="28"/>
          <w:szCs w:val="28"/>
        </w:rPr>
        <w:t>(Приложение 1).</w:t>
      </w:r>
    </w:p>
    <w:p w:rsidR="00EB114B" w:rsidRPr="00C55468" w:rsidRDefault="00EB114B" w:rsidP="00C55468">
      <w:pPr>
        <w:jc w:val="both"/>
        <w:rPr>
          <w:sz w:val="28"/>
          <w:szCs w:val="28"/>
          <w:lang w:eastAsia="en-US"/>
        </w:rPr>
      </w:pPr>
      <w:r w:rsidRPr="00C55468">
        <w:rPr>
          <w:bCs/>
          <w:sz w:val="28"/>
          <w:szCs w:val="28"/>
        </w:rPr>
        <w:t xml:space="preserve">- Вопросы для подготовки к </w:t>
      </w:r>
      <w:r>
        <w:rPr>
          <w:bCs/>
          <w:sz w:val="28"/>
          <w:szCs w:val="28"/>
        </w:rPr>
        <w:t>дифференцированному зачёту</w:t>
      </w:r>
      <w:r w:rsidRPr="00C55468">
        <w:rPr>
          <w:bCs/>
          <w:sz w:val="28"/>
          <w:szCs w:val="28"/>
        </w:rPr>
        <w:t>(Приложение 2)</w:t>
      </w:r>
      <w:r>
        <w:rPr>
          <w:bCs/>
          <w:sz w:val="28"/>
          <w:szCs w:val="28"/>
        </w:rPr>
        <w:t>.</w:t>
      </w:r>
    </w:p>
    <w:p w:rsidR="00EB114B" w:rsidRDefault="00EB114B" w:rsidP="00C5546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C55468">
        <w:rPr>
          <w:sz w:val="28"/>
          <w:szCs w:val="28"/>
        </w:rPr>
        <w:t>- Перечень манипуляций, выносимых на дифференцированный зачет</w:t>
      </w:r>
      <w:r w:rsidRPr="00C55468">
        <w:rPr>
          <w:bCs/>
          <w:sz w:val="28"/>
          <w:szCs w:val="28"/>
        </w:rPr>
        <w:t xml:space="preserve">(Приложение </w:t>
      </w:r>
      <w:r>
        <w:rPr>
          <w:bCs/>
          <w:sz w:val="28"/>
          <w:szCs w:val="28"/>
        </w:rPr>
        <w:t>3</w:t>
      </w:r>
      <w:r w:rsidRPr="00C55468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EB114B" w:rsidRPr="00CA165A" w:rsidRDefault="00EB114B" w:rsidP="005E553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Медицинская карта стационарного больного </w:t>
      </w:r>
      <w:r w:rsidRPr="00C55468">
        <w:rPr>
          <w:bCs/>
          <w:sz w:val="28"/>
          <w:szCs w:val="28"/>
        </w:rPr>
        <w:t xml:space="preserve">(Приложение </w:t>
      </w:r>
      <w:r>
        <w:rPr>
          <w:bCs/>
          <w:sz w:val="28"/>
          <w:szCs w:val="28"/>
        </w:rPr>
        <w:t>4</w:t>
      </w:r>
      <w:r w:rsidRPr="00C55468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EB114B" w:rsidRPr="00CA165A" w:rsidRDefault="00EB114B" w:rsidP="00CA165A">
      <w:pPr>
        <w:tabs>
          <w:tab w:val="left" w:pos="709"/>
        </w:tabs>
        <w:rPr>
          <w:sz w:val="28"/>
          <w:szCs w:val="28"/>
        </w:rPr>
      </w:pPr>
    </w:p>
    <w:p w:rsidR="00EB114B" w:rsidRPr="00CA165A" w:rsidRDefault="00EB114B" w:rsidP="00CA165A">
      <w:pPr>
        <w:tabs>
          <w:tab w:val="left" w:pos="709"/>
        </w:tabs>
        <w:rPr>
          <w:sz w:val="28"/>
          <w:szCs w:val="28"/>
        </w:rPr>
      </w:pPr>
    </w:p>
    <w:p w:rsidR="00EB114B" w:rsidRPr="00CA165A" w:rsidRDefault="00EB114B" w:rsidP="00CA165A">
      <w:pPr>
        <w:tabs>
          <w:tab w:val="left" w:pos="709"/>
        </w:tabs>
        <w:rPr>
          <w:sz w:val="28"/>
          <w:szCs w:val="28"/>
        </w:rPr>
      </w:pPr>
    </w:p>
    <w:p w:rsidR="00EB114B" w:rsidRPr="00CA165A" w:rsidRDefault="00EB114B" w:rsidP="00CA165A">
      <w:pPr>
        <w:tabs>
          <w:tab w:val="left" w:pos="709"/>
        </w:tabs>
        <w:rPr>
          <w:sz w:val="28"/>
          <w:szCs w:val="28"/>
        </w:rPr>
      </w:pPr>
    </w:p>
    <w:p w:rsidR="00EB114B" w:rsidRPr="00CA165A" w:rsidRDefault="00EB114B" w:rsidP="00CA165A">
      <w:pPr>
        <w:tabs>
          <w:tab w:val="left" w:pos="709"/>
        </w:tabs>
        <w:rPr>
          <w:sz w:val="28"/>
          <w:szCs w:val="28"/>
        </w:rPr>
      </w:pPr>
    </w:p>
    <w:p w:rsidR="00EB114B" w:rsidRDefault="00EB114B"/>
    <w:p w:rsidR="00EB114B" w:rsidRDefault="00EB114B"/>
    <w:p w:rsidR="00EB114B" w:rsidRDefault="00EB114B"/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p w:rsidR="00EB114B" w:rsidRDefault="00EB114B" w:rsidP="009C5D05">
      <w:pPr>
        <w:rPr>
          <w:b/>
          <w:szCs w:val="28"/>
        </w:rPr>
      </w:pPr>
    </w:p>
    <w:tbl>
      <w:tblPr>
        <w:tblW w:w="9917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42"/>
        <w:gridCol w:w="3114"/>
        <w:gridCol w:w="2861"/>
      </w:tblGrid>
      <w:tr w:rsidR="00EB114B" w:rsidTr="004D056E">
        <w:tc>
          <w:tcPr>
            <w:tcW w:w="9917" w:type="dxa"/>
            <w:gridSpan w:val="3"/>
          </w:tcPr>
          <w:p w:rsidR="00EB114B" w:rsidRPr="004D056E" w:rsidRDefault="00EB114B" w:rsidP="004D056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D056E">
              <w:rPr>
                <w:sz w:val="28"/>
                <w:szCs w:val="28"/>
              </w:rPr>
              <w:tab/>
            </w:r>
            <w:r w:rsidRPr="004D056E">
              <w:rPr>
                <w:b/>
                <w:sz w:val="20"/>
                <w:szCs w:val="20"/>
              </w:rPr>
              <w:t>Няндомский железнодорожный колледж</w:t>
            </w:r>
          </w:p>
          <w:p w:rsidR="00EB114B" w:rsidRPr="004D056E" w:rsidRDefault="00EB114B" w:rsidP="004D056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D056E">
              <w:rPr>
                <w:b/>
                <w:sz w:val="20"/>
                <w:szCs w:val="20"/>
              </w:rPr>
              <w:t>Медицинское отделение</w:t>
            </w:r>
          </w:p>
          <w:p w:rsidR="00EB114B" w:rsidRPr="004D056E" w:rsidRDefault="00EB114B" w:rsidP="004D056E">
            <w:pPr>
              <w:jc w:val="center"/>
              <w:rPr>
                <w:b/>
                <w:sz w:val="20"/>
                <w:szCs w:val="20"/>
              </w:rPr>
            </w:pPr>
            <w:r w:rsidRPr="004D056E">
              <w:rPr>
                <w:b/>
                <w:sz w:val="20"/>
                <w:szCs w:val="20"/>
              </w:rPr>
              <w:t>ПРОМЕЖУТОЧНАЯ АТТЕСТАЦИЯ</w:t>
            </w:r>
          </w:p>
          <w:p w:rsidR="00EB114B" w:rsidRPr="004D056E" w:rsidRDefault="00EB114B" w:rsidP="004D056E">
            <w:pPr>
              <w:jc w:val="center"/>
              <w:rPr>
                <w:b/>
                <w:sz w:val="20"/>
                <w:szCs w:val="20"/>
              </w:rPr>
            </w:pPr>
            <w:r w:rsidRPr="004D056E">
              <w:rPr>
                <w:b/>
                <w:sz w:val="20"/>
                <w:szCs w:val="20"/>
              </w:rPr>
              <w:t>Дифференцированный зачёт по производственной практике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 xml:space="preserve">по специальности   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 xml:space="preserve">34.02.01  «Сестринское дело»  </w:t>
            </w:r>
          </w:p>
          <w:p w:rsidR="00EB114B" w:rsidRPr="004D056E" w:rsidRDefault="00EB114B" w:rsidP="004D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4D056E">
              <w:rPr>
                <w:b/>
                <w:sz w:val="20"/>
                <w:szCs w:val="20"/>
              </w:rPr>
              <w:t>ПМ. 04. «Младшая медицинская сестра по уходу за больными»</w:t>
            </w:r>
          </w:p>
          <w:p w:rsidR="00EB114B" w:rsidRPr="004D056E" w:rsidRDefault="00EB114B" w:rsidP="004D056E">
            <w:pPr>
              <w:tabs>
                <w:tab w:val="left" w:pos="3357"/>
              </w:tabs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4D056E">
              <w:rPr>
                <w:b/>
                <w:sz w:val="20"/>
                <w:szCs w:val="20"/>
              </w:rPr>
              <w:t>1 курс</w:t>
            </w:r>
          </w:p>
        </w:tc>
      </w:tr>
      <w:tr w:rsidR="00EB114B" w:rsidRPr="002B5A60" w:rsidTr="004D056E">
        <w:tc>
          <w:tcPr>
            <w:tcW w:w="3942" w:type="dxa"/>
          </w:tcPr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Рассмотрено цикловой комиссией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«____»__________2018 г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</w:p>
          <w:p w:rsidR="00EB114B" w:rsidRPr="004D056E" w:rsidRDefault="00EB114B" w:rsidP="002D7912">
            <w:pPr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Председатель:_________________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Е.С. Степанова</w:t>
            </w:r>
          </w:p>
        </w:tc>
        <w:tc>
          <w:tcPr>
            <w:tcW w:w="3114" w:type="dxa"/>
          </w:tcPr>
          <w:p w:rsidR="00EB114B" w:rsidRPr="004D056E" w:rsidRDefault="00EB114B" w:rsidP="004D056E">
            <w:pPr>
              <w:jc w:val="center"/>
              <w:rPr>
                <w:b/>
                <w:sz w:val="20"/>
                <w:szCs w:val="20"/>
              </w:rPr>
            </w:pPr>
          </w:p>
          <w:p w:rsidR="00EB114B" w:rsidRPr="004D056E" w:rsidRDefault="00EB114B" w:rsidP="002D7912">
            <w:pPr>
              <w:pStyle w:val="Default"/>
            </w:pPr>
          </w:p>
          <w:p w:rsidR="00EB114B" w:rsidRPr="004D056E" w:rsidRDefault="00EB114B" w:rsidP="004D056E">
            <w:pPr>
              <w:tabs>
                <w:tab w:val="left" w:pos="1968"/>
              </w:tabs>
              <w:rPr>
                <w:sz w:val="20"/>
                <w:szCs w:val="20"/>
              </w:rPr>
            </w:pPr>
            <w:r w:rsidRPr="004D056E">
              <w:rPr>
                <w:b/>
                <w:sz w:val="22"/>
                <w:szCs w:val="22"/>
              </w:rPr>
              <w:t xml:space="preserve">              Билет №1</w:t>
            </w:r>
            <w:r w:rsidRPr="004D056E">
              <w:rPr>
                <w:sz w:val="20"/>
                <w:szCs w:val="20"/>
              </w:rPr>
              <w:tab/>
            </w:r>
          </w:p>
        </w:tc>
        <w:tc>
          <w:tcPr>
            <w:tcW w:w="2861" w:type="dxa"/>
          </w:tcPr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УТВЕРЖДАЮ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Методист мед.отделения</w:t>
            </w:r>
          </w:p>
          <w:p w:rsidR="00EB114B" w:rsidRPr="004D056E" w:rsidRDefault="00EB114B" w:rsidP="004D056E">
            <w:pPr>
              <w:jc w:val="center"/>
              <w:rPr>
                <w:sz w:val="20"/>
                <w:szCs w:val="20"/>
              </w:rPr>
            </w:pPr>
            <w:r w:rsidRPr="004D056E">
              <w:rPr>
                <w:sz w:val="20"/>
                <w:szCs w:val="20"/>
              </w:rPr>
              <w:t>___________ Е.С. Степанова«____»__________ 2018г</w:t>
            </w:r>
          </w:p>
        </w:tc>
      </w:tr>
    </w:tbl>
    <w:p w:rsidR="00EB114B" w:rsidRDefault="00EB114B" w:rsidP="00CB2DCF">
      <w:pPr>
        <w:ind w:left="-170" w:right="-57" w:firstLine="709"/>
        <w:jc w:val="both"/>
      </w:pPr>
    </w:p>
    <w:p w:rsidR="00EB114B" w:rsidRDefault="00EB114B" w:rsidP="006B086B">
      <w:pPr>
        <w:pStyle w:val="ListParagraph"/>
        <w:numPr>
          <w:ilvl w:val="0"/>
          <w:numId w:val="15"/>
        </w:numPr>
        <w:ind w:right="-57"/>
        <w:jc w:val="both"/>
      </w:pPr>
      <w:r w:rsidRPr="00DB765A">
        <w:t>Защита сестринской истории болезни.</w:t>
      </w:r>
    </w:p>
    <w:p w:rsidR="00EB114B" w:rsidRDefault="00EB114B" w:rsidP="00CB2DCF">
      <w:pPr>
        <w:ind w:left="-170" w:right="-57" w:firstLine="709"/>
        <w:jc w:val="both"/>
      </w:pPr>
    </w:p>
    <w:p w:rsidR="00EB114B" w:rsidRDefault="00EB114B" w:rsidP="00CB2DCF">
      <w:pPr>
        <w:ind w:left="-170" w:right="-57" w:firstLine="709"/>
        <w:jc w:val="both"/>
        <w:rPr>
          <w:b/>
        </w:rPr>
      </w:pPr>
      <w:r>
        <w:t xml:space="preserve">2. Набрать в шприц 2 мл 50% раствора анальгина, выполнить внутримышечную инъекцию с соблюдением инфекционной безопасности. </w:t>
      </w:r>
      <w:r w:rsidRPr="002F3480">
        <w:t>Дезинфекция  инструментов медицинского назначения  после исполь</w:t>
      </w:r>
      <w:r>
        <w:t>зования средством  «</w:t>
      </w:r>
      <w:r w:rsidRPr="005B41E8">
        <w:t>НИКА ПИРОКСАМ</w:t>
      </w:r>
      <w:r>
        <w:rPr>
          <w:b/>
        </w:rPr>
        <w:t>».</w:t>
      </w:r>
    </w:p>
    <w:p w:rsidR="00EB114B" w:rsidRDefault="00EB114B" w:rsidP="00CB2DCF">
      <w:pPr>
        <w:ind w:left="-170" w:right="-57" w:firstLine="709"/>
        <w:jc w:val="both"/>
        <w:rPr>
          <w:b/>
        </w:rPr>
      </w:pPr>
    </w:p>
    <w:p w:rsidR="00EB114B" w:rsidRPr="006919FD" w:rsidRDefault="00EB114B" w:rsidP="00CB2DCF">
      <w:pPr>
        <w:ind w:left="-170" w:right="-57" w:firstLine="709"/>
        <w:jc w:val="both"/>
      </w:pPr>
      <w:r w:rsidRPr="006919FD">
        <w:t xml:space="preserve">3. </w:t>
      </w:r>
      <w:r>
        <w:t>Правила взятия анализа кала на копрограмму, оформить направление.</w:t>
      </w:r>
    </w:p>
    <w:p w:rsidR="00EB114B" w:rsidRDefault="00EB114B" w:rsidP="00CB2DCF">
      <w:pPr>
        <w:ind w:left="-170" w:right="-57" w:firstLine="709"/>
        <w:jc w:val="both"/>
      </w:pPr>
    </w:p>
    <w:p w:rsidR="00EB114B" w:rsidRPr="00DB765A" w:rsidRDefault="00EB114B" w:rsidP="00CB2DCF"/>
    <w:p w:rsidR="00EB114B" w:rsidRDefault="00EB114B" w:rsidP="00CB2DCF">
      <w:pPr>
        <w:jc w:val="right"/>
      </w:pPr>
    </w:p>
    <w:p w:rsidR="00EB114B" w:rsidRDefault="00EB114B" w:rsidP="00CB2DCF">
      <w:pPr>
        <w:jc w:val="right"/>
      </w:pPr>
      <w:r>
        <w:t>Преподаватель _________________</w:t>
      </w:r>
    </w:p>
    <w:p w:rsidR="00EB114B" w:rsidRDefault="00EB114B" w:rsidP="00CB2DCF">
      <w:pPr>
        <w:jc w:val="right"/>
      </w:pPr>
    </w:p>
    <w:p w:rsidR="00EB114B" w:rsidRDefault="00EB114B" w:rsidP="00CB2DCF">
      <w:pPr>
        <w:jc w:val="right"/>
      </w:pPr>
      <w:r>
        <w:t>Главная мед. сестра ГБУЗ АО «Няндомская ЦРБ»__________________</w:t>
      </w:r>
    </w:p>
    <w:p w:rsidR="00EB114B" w:rsidRDefault="00EB114B" w:rsidP="00CB2DCF"/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5144F8">
      <w:pPr>
        <w:jc w:val="right"/>
      </w:pPr>
    </w:p>
    <w:p w:rsidR="00EB114B" w:rsidRDefault="00EB114B" w:rsidP="003E4267"/>
    <w:p w:rsidR="00EB114B" w:rsidRDefault="00EB114B" w:rsidP="003E4267"/>
    <w:p w:rsidR="00EB114B" w:rsidRDefault="00EB114B" w:rsidP="003E4267"/>
    <w:p w:rsidR="00EB114B" w:rsidRDefault="00EB114B" w:rsidP="006C38C0">
      <w:pPr>
        <w:tabs>
          <w:tab w:val="left" w:pos="5936"/>
        </w:tabs>
      </w:pPr>
      <w:r>
        <w:tab/>
      </w:r>
    </w:p>
    <w:p w:rsidR="00EB114B" w:rsidRDefault="00EB114B" w:rsidP="006C38C0">
      <w:pPr>
        <w:tabs>
          <w:tab w:val="left" w:pos="5936"/>
        </w:tabs>
      </w:pPr>
    </w:p>
    <w:p w:rsidR="00EB114B" w:rsidRDefault="00EB114B" w:rsidP="006C38C0">
      <w:pPr>
        <w:tabs>
          <w:tab w:val="left" w:pos="5936"/>
        </w:tabs>
      </w:pPr>
    </w:p>
    <w:p w:rsidR="00EB114B" w:rsidRDefault="00EB114B" w:rsidP="006C38C0">
      <w:pPr>
        <w:tabs>
          <w:tab w:val="left" w:pos="5936"/>
        </w:tabs>
      </w:pPr>
    </w:p>
    <w:p w:rsidR="00EB114B" w:rsidRDefault="00EB114B" w:rsidP="009B0EB9">
      <w:pPr>
        <w:ind w:right="-57"/>
        <w:rPr>
          <w:sz w:val="28"/>
          <w:szCs w:val="28"/>
        </w:rPr>
      </w:pPr>
    </w:p>
    <w:p w:rsidR="00EB114B" w:rsidRDefault="00EB114B" w:rsidP="009B0EB9">
      <w:pPr>
        <w:ind w:right="-57"/>
        <w:rPr>
          <w:sz w:val="28"/>
          <w:szCs w:val="28"/>
        </w:rPr>
      </w:pPr>
    </w:p>
    <w:p w:rsidR="00EB114B" w:rsidRPr="008B7FA3" w:rsidRDefault="00EB114B" w:rsidP="008B7FA3">
      <w:pPr>
        <w:ind w:left="-170" w:right="-57" w:firstLine="709"/>
        <w:contextualSpacing/>
        <w:jc w:val="right"/>
        <w:rPr>
          <w:sz w:val="23"/>
          <w:szCs w:val="23"/>
        </w:rPr>
      </w:pPr>
      <w:r w:rsidRPr="008B7FA3">
        <w:rPr>
          <w:sz w:val="23"/>
          <w:szCs w:val="23"/>
        </w:rPr>
        <w:t>Приложение 1</w:t>
      </w:r>
    </w:p>
    <w:p w:rsidR="00EB114B" w:rsidRPr="008B7FA3" w:rsidRDefault="00EB114B" w:rsidP="008B7FA3">
      <w:pPr>
        <w:contextualSpacing/>
        <w:jc w:val="center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 xml:space="preserve">Перечень оборудования </w:t>
      </w:r>
    </w:p>
    <w:p w:rsidR="00EB114B" w:rsidRDefault="00EB114B" w:rsidP="00FD51CD">
      <w:pPr>
        <w:jc w:val="center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к диф</w:t>
      </w:r>
      <w:r>
        <w:rPr>
          <w:b/>
          <w:sz w:val="23"/>
          <w:szCs w:val="23"/>
        </w:rPr>
        <w:t xml:space="preserve">ференцированному </w:t>
      </w:r>
      <w:r w:rsidRPr="008B7FA3">
        <w:rPr>
          <w:b/>
          <w:sz w:val="23"/>
          <w:szCs w:val="23"/>
        </w:rPr>
        <w:t xml:space="preserve">зачёту </w:t>
      </w:r>
      <w:r>
        <w:rPr>
          <w:b/>
          <w:sz w:val="23"/>
          <w:szCs w:val="23"/>
        </w:rPr>
        <w:t>по производственной практике</w:t>
      </w:r>
    </w:p>
    <w:p w:rsidR="00EB114B" w:rsidRPr="008B7FA3" w:rsidRDefault="00EB114B" w:rsidP="008B7FA3">
      <w:pPr>
        <w:contextualSpacing/>
        <w:jc w:val="center"/>
        <w:rPr>
          <w:b/>
          <w:sz w:val="23"/>
          <w:szCs w:val="23"/>
        </w:rPr>
      </w:pPr>
    </w:p>
    <w:p w:rsidR="00EB114B" w:rsidRPr="008B7FA3" w:rsidRDefault="00EB114B" w:rsidP="008B7FA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contextualSpacing/>
        <w:jc w:val="center"/>
        <w:outlineLvl w:val="0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М</w:t>
      </w:r>
      <w:r w:rsidRPr="008B7FA3">
        <w:rPr>
          <w:b/>
          <w:bCs/>
          <w:sz w:val="23"/>
          <w:szCs w:val="23"/>
        </w:rPr>
        <w:t>атериально-техническое обеспечение</w:t>
      </w:r>
    </w:p>
    <w:p w:rsidR="00EB114B" w:rsidRPr="008B7FA3" w:rsidRDefault="00EB114B" w:rsidP="008B7FA3">
      <w:pPr>
        <w:tabs>
          <w:tab w:val="left" w:pos="540"/>
        </w:tabs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Д</w:t>
      </w:r>
      <w:r w:rsidRPr="008B7FA3">
        <w:rPr>
          <w:sz w:val="23"/>
          <w:szCs w:val="23"/>
        </w:rPr>
        <w:t>ифференцированный зачёт проводятся в учебном  кабинете доклинической практики  медицинского отделения.</w:t>
      </w:r>
    </w:p>
    <w:p w:rsidR="00EB114B" w:rsidRPr="00993764" w:rsidRDefault="00EB114B" w:rsidP="00FD51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szCs w:val="28"/>
        </w:rPr>
      </w:pPr>
      <w:r w:rsidRPr="00993764">
        <w:rPr>
          <w:b/>
          <w:szCs w:val="28"/>
        </w:rPr>
        <w:t>М</w:t>
      </w:r>
      <w:r w:rsidRPr="00993764">
        <w:rPr>
          <w:b/>
          <w:bCs/>
          <w:szCs w:val="28"/>
        </w:rPr>
        <w:t>атериально-техническое обеспечение</w:t>
      </w:r>
    </w:p>
    <w:p w:rsidR="00EB114B" w:rsidRPr="00993764" w:rsidRDefault="00EB114B" w:rsidP="00FD51CD">
      <w:pPr>
        <w:tabs>
          <w:tab w:val="left" w:pos="540"/>
        </w:tabs>
        <w:jc w:val="both"/>
        <w:rPr>
          <w:bCs/>
          <w:szCs w:val="28"/>
        </w:rPr>
      </w:pPr>
      <w:r w:rsidRPr="00993764">
        <w:rPr>
          <w:bCs/>
          <w:szCs w:val="28"/>
        </w:rPr>
        <w:t xml:space="preserve">Оборудование учебного кабинета и рабочих мест: </w:t>
      </w:r>
    </w:p>
    <w:p w:rsidR="00EB114B" w:rsidRPr="00993764" w:rsidRDefault="00EB114B" w:rsidP="006B086B">
      <w:pPr>
        <w:numPr>
          <w:ilvl w:val="0"/>
          <w:numId w:val="5"/>
        </w:numPr>
        <w:tabs>
          <w:tab w:val="left" w:pos="540"/>
        </w:tabs>
        <w:jc w:val="both"/>
        <w:rPr>
          <w:bCs/>
          <w:szCs w:val="28"/>
        </w:rPr>
      </w:pPr>
      <w:r w:rsidRPr="00993764">
        <w:rPr>
          <w:bCs/>
          <w:szCs w:val="28"/>
        </w:rPr>
        <w:t>комплект изделий медицинского назначения;</w:t>
      </w:r>
    </w:p>
    <w:p w:rsidR="00EB114B" w:rsidRPr="00993764" w:rsidRDefault="00EB114B" w:rsidP="006B086B">
      <w:pPr>
        <w:numPr>
          <w:ilvl w:val="0"/>
          <w:numId w:val="5"/>
        </w:numPr>
        <w:tabs>
          <w:tab w:val="left" w:pos="540"/>
        </w:tabs>
        <w:jc w:val="both"/>
        <w:rPr>
          <w:bCs/>
          <w:szCs w:val="28"/>
        </w:rPr>
      </w:pPr>
      <w:r w:rsidRPr="00993764">
        <w:rPr>
          <w:bCs/>
          <w:szCs w:val="28"/>
        </w:rPr>
        <w:t>комплект муляжей;</w:t>
      </w:r>
    </w:p>
    <w:p w:rsidR="00EB114B" w:rsidRPr="00993764" w:rsidRDefault="00EB114B" w:rsidP="006B086B">
      <w:pPr>
        <w:numPr>
          <w:ilvl w:val="0"/>
          <w:numId w:val="5"/>
        </w:numPr>
        <w:tabs>
          <w:tab w:val="left" w:pos="540"/>
        </w:tabs>
        <w:jc w:val="both"/>
        <w:rPr>
          <w:bCs/>
          <w:szCs w:val="28"/>
        </w:rPr>
      </w:pPr>
      <w:r w:rsidRPr="00993764">
        <w:rPr>
          <w:bCs/>
          <w:szCs w:val="28"/>
        </w:rPr>
        <w:t>комплект бланков медицинской документации;</w:t>
      </w:r>
    </w:p>
    <w:p w:rsidR="00EB114B" w:rsidRPr="00993764" w:rsidRDefault="00EB114B" w:rsidP="006B086B">
      <w:pPr>
        <w:numPr>
          <w:ilvl w:val="0"/>
          <w:numId w:val="5"/>
        </w:numPr>
        <w:tabs>
          <w:tab w:val="left" w:pos="540"/>
        </w:tabs>
        <w:jc w:val="both"/>
        <w:rPr>
          <w:bCs/>
          <w:szCs w:val="28"/>
        </w:rPr>
      </w:pPr>
      <w:r w:rsidRPr="00993764">
        <w:rPr>
          <w:bCs/>
          <w:szCs w:val="28"/>
        </w:rPr>
        <w:t>комплект учебно-методической документации;</w:t>
      </w:r>
    </w:p>
    <w:p w:rsidR="00EB114B" w:rsidRPr="005D4903" w:rsidRDefault="00EB114B" w:rsidP="006B086B">
      <w:pPr>
        <w:numPr>
          <w:ilvl w:val="0"/>
          <w:numId w:val="5"/>
        </w:numPr>
        <w:tabs>
          <w:tab w:val="left" w:pos="540"/>
        </w:tabs>
        <w:jc w:val="both"/>
        <w:rPr>
          <w:bCs/>
          <w:szCs w:val="28"/>
        </w:rPr>
      </w:pPr>
      <w:r w:rsidRPr="00993764">
        <w:rPr>
          <w:bCs/>
          <w:szCs w:val="28"/>
        </w:rPr>
        <w:t>наглядные пособия.</w:t>
      </w:r>
    </w:p>
    <w:p w:rsidR="00EB114B" w:rsidRPr="00993764" w:rsidRDefault="00EB114B" w:rsidP="00FD51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93764">
        <w:rPr>
          <w:b/>
          <w:szCs w:val="28"/>
        </w:rPr>
        <w:t>Перечень оборудования и технологического оснащения рабочих мест:</w:t>
      </w:r>
    </w:p>
    <w:p w:rsidR="00EB114B" w:rsidRPr="00993764" w:rsidRDefault="00EB114B" w:rsidP="00FD51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993764">
        <w:rPr>
          <w:b/>
          <w:bCs/>
          <w:szCs w:val="28"/>
        </w:rPr>
        <w:t>Аппаратура и приборы:</w:t>
      </w:r>
    </w:p>
    <w:p w:rsidR="00EB114B" w:rsidRPr="00993764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весы;</w:t>
      </w:r>
    </w:p>
    <w:p w:rsidR="00EB114B" w:rsidRPr="00993764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ростометр;</w:t>
      </w:r>
    </w:p>
    <w:p w:rsidR="00EB114B" w:rsidRPr="00993764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биксы разных размеров;</w:t>
      </w:r>
    </w:p>
    <w:p w:rsidR="00EB114B" w:rsidRPr="00993764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тонометры;</w:t>
      </w:r>
    </w:p>
    <w:p w:rsidR="00EB114B" w:rsidRPr="00993764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фонендоскопы;</w:t>
      </w:r>
    </w:p>
    <w:p w:rsidR="00EB114B" w:rsidRPr="00993764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секундомеры;</w:t>
      </w:r>
    </w:p>
    <w:p w:rsidR="00EB114B" w:rsidRPr="00D314E2" w:rsidRDefault="00EB114B" w:rsidP="006B086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песочные часы.</w:t>
      </w:r>
    </w:p>
    <w:p w:rsidR="00EB114B" w:rsidRPr="00993764" w:rsidRDefault="00EB114B" w:rsidP="00FD51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993764">
        <w:rPr>
          <w:b/>
          <w:bCs/>
          <w:szCs w:val="28"/>
        </w:rPr>
        <w:t>Медицинское оборудование  и принадлежности: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пробирки разные;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чашки Петри;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штативы для пробирок;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мерная посуда;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емкости (разнообразные) для сбора лабораторных анализов;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емкости для дезинфицирующих средств разные;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ёмкости  для сбора отходов классов А и Б;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93764">
        <w:rPr>
          <w:bCs/>
          <w:szCs w:val="28"/>
        </w:rPr>
        <w:t>иглосъемники разнообразные;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szCs w:val="28"/>
        </w:rPr>
        <w:t>пакеты бумажные для стерилизации;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szCs w:val="28"/>
        </w:rPr>
        <w:t>крафт-пакеты для стерилизации медицинского инструментария;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szCs w:val="28"/>
        </w:rPr>
        <w:t>дозатор для жидкого мыла;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szCs w:val="28"/>
        </w:rPr>
        <w:t>полотенцедержатель;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jc w:val="both"/>
        <w:rPr>
          <w:bCs/>
          <w:szCs w:val="28"/>
        </w:rPr>
      </w:pPr>
      <w:r w:rsidRPr="00993764">
        <w:rPr>
          <w:szCs w:val="28"/>
        </w:rPr>
        <w:t>бумажное полотенце;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jc w:val="both"/>
      </w:pPr>
      <w:r w:rsidRPr="00993764">
        <w:rPr>
          <w:szCs w:val="28"/>
        </w:rPr>
        <w:t>аварийная аптечка;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szCs w:val="28"/>
        </w:rPr>
        <w:t>штативы для капельниц;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маски медицинские;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венозные жгуты;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подушечки клеенчатые;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ведра;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мензурки;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jc w:val="both"/>
        <w:rPr>
          <w:bCs/>
          <w:szCs w:val="28"/>
        </w:rPr>
      </w:pPr>
      <w:r w:rsidRPr="00993764">
        <w:rPr>
          <w:szCs w:val="28"/>
        </w:rPr>
        <w:t>комплект маркированных контейнеров (емкостей) для проведения уборки;</w:t>
      </w:r>
    </w:p>
    <w:p w:rsidR="00EB114B" w:rsidRPr="00993764" w:rsidRDefault="00EB114B" w:rsidP="006B086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993764">
        <w:rPr>
          <w:bCs/>
          <w:szCs w:val="28"/>
        </w:rPr>
        <w:t>ершики;</w:t>
      </w:r>
    </w:p>
    <w:p w:rsidR="00EB114B" w:rsidRPr="00D314E2" w:rsidRDefault="00EB114B" w:rsidP="006B086B">
      <w:pPr>
        <w:numPr>
          <w:ilvl w:val="0"/>
          <w:numId w:val="7"/>
        </w:numPr>
        <w:jc w:val="both"/>
        <w:rPr>
          <w:bCs/>
          <w:szCs w:val="28"/>
        </w:rPr>
      </w:pPr>
      <w:r w:rsidRPr="00993764">
        <w:rPr>
          <w:bCs/>
          <w:szCs w:val="28"/>
        </w:rPr>
        <w:t>ветошь.</w:t>
      </w:r>
    </w:p>
    <w:p w:rsidR="00EB114B" w:rsidRPr="00993764" w:rsidRDefault="00EB114B" w:rsidP="00FD51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szCs w:val="28"/>
        </w:rPr>
      </w:pPr>
      <w:r w:rsidRPr="00993764">
        <w:rPr>
          <w:b/>
          <w:szCs w:val="28"/>
        </w:rPr>
        <w:t>Медицинский инструментарий: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одноразовые шприцы разного объема;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системы для внутривенного капельного вливания;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периферические венозные катетеры;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иглы для различных видов инъекций;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корнцанги;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ножницы;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пинцеты;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шпатели;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лотки разные;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пипетки глазные;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стеклянные глазные палочки;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маски кислородные;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канюли носовые;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газоотводные трубки разные;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грушевидные баллоны разные;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грелки;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системы для промывания желудка;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кружки Эсмарха;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клизменные наконечники;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мочевые катетеры разные;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назогастральные зонды;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пузыри для льда;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перчатки медицинские (чистые и стерильные);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бумага компрессная;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термометры медицинские;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термометры водяные;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bCs/>
          <w:szCs w:val="28"/>
        </w:rPr>
        <w:t>клеенчатая шапочка или косынка;</w:t>
      </w:r>
    </w:p>
    <w:p w:rsidR="00EB114B" w:rsidRPr="00993764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bCs/>
          <w:szCs w:val="28"/>
        </w:rPr>
        <w:t>шпатели;</w:t>
      </w:r>
    </w:p>
    <w:p w:rsidR="00EB114B" w:rsidRPr="00D314E2" w:rsidRDefault="00EB114B" w:rsidP="006B086B">
      <w:pPr>
        <w:numPr>
          <w:ilvl w:val="0"/>
          <w:numId w:val="8"/>
        </w:numPr>
        <w:rPr>
          <w:szCs w:val="28"/>
        </w:rPr>
      </w:pPr>
      <w:r w:rsidRPr="00993764">
        <w:rPr>
          <w:szCs w:val="28"/>
        </w:rPr>
        <w:t>системы для проведения сифонной клизмы.</w:t>
      </w:r>
    </w:p>
    <w:p w:rsidR="00EB114B" w:rsidRPr="00993764" w:rsidRDefault="00EB114B" w:rsidP="00FD51CD">
      <w:pPr>
        <w:rPr>
          <w:b/>
          <w:szCs w:val="28"/>
        </w:rPr>
      </w:pPr>
      <w:r w:rsidRPr="00993764">
        <w:rPr>
          <w:b/>
          <w:szCs w:val="28"/>
        </w:rPr>
        <w:t>Предметы ухода: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бинты;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вата;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клеенки;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впитывающие пеленки;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мочеприемники разные;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комплекты постельного белья;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комплекты нательного белья;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простыни;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пеленки;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полотенца;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комплект столовой посуды для кормления тяжелобольного пациента;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салфетки марлевые разные;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марля;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судна подкладные;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фартуки клеенчатые;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подгузники;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кувшины;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тазы;</w:t>
      </w:r>
    </w:p>
    <w:p w:rsidR="00EB114B" w:rsidRPr="00993764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szCs w:val="28"/>
        </w:rPr>
        <w:t>предметы ухода за стомами;</w:t>
      </w:r>
    </w:p>
    <w:p w:rsidR="00EB114B" w:rsidRPr="00D314E2" w:rsidRDefault="00EB114B" w:rsidP="006B086B">
      <w:pPr>
        <w:numPr>
          <w:ilvl w:val="0"/>
          <w:numId w:val="9"/>
        </w:numPr>
        <w:rPr>
          <w:szCs w:val="28"/>
        </w:rPr>
      </w:pPr>
      <w:r w:rsidRPr="00993764">
        <w:rPr>
          <w:bCs/>
          <w:szCs w:val="28"/>
        </w:rPr>
        <w:t>гребешки.</w:t>
      </w:r>
    </w:p>
    <w:p w:rsidR="00EB114B" w:rsidRPr="00993764" w:rsidRDefault="00EB114B" w:rsidP="00FD51CD">
      <w:pPr>
        <w:rPr>
          <w:b/>
          <w:szCs w:val="28"/>
        </w:rPr>
      </w:pPr>
      <w:r w:rsidRPr="00993764">
        <w:rPr>
          <w:b/>
          <w:szCs w:val="28"/>
        </w:rPr>
        <w:t>Лекарственные средства и другие вещества:</w:t>
      </w:r>
    </w:p>
    <w:p w:rsidR="00EB114B" w:rsidRPr="00993764" w:rsidRDefault="00EB114B" w:rsidP="006B086B">
      <w:pPr>
        <w:numPr>
          <w:ilvl w:val="0"/>
          <w:numId w:val="10"/>
        </w:numPr>
        <w:autoSpaceDN w:val="0"/>
        <w:ind w:hanging="578"/>
        <w:jc w:val="both"/>
        <w:outlineLvl w:val="0"/>
        <w:rPr>
          <w:szCs w:val="28"/>
        </w:rPr>
      </w:pPr>
      <w:r w:rsidRPr="00993764">
        <w:rPr>
          <w:bCs/>
          <w:szCs w:val="28"/>
        </w:rPr>
        <w:t xml:space="preserve">жидкое мыло; 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педикулоциты разные;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3% раствор перекиси водорода;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вазелиновое масло;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вазелин;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«стерильный» глицерин;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лекарственные формы для энтерального и наружного применения;</w:t>
      </w:r>
    </w:p>
    <w:p w:rsidR="00EB114B" w:rsidRPr="00993764" w:rsidRDefault="00EB114B" w:rsidP="006B086B">
      <w:pPr>
        <w:numPr>
          <w:ilvl w:val="0"/>
          <w:numId w:val="10"/>
        </w:numPr>
        <w:ind w:left="709" w:hanging="283"/>
        <w:rPr>
          <w:szCs w:val="28"/>
        </w:rPr>
      </w:pPr>
      <w:r w:rsidRPr="00993764">
        <w:rPr>
          <w:szCs w:val="28"/>
        </w:rPr>
        <w:t>ампулы с физиологическим раствором (водой для инъекций) различной емкости;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флаконы (200-400 мл) с физиологическим раствором (5% глюкозой);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флаконы с антибиотиком;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детская присыпка;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защитный крем (для профилактики пролежней);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горчичники;</w:t>
      </w:r>
    </w:p>
    <w:p w:rsidR="00EB114B" w:rsidRPr="00993764" w:rsidRDefault="00EB114B" w:rsidP="006B086B">
      <w:pPr>
        <w:numPr>
          <w:ilvl w:val="0"/>
          <w:numId w:val="10"/>
        </w:numPr>
        <w:autoSpaceDN w:val="0"/>
        <w:ind w:left="709" w:hanging="283"/>
        <w:jc w:val="both"/>
        <w:outlineLvl w:val="0"/>
        <w:rPr>
          <w:szCs w:val="28"/>
        </w:rPr>
      </w:pPr>
      <w:r w:rsidRPr="00993764">
        <w:rPr>
          <w:bCs/>
          <w:szCs w:val="28"/>
        </w:rPr>
        <w:t>различные дезинфицирующие средства* с методическими рекомендациями (</w:t>
      </w:r>
      <w:r w:rsidRPr="00993764">
        <w:rPr>
          <w:i/>
          <w:iCs/>
          <w:szCs w:val="28"/>
        </w:rPr>
        <w:t>*Дезинфицирующие средства</w:t>
      </w:r>
      <w:r w:rsidRPr="00993764">
        <w:rPr>
          <w:szCs w:val="28"/>
        </w:rPr>
        <w:t xml:space="preserve"> – порошки или жидкости, имитирующие дезинфицирующие средства);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bCs/>
          <w:szCs w:val="28"/>
        </w:rPr>
        <w:t>моющие средства для проведения предстерилизационной очистки;</w:t>
      </w:r>
    </w:p>
    <w:p w:rsidR="00EB114B" w:rsidRPr="00993764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bCs/>
          <w:szCs w:val="28"/>
        </w:rPr>
        <w:t>1% спиртовой раствор фенолфталеина;</w:t>
      </w:r>
    </w:p>
    <w:p w:rsidR="00EB114B" w:rsidRPr="005D4903" w:rsidRDefault="00EB114B" w:rsidP="006B086B">
      <w:pPr>
        <w:numPr>
          <w:ilvl w:val="0"/>
          <w:numId w:val="10"/>
        </w:numPr>
        <w:ind w:hanging="578"/>
        <w:rPr>
          <w:szCs w:val="28"/>
        </w:rPr>
      </w:pPr>
      <w:r w:rsidRPr="00993764">
        <w:rPr>
          <w:szCs w:val="28"/>
        </w:rPr>
        <w:t>раствор азопирама.</w:t>
      </w:r>
    </w:p>
    <w:p w:rsidR="00EB114B" w:rsidRPr="00993764" w:rsidRDefault="00EB114B" w:rsidP="00FD51CD">
      <w:pPr>
        <w:rPr>
          <w:b/>
          <w:szCs w:val="28"/>
        </w:rPr>
      </w:pPr>
      <w:r w:rsidRPr="00993764">
        <w:rPr>
          <w:b/>
          <w:szCs w:val="28"/>
        </w:rPr>
        <w:t>Медицинская документация: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szCs w:val="28"/>
        </w:rPr>
      </w:pPr>
      <w:r w:rsidRPr="00993764">
        <w:rPr>
          <w:bCs/>
          <w:szCs w:val="28"/>
        </w:rPr>
        <w:t>медицинская карта стационарного больного 003/у;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color w:val="000000"/>
          <w:szCs w:val="28"/>
        </w:rPr>
        <w:t>журнал </w:t>
      </w:r>
      <w:bookmarkStart w:id="2" w:name="001"/>
      <w:bookmarkEnd w:id="2"/>
      <w:r w:rsidRPr="00993764">
        <w:rPr>
          <w:bCs/>
          <w:color w:val="000000"/>
          <w:szCs w:val="28"/>
        </w:rPr>
        <w:t>учета приема больных и отказов в госпитализации (форма № 001/у)</w:t>
      </w:r>
      <w:r w:rsidRPr="00993764">
        <w:rPr>
          <w:szCs w:val="28"/>
        </w:rPr>
        <w:t>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журнал учета инфекционных заболеваний 060у;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статистическая карта выбывшего из стационара 006/у;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экстренное извещение 058/у;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квитанция на прием вещей и ценностей;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 xml:space="preserve">температурные лист </w:t>
      </w:r>
      <w:r w:rsidRPr="00993764">
        <w:rPr>
          <w:bCs/>
          <w:color w:val="000000"/>
          <w:szCs w:val="28"/>
        </w:rPr>
        <w:t>(форма № 004/у)</w:t>
      </w:r>
      <w:r w:rsidRPr="00993764">
        <w:rPr>
          <w:szCs w:val="28"/>
        </w:rPr>
        <w:t>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порционник;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журнал назначений;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bookmarkStart w:id="3" w:name="007"/>
      <w:bookmarkEnd w:id="3"/>
      <w:r w:rsidRPr="00993764">
        <w:rPr>
          <w:bCs/>
          <w:szCs w:val="28"/>
        </w:rPr>
        <w:t>л</w:t>
      </w:r>
      <w:r w:rsidRPr="00993764">
        <w:rPr>
          <w:bCs/>
          <w:color w:val="000000"/>
          <w:szCs w:val="28"/>
        </w:rPr>
        <w:t>исток учета движения больных и коечного фонда стационара (форма № 007/у)</w:t>
      </w:r>
      <w:r w:rsidRPr="00993764">
        <w:rPr>
          <w:szCs w:val="28"/>
        </w:rPr>
        <w:t>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листы назначений;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бланки направлений на анализы;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журнал движения больных;</w:t>
      </w:r>
    </w:p>
    <w:p w:rsidR="00EB114B" w:rsidRPr="00993764" w:rsidRDefault="00EB114B" w:rsidP="006B086B">
      <w:pPr>
        <w:widowControl w:val="0"/>
        <w:numPr>
          <w:ilvl w:val="0"/>
          <w:numId w:val="11"/>
        </w:numPr>
        <w:suppressAutoHyphens/>
        <w:autoSpaceDN w:val="0"/>
        <w:outlineLvl w:val="0"/>
        <w:rPr>
          <w:bCs/>
          <w:szCs w:val="28"/>
        </w:rPr>
      </w:pPr>
      <w:r w:rsidRPr="00993764">
        <w:rPr>
          <w:bCs/>
          <w:szCs w:val="28"/>
        </w:rPr>
        <w:t>журнал передачи дежурств;</w:t>
      </w:r>
    </w:p>
    <w:p w:rsidR="00EB114B" w:rsidRPr="00993764" w:rsidRDefault="00EB114B" w:rsidP="006B086B">
      <w:pPr>
        <w:numPr>
          <w:ilvl w:val="0"/>
          <w:numId w:val="11"/>
        </w:numPr>
        <w:rPr>
          <w:bCs/>
          <w:szCs w:val="28"/>
        </w:rPr>
      </w:pPr>
      <w:r w:rsidRPr="00993764">
        <w:rPr>
          <w:bCs/>
          <w:szCs w:val="28"/>
        </w:rPr>
        <w:t>журналы лабораторных и инструментальных методов исследования;</w:t>
      </w:r>
    </w:p>
    <w:p w:rsidR="00EB114B" w:rsidRPr="00D314E2" w:rsidRDefault="00EB114B" w:rsidP="006B086B">
      <w:pPr>
        <w:keepNext/>
        <w:numPr>
          <w:ilvl w:val="0"/>
          <w:numId w:val="11"/>
        </w:numPr>
        <w:autoSpaceDE w:val="0"/>
        <w:autoSpaceDN w:val="0"/>
        <w:outlineLvl w:val="0"/>
        <w:rPr>
          <w:szCs w:val="28"/>
        </w:rPr>
      </w:pPr>
      <w:r w:rsidRPr="00993764">
        <w:rPr>
          <w:szCs w:val="28"/>
        </w:rPr>
        <w:t>журнал учета наркотических веществ;</w:t>
      </w:r>
    </w:p>
    <w:p w:rsidR="00EB114B" w:rsidRPr="00993764" w:rsidRDefault="00EB114B" w:rsidP="00FD51CD">
      <w:pPr>
        <w:rPr>
          <w:b/>
          <w:szCs w:val="28"/>
        </w:rPr>
      </w:pPr>
      <w:r w:rsidRPr="00993764">
        <w:rPr>
          <w:b/>
          <w:szCs w:val="28"/>
        </w:rPr>
        <w:t>Учебно-наглядные пособия:</w:t>
      </w:r>
    </w:p>
    <w:p w:rsidR="00EB114B" w:rsidRPr="00993764" w:rsidRDefault="00EB114B" w:rsidP="006B086B">
      <w:pPr>
        <w:numPr>
          <w:ilvl w:val="0"/>
          <w:numId w:val="12"/>
        </w:numPr>
      </w:pPr>
      <w:r w:rsidRPr="00993764">
        <w:rPr>
          <w:szCs w:val="28"/>
        </w:rPr>
        <w:t>тренажер сердечно-легочной реанимации;</w:t>
      </w:r>
    </w:p>
    <w:p w:rsidR="00EB114B" w:rsidRPr="00993764" w:rsidRDefault="00EB114B" w:rsidP="006B086B">
      <w:pPr>
        <w:keepNext/>
        <w:numPr>
          <w:ilvl w:val="0"/>
          <w:numId w:val="12"/>
        </w:numPr>
        <w:autoSpaceDE w:val="0"/>
        <w:autoSpaceDN w:val="0"/>
        <w:outlineLvl w:val="0"/>
      </w:pPr>
      <w:r w:rsidRPr="00993764">
        <w:rPr>
          <w:szCs w:val="28"/>
        </w:rPr>
        <w:t>тренажеры для проведения инъекций;</w:t>
      </w:r>
    </w:p>
    <w:p w:rsidR="00EB114B" w:rsidRPr="00993764" w:rsidRDefault="00EB114B" w:rsidP="006B086B">
      <w:pPr>
        <w:numPr>
          <w:ilvl w:val="0"/>
          <w:numId w:val="12"/>
        </w:numPr>
      </w:pPr>
      <w:r w:rsidRPr="00993764">
        <w:rPr>
          <w:szCs w:val="28"/>
        </w:rPr>
        <w:t>тренажер катетеризации мужского и женского мочевого пузыря;</w:t>
      </w:r>
    </w:p>
    <w:p w:rsidR="00EB114B" w:rsidRPr="00993764" w:rsidRDefault="00EB114B" w:rsidP="006B086B">
      <w:pPr>
        <w:numPr>
          <w:ilvl w:val="0"/>
          <w:numId w:val="12"/>
        </w:numPr>
      </w:pPr>
      <w:r w:rsidRPr="00993764">
        <w:rPr>
          <w:szCs w:val="28"/>
        </w:rPr>
        <w:t>тренажер для постановки клизм;</w:t>
      </w:r>
    </w:p>
    <w:p w:rsidR="00EB114B" w:rsidRPr="00D314E2" w:rsidRDefault="00EB114B" w:rsidP="006B086B">
      <w:pPr>
        <w:numPr>
          <w:ilvl w:val="0"/>
          <w:numId w:val="12"/>
        </w:numPr>
        <w:rPr>
          <w:szCs w:val="28"/>
        </w:rPr>
      </w:pPr>
      <w:r w:rsidRPr="00993764">
        <w:rPr>
          <w:szCs w:val="28"/>
        </w:rPr>
        <w:t>тренажер для  зондирования и промывания желудка.</w:t>
      </w:r>
    </w:p>
    <w:p w:rsidR="00EB114B" w:rsidRPr="00993764" w:rsidRDefault="00EB114B" w:rsidP="00FD51CD">
      <w:pPr>
        <w:rPr>
          <w:b/>
          <w:szCs w:val="28"/>
        </w:rPr>
      </w:pPr>
      <w:r w:rsidRPr="00993764">
        <w:rPr>
          <w:b/>
          <w:szCs w:val="28"/>
        </w:rPr>
        <w:t>Мебель и оборудование:</w:t>
      </w:r>
    </w:p>
    <w:p w:rsidR="00EB114B" w:rsidRPr="00993764" w:rsidRDefault="00EB114B" w:rsidP="006B086B">
      <w:pPr>
        <w:numPr>
          <w:ilvl w:val="0"/>
          <w:numId w:val="13"/>
        </w:numPr>
        <w:rPr>
          <w:szCs w:val="28"/>
        </w:rPr>
      </w:pPr>
      <w:r w:rsidRPr="00993764">
        <w:rPr>
          <w:szCs w:val="28"/>
        </w:rPr>
        <w:t>кровать функциональная;</w:t>
      </w:r>
    </w:p>
    <w:p w:rsidR="00EB114B" w:rsidRPr="00993764" w:rsidRDefault="00EB114B" w:rsidP="006B086B">
      <w:pPr>
        <w:numPr>
          <w:ilvl w:val="0"/>
          <w:numId w:val="13"/>
        </w:numPr>
        <w:autoSpaceDN w:val="0"/>
        <w:jc w:val="both"/>
        <w:outlineLvl w:val="0"/>
        <w:rPr>
          <w:bCs/>
          <w:szCs w:val="28"/>
        </w:rPr>
      </w:pPr>
      <w:r w:rsidRPr="00993764">
        <w:rPr>
          <w:bCs/>
          <w:szCs w:val="28"/>
        </w:rPr>
        <w:t>раковина;</w:t>
      </w:r>
    </w:p>
    <w:p w:rsidR="00EB114B" w:rsidRPr="00993764" w:rsidRDefault="00EB114B" w:rsidP="006B086B">
      <w:pPr>
        <w:numPr>
          <w:ilvl w:val="0"/>
          <w:numId w:val="13"/>
        </w:numPr>
        <w:rPr>
          <w:szCs w:val="28"/>
        </w:rPr>
      </w:pPr>
      <w:r w:rsidRPr="00993764">
        <w:rPr>
          <w:szCs w:val="28"/>
        </w:rPr>
        <w:t>кушетки;</w:t>
      </w:r>
    </w:p>
    <w:p w:rsidR="00EB114B" w:rsidRPr="00993764" w:rsidRDefault="00EB114B" w:rsidP="006B086B">
      <w:pPr>
        <w:numPr>
          <w:ilvl w:val="0"/>
          <w:numId w:val="13"/>
        </w:numPr>
        <w:rPr>
          <w:szCs w:val="28"/>
        </w:rPr>
      </w:pPr>
      <w:r w:rsidRPr="00993764">
        <w:rPr>
          <w:szCs w:val="28"/>
        </w:rPr>
        <w:t>шкафы для хранения  инструментария, оборудования, аппаратуры, медикаментов, предметов ухода, медицинской документации, учебно-наглядных пособий;</w:t>
      </w:r>
    </w:p>
    <w:p w:rsidR="00EB114B" w:rsidRPr="00993764" w:rsidRDefault="00EB114B" w:rsidP="006B086B">
      <w:pPr>
        <w:numPr>
          <w:ilvl w:val="0"/>
          <w:numId w:val="13"/>
        </w:numPr>
        <w:rPr>
          <w:szCs w:val="28"/>
        </w:rPr>
      </w:pPr>
      <w:r w:rsidRPr="00993764">
        <w:rPr>
          <w:szCs w:val="28"/>
        </w:rPr>
        <w:t>ширмы;</w:t>
      </w:r>
    </w:p>
    <w:p w:rsidR="00EB114B" w:rsidRDefault="00EB114B" w:rsidP="006B086B">
      <w:pPr>
        <w:numPr>
          <w:ilvl w:val="0"/>
          <w:numId w:val="13"/>
        </w:numPr>
        <w:rPr>
          <w:szCs w:val="28"/>
        </w:rPr>
      </w:pPr>
      <w:r w:rsidRPr="00993764">
        <w:rPr>
          <w:szCs w:val="28"/>
        </w:rPr>
        <w:t>столик прикроватный.</w:t>
      </w:r>
    </w:p>
    <w:p w:rsidR="00EB114B" w:rsidRDefault="00EB114B" w:rsidP="005D4903">
      <w:pPr>
        <w:rPr>
          <w:szCs w:val="28"/>
        </w:rPr>
      </w:pPr>
    </w:p>
    <w:p w:rsidR="00EB114B" w:rsidRDefault="00EB114B" w:rsidP="005D4903">
      <w:pPr>
        <w:rPr>
          <w:szCs w:val="28"/>
        </w:rPr>
      </w:pPr>
    </w:p>
    <w:p w:rsidR="00EB114B" w:rsidRDefault="00EB114B" w:rsidP="005D4903">
      <w:pPr>
        <w:rPr>
          <w:szCs w:val="28"/>
        </w:rPr>
      </w:pPr>
    </w:p>
    <w:p w:rsidR="00EB114B" w:rsidRDefault="00EB114B" w:rsidP="005D4903">
      <w:pPr>
        <w:rPr>
          <w:szCs w:val="28"/>
        </w:rPr>
      </w:pPr>
    </w:p>
    <w:p w:rsidR="00EB114B" w:rsidRDefault="00EB114B" w:rsidP="008831E8">
      <w:pPr>
        <w:jc w:val="center"/>
        <w:rPr>
          <w:szCs w:val="28"/>
        </w:rPr>
      </w:pPr>
    </w:p>
    <w:p w:rsidR="00EB114B" w:rsidRDefault="00EB114B" w:rsidP="008831E8">
      <w:pPr>
        <w:jc w:val="center"/>
        <w:rPr>
          <w:szCs w:val="28"/>
        </w:rPr>
      </w:pPr>
    </w:p>
    <w:p w:rsidR="00EB114B" w:rsidRPr="00993764" w:rsidRDefault="00EB114B" w:rsidP="005D4903">
      <w:pPr>
        <w:rPr>
          <w:szCs w:val="28"/>
        </w:rPr>
      </w:pPr>
    </w:p>
    <w:p w:rsidR="00EB114B" w:rsidRPr="009B0EB9" w:rsidRDefault="00EB114B" w:rsidP="008B7FA3">
      <w:pPr>
        <w:ind w:left="-170" w:right="-57" w:firstLine="709"/>
        <w:jc w:val="right"/>
        <w:rPr>
          <w:sz w:val="28"/>
          <w:szCs w:val="28"/>
        </w:rPr>
      </w:pPr>
      <w:r w:rsidRPr="009B0EB9">
        <w:rPr>
          <w:sz w:val="28"/>
          <w:szCs w:val="28"/>
        </w:rPr>
        <w:t>Приложение  2</w:t>
      </w:r>
    </w:p>
    <w:p w:rsidR="00EB114B" w:rsidRDefault="00EB114B" w:rsidP="009B0EB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Вопросы для подготовки к</w:t>
      </w:r>
      <w:r w:rsidRPr="009B0EB9">
        <w:rPr>
          <w:b/>
          <w:sz w:val="28"/>
          <w:szCs w:val="28"/>
        </w:rPr>
        <w:t xml:space="preserve">дифференцированному зачёту </w:t>
      </w:r>
    </w:p>
    <w:p w:rsidR="00EB114B" w:rsidRPr="007E68C6" w:rsidRDefault="00EB114B" w:rsidP="007E68C6">
      <w:pPr>
        <w:ind w:left="-170" w:right="-57" w:firstLine="709"/>
        <w:contextualSpacing/>
        <w:jc w:val="both"/>
        <w:rPr>
          <w:b/>
        </w:rPr>
      </w:pP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Виды лечебных учреждений;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Функции приемного отделения;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Какие документы заполняются медсестрой приемного отделения на поступившего больного?;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Что включает в себя санитарно-гигиеническая обработка больного в приемном отделении?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Кто определяет вид санитарной обработки и транспортировки больного?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Что такое пролежни?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Факторы риска возникновения пролежней; Стадии развития пролежней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Места возможного образования пролежней;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Профилактика пролежней.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Правила измерения температуры в подмышечной впадине и прямой кишке;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Периоды лихорадки, уход за больными.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Методы простейшей физиотерапии. Противопоказания. Алгоритм действий, воздействие на организм.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Правила применения грелки, согревающего компресса со льдом.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Организация лечебного питания в стационаре.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Правила кормления тяжелого больного, виды искусственного питания.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Инфекционный процесс, определение. Характеристика звеньев инфекционного процесса. Факторы, влияющие на восприимчивость организма к инфекции.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Внутрибольничная инфекция, определение. Заболевания, относящиеся к ВБИ. Основные виды микроорганизмов, вызывающих ВБИ. Источники ВБИ.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Внутрибольничная инфекция, определение. Основные виды микроорганизмов, вызывающих ВБИ. Способы передачи инфекции в ЛПУ. Источники ВБИ.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Санитарно-противоэпидемический режим в ЛПУ. Действующие нормативные документы по соблюдению инфекционной безопасности.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Безопасная больничная среда, определение. Какие  мероприятия проводит  медицинская организация для создания безопасной больничной среды. Перечислите их.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Режим инфекционной безопасности, определение.Режим инфекционной безопасности включает себя следующие мероприятия: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Лечебно-охранительный режим, его элементы, значение для пациента.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Виды режимов двигательной активности пациентов.  Характеристика. Различные положения пациента в постели.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Классификация и характеристика медицинских отходов.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Сбор и утилизация медицинских отходов в ЛПУ.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Дезинфекция, определение, виды.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Дезинфекция,  определение, методы.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Дезинфекция,  определение. Группы риска изделий медицинского назначения и предметов ухода.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Режимы дезинфекции. Правила приготовления дезинфицирующих растворов.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Предстерилизационная обработка изделий медицинского назначения. Этапы очистки инструментария.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Контроль качества предстерилизационной очистки.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Стерилизация. Определение, методы стерилизации.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Нормативные документы,  регламентирующие способы стерилизации. Контроль качества стерилизации.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Стерилизация, определение, методы. Характеристика парового метода.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Стерилизация, определение, методы. Характеристика воздушного метода стерилизации.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 xml:space="preserve">Устройство ЦСО. Принципы работы ЦСО. 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Методы контроля стерильности. Сроки сохранения стерильности.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Требования к личной гигиене и медицинской одежде персонала.  Уровни мытья рук.</w:t>
      </w:r>
    </w:p>
    <w:p w:rsidR="00EB114B" w:rsidRPr="007E68C6" w:rsidRDefault="00EB114B" w:rsidP="006B086B">
      <w:pPr>
        <w:pStyle w:val="ListParagraph"/>
        <w:numPr>
          <w:ilvl w:val="0"/>
          <w:numId w:val="4"/>
        </w:numPr>
        <w:ind w:left="-170" w:right="-57" w:firstLine="709"/>
        <w:jc w:val="both"/>
      </w:pPr>
      <w:r w:rsidRPr="007E68C6">
        <w:t>Меры профилактики парентеральных гепатитов и ВИЧ-инфекции в ЛПУ.</w:t>
      </w:r>
    </w:p>
    <w:p w:rsidR="00EB114B" w:rsidRPr="007E68C6" w:rsidRDefault="00EB114B" w:rsidP="006B086B">
      <w:pPr>
        <w:numPr>
          <w:ilvl w:val="0"/>
          <w:numId w:val="4"/>
        </w:numPr>
        <w:ind w:left="-170" w:right="-57" w:firstLine="709"/>
        <w:contextualSpacing/>
        <w:jc w:val="both"/>
      </w:pPr>
      <w:r w:rsidRPr="007E68C6">
        <w:t>Оказание первой медицинской помощи при случайном попадании дезинфицирующего средства в организм: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в желудок;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при раздражении дыхательных путей;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в глаза;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на кожу</w:t>
      </w:r>
    </w:p>
    <w:p w:rsidR="00EB114B" w:rsidRPr="007E68C6" w:rsidRDefault="00EB114B" w:rsidP="006B086B">
      <w:pPr>
        <w:numPr>
          <w:ilvl w:val="0"/>
          <w:numId w:val="4"/>
        </w:numPr>
        <w:ind w:left="-170" w:right="-57" w:firstLine="709"/>
        <w:contextualSpacing/>
        <w:jc w:val="both"/>
      </w:pPr>
      <w:r w:rsidRPr="007E68C6">
        <w:t>Инструкция по действиям мед.работников при аварийной ситуации: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оказание первой помощи при попадании биологических жидкостей на незащищенную кожу;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при попадании биологических жидкостей на слизистые оболочки: в глаза, нос, на слизистую полости рта;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при ранении колюще-режущим инструментарием, контаминированными биологическими жидкостями;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 w:rsidRPr="007E68C6">
        <w:t>- при попадании биологических жидкостей на халат, одежду, обувь.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>
        <w:t>43</w:t>
      </w:r>
      <w:r w:rsidRPr="007E68C6">
        <w:t>. Обработка больного с педикулезом средством «Медифокс», «Карбофос».</w:t>
      </w:r>
    </w:p>
    <w:p w:rsidR="00EB114B" w:rsidRPr="007E68C6" w:rsidRDefault="00EB114B" w:rsidP="007E68C6">
      <w:pPr>
        <w:ind w:left="-170" w:right="-57" w:firstLine="709"/>
        <w:contextualSpacing/>
        <w:jc w:val="both"/>
      </w:pPr>
      <w:r>
        <w:t>44</w:t>
      </w:r>
      <w:r w:rsidRPr="007E68C6">
        <w:t>. Проведение текущей и генеральной уборки помещений с использованием различных дезинфицирующих средств.</w:t>
      </w:r>
    </w:p>
    <w:p w:rsidR="00EB114B" w:rsidRPr="007E68C6" w:rsidRDefault="00EB114B" w:rsidP="007E6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contextualSpacing/>
        <w:jc w:val="both"/>
        <w:rPr>
          <w:b/>
          <w:bCs/>
        </w:rPr>
      </w:pPr>
    </w:p>
    <w:p w:rsidR="00EB114B" w:rsidRPr="009B5FCE" w:rsidRDefault="00EB114B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EB114B" w:rsidRPr="009B5FCE" w:rsidRDefault="00EB114B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EB114B" w:rsidRPr="009B5FCE" w:rsidRDefault="00EB114B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EB114B" w:rsidRPr="009B5FCE" w:rsidRDefault="00EB114B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Default="00EB114B" w:rsidP="005D4903">
      <w:pPr>
        <w:tabs>
          <w:tab w:val="left" w:pos="916"/>
          <w:tab w:val="left" w:pos="6651"/>
        </w:tabs>
        <w:ind w:left="-170" w:right="-57" w:firstLine="709"/>
        <w:rPr>
          <w:b/>
          <w:bCs/>
        </w:rPr>
      </w:pPr>
    </w:p>
    <w:p w:rsidR="00EB114B" w:rsidRPr="009B5FCE" w:rsidRDefault="00EB114B" w:rsidP="005E5539">
      <w:pPr>
        <w:tabs>
          <w:tab w:val="left" w:pos="7335"/>
        </w:tabs>
        <w:ind w:right="-57"/>
        <w:rPr>
          <w:b/>
          <w:bCs/>
        </w:rPr>
      </w:pPr>
    </w:p>
    <w:p w:rsidR="00EB114B" w:rsidRPr="00765A77" w:rsidRDefault="00EB114B" w:rsidP="00765A77">
      <w:pPr>
        <w:jc w:val="right"/>
      </w:pPr>
      <w:r w:rsidRPr="006D25D8">
        <w:t>Приложен</w:t>
      </w:r>
      <w:r>
        <w:t>ие  3</w:t>
      </w:r>
    </w:p>
    <w:p w:rsidR="00EB114B" w:rsidRPr="002E2881" w:rsidRDefault="00EB114B" w:rsidP="00C55468">
      <w:pPr>
        <w:autoSpaceDE w:val="0"/>
        <w:autoSpaceDN w:val="0"/>
        <w:adjustRightInd w:val="0"/>
        <w:jc w:val="center"/>
        <w:rPr>
          <w:b/>
        </w:rPr>
      </w:pPr>
      <w:r w:rsidRPr="002E2881">
        <w:rPr>
          <w:b/>
        </w:rPr>
        <w:t>Перечень манипуляций, выносимых на дифференцированный зачет: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Измерение массы тела.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Измерение роста.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Исследование пульса.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Измерение артериального давления на периферических артериях.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Измерение температуры тела в подмышечной впадине, графическая запись.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Исследование суточного диуреза и водного баланса.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Проведение полной и частичной санитарной обработки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Осмотр волосистой части головы при выявлении педикулеза.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Дезинсекционные мероприятия при выявлении педикулеза.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Исследование дыхания (подсчет ЧДД, исследование ритма глубины дыхания).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Пособие пациенту при лихорадке в зависимости от периода лихорадки.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Транспортировка пациента внутри учреждения на каталке, носилках.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Транспортировка пациента внутри учреждения на кресле-каталке.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сопровождения пациента, с учетом правил профилактики травматизма.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Обработка рук на социальном уровне.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Обработка рук на гигиеническом уровне.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Приготовление дезинфицирующего раствора в соответствии с инструкцией по применению.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надевания стерильных перчаток и снятия использованных перчаток.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использования средств индивидуальной защиты для профилактики профессионального инфицирования (халат, маска, колпак).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Мероприятия при аварийной ситуации, связанной с проколом или порезом инструментами, загрязненными кровью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Мероприятия при аварийных ситуациях, связанных с попаданием биологических жидкостей пациента на неповрежденную кожу и слизистые глаз, ротовой полости.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Мероприятия при аварийных ситуациях, связанных с повреждением емкости (пробирки), разливе биологических жидкостей.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проведения генеральной уборки.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проведения текущей уборки в процедурном кабинете.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проведения предстерилизационной очистки инструментария ручным способом.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Приготовление 0,5% моющего раствора.</w:t>
      </w:r>
    </w:p>
    <w:p w:rsidR="00EB114B" w:rsidRDefault="00EB114B" w:rsidP="006B086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>Техника химической дезинфекции шприцев и игл однократного применения после использования.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Подготовка емкости для сбора отходов класса А, Б.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горчичников.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банок.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Применение грелки.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Применение пузыря со льдом.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полуспиртового компресса на кожу.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Кормление пациента через рот с помощью ложки и поильника.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Составление порционного требования.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Оксигенотерапия через носовую канюлю.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Смена постельного белья (постель, не занятая пациентом; пациент в постели).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Смена нательного белья тяжелобольному.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Мероприятия при риске развития пролежней.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Чистка зубов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Уход за полостью рта и зубными протезами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Уход за руками и ногами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Подача судна и мочеприемника.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Подмывание пациента (мужчины, женщины).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Катетеризация пациента (мужчины, женщины).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Уход за кожей тяжелобольного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Промывание желудка.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DA0E23">
        <w:t>Взятие желудочного содержимого для исследования секреторной функции желудка</w:t>
      </w:r>
      <w:r>
        <w:t>.</w:t>
      </w:r>
    </w:p>
    <w:p w:rsidR="00EB114B" w:rsidRPr="00DA0E23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DA0E23">
        <w:t>Проведение дуоденального зондирования.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Помощь пациенту при рвоте в сознании и в бессознательном состоянии.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закапывания капель в нос.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введения капель в ухо.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введения лекарственных средств в глаз.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применения карманного ингалятора. Обучение пациента.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Раздача лекарственных средств на посту. Выборка назначений из листа врачебных назначений.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Сборка шприца из крафт-пакета, набор лекарственного препарата из ампулы.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 xml:space="preserve">Техника разведения и набора антибактериального препарата из флакона. 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подкожного введения лекарственных препаратов.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внутримышечного введения лекарственных препаратов.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внутривенного введения лекарственных препаратов.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введения масляных препаратов, инсулина, гепарина, 10% раствора хлорида кальция.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Заполнение системы для внутривенного капельного вливания.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Проведение процедуры внутривенного капельного вливания.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взятия крови из периферической вены шприцем.</w:t>
      </w:r>
    </w:p>
    <w:p w:rsidR="00EB114B" w:rsidRPr="003E62EC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3E62EC">
        <w:rPr>
          <w:color w:val="000000"/>
          <w:shd w:val="clear" w:color="auto" w:fill="FFFFFF"/>
        </w:rPr>
        <w:t>Методика забора крови вакутайнером (вакуумный прибор для забора крови)</w:t>
      </w:r>
      <w:r>
        <w:rPr>
          <w:color w:val="000000"/>
          <w:shd w:val="clear" w:color="auto" w:fill="FFFFFF"/>
        </w:rPr>
        <w:t>.</w:t>
      </w:r>
    </w:p>
    <w:p w:rsidR="00EB114B" w:rsidRPr="005155DE" w:rsidRDefault="00EB114B" w:rsidP="006B086B">
      <w:pPr>
        <w:numPr>
          <w:ilvl w:val="0"/>
          <w:numId w:val="14"/>
        </w:numPr>
        <w:contextualSpacing/>
        <w:jc w:val="both"/>
      </w:pPr>
      <w:r>
        <w:rPr>
          <w:color w:val="000000"/>
          <w:shd w:val="clear" w:color="auto" w:fill="FFFFFF"/>
        </w:rPr>
        <w:t>Основные правила ухода и п</w:t>
      </w:r>
      <w:r w:rsidRPr="00E12D6D">
        <w:rPr>
          <w:color w:val="000000"/>
          <w:shd w:val="clear" w:color="auto" w:fill="FFFFFF"/>
        </w:rPr>
        <w:t xml:space="preserve">орядок промывания </w:t>
      </w:r>
      <w:r>
        <w:rPr>
          <w:color w:val="000000"/>
          <w:shd w:val="clear" w:color="auto" w:fill="FFFFFF"/>
        </w:rPr>
        <w:t xml:space="preserve">периферического венозного </w:t>
      </w:r>
      <w:r w:rsidRPr="00E12D6D">
        <w:rPr>
          <w:color w:val="000000"/>
          <w:shd w:val="clear" w:color="auto" w:fill="FFFFFF"/>
        </w:rPr>
        <w:t>катетеров гепарином.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очистительной клизмы.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газоотводной трубки.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масляной клизмы.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гипертонической клизмы.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сифонной клизмы.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Постановка лекарственной клизмы.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Подготовка пациента к фиброгастродуоденоскопии.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мочи на общий анализ и бактериологическое исследование.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мочи по Зимницкому.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мочи по Нечипоренко.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Определение суточного диуреза.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B215BD">
        <w:t>Сбор мочи</w:t>
      </w:r>
      <w:r>
        <w:t xml:space="preserve"> на сахар.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B215BD">
        <w:t>Сбор мочи</w:t>
      </w:r>
      <w:r>
        <w:t xml:space="preserve"> на диастазу.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B215BD">
        <w:t>Сбор мочи</w:t>
      </w:r>
      <w:r>
        <w:t xml:space="preserve"> по Аддис – Каковскому.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B215BD">
        <w:t>Сбор мочи</w:t>
      </w:r>
      <w:r>
        <w:t xml:space="preserve"> по Амбюрже.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кала на яйца гельминтов и простейшие.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кала на копрологическое исследование и бактериологическое исследование.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кала на скрытую кровь.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мокроты на общий анализ и микобактерии туберкулеза.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Сбор мокроты на бактериологическое исследование.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Техника взятия мазка из носа и зева  для бактериологического исследования.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Подготовка пациента к рентгенографии почек.</w:t>
      </w:r>
    </w:p>
    <w:p w:rsidR="00EB114B" w:rsidRPr="00B215BD" w:rsidRDefault="00EB114B" w:rsidP="006B086B">
      <w:pPr>
        <w:numPr>
          <w:ilvl w:val="0"/>
          <w:numId w:val="14"/>
        </w:numPr>
        <w:ind w:left="360"/>
        <w:contextualSpacing/>
        <w:jc w:val="both"/>
      </w:pPr>
      <w:r w:rsidRPr="00B215BD">
        <w:t xml:space="preserve">Подготовка пациента к рентгенографии </w:t>
      </w:r>
      <w:r>
        <w:t>желудка</w:t>
      </w:r>
      <w:r w:rsidRPr="00B215BD">
        <w:t>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Подготовка пациента к УЗИ мочевого пузыря, органов брюшной полости.</w:t>
      </w:r>
    </w:p>
    <w:p w:rsidR="00EB114B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>Подготовка пациента к ирригоскопии.</w:t>
      </w:r>
    </w:p>
    <w:p w:rsidR="00EB114B" w:rsidRPr="005E5539" w:rsidRDefault="00EB114B" w:rsidP="006B086B">
      <w:pPr>
        <w:numPr>
          <w:ilvl w:val="0"/>
          <w:numId w:val="14"/>
        </w:numPr>
        <w:ind w:left="360"/>
        <w:contextualSpacing/>
        <w:jc w:val="both"/>
      </w:pPr>
      <w:r>
        <w:t xml:space="preserve">Подготовка </w:t>
      </w:r>
      <w:r w:rsidRPr="00E57B41">
        <w:t xml:space="preserve">пациента </w:t>
      </w:r>
      <w:r w:rsidRPr="00E57B41">
        <w:rPr>
          <w:kern w:val="36"/>
        </w:rPr>
        <w:t>к холтеровскому мониторированию ЭКГ</w:t>
      </w:r>
      <w:r w:rsidRPr="00E57B41">
        <w:rPr>
          <w:color w:val="0F7CC6"/>
          <w:kern w:val="36"/>
        </w:rPr>
        <w:t>.</w:t>
      </w:r>
      <w:r w:rsidRPr="00104D9E">
        <w:rPr>
          <w:b/>
          <w:color w:val="0F7CC6"/>
          <w:kern w:val="36"/>
        </w:rPr>
        <w:t> </w:t>
      </w:r>
    </w:p>
    <w:p w:rsidR="00EB114B" w:rsidRDefault="00EB114B" w:rsidP="005E5539">
      <w:pPr>
        <w:contextualSpacing/>
        <w:jc w:val="both"/>
        <w:rPr>
          <w:b/>
          <w:color w:val="0F7CC6"/>
          <w:kern w:val="36"/>
        </w:rPr>
      </w:pPr>
    </w:p>
    <w:p w:rsidR="00EB114B" w:rsidRDefault="00EB114B" w:rsidP="005E5539">
      <w:pPr>
        <w:tabs>
          <w:tab w:val="left" w:pos="2134"/>
        </w:tabs>
        <w:autoSpaceDE w:val="0"/>
        <w:autoSpaceDN w:val="0"/>
        <w:adjustRightInd w:val="0"/>
        <w:jc w:val="right"/>
      </w:pPr>
    </w:p>
    <w:p w:rsidR="00EB114B" w:rsidRDefault="00EB114B" w:rsidP="005E5539">
      <w:pPr>
        <w:tabs>
          <w:tab w:val="left" w:pos="2134"/>
        </w:tabs>
        <w:autoSpaceDE w:val="0"/>
        <w:autoSpaceDN w:val="0"/>
        <w:adjustRightInd w:val="0"/>
        <w:jc w:val="right"/>
      </w:pPr>
    </w:p>
    <w:p w:rsidR="00EB114B" w:rsidRPr="005E5539" w:rsidRDefault="00EB114B" w:rsidP="005E5539">
      <w:pPr>
        <w:tabs>
          <w:tab w:val="left" w:pos="2134"/>
        </w:tabs>
        <w:autoSpaceDE w:val="0"/>
        <w:autoSpaceDN w:val="0"/>
        <w:adjustRightInd w:val="0"/>
        <w:jc w:val="right"/>
      </w:pPr>
      <w:r w:rsidRPr="005E5539">
        <w:t xml:space="preserve">Приложение </w:t>
      </w:r>
      <w:r>
        <w:t>4</w:t>
      </w:r>
      <w:r>
        <w:tab/>
      </w:r>
    </w:p>
    <w:p w:rsidR="00EB114B" w:rsidRPr="00766EC3" w:rsidRDefault="00EB114B" w:rsidP="00E54BA8">
      <w:pPr>
        <w:keepNext/>
        <w:keepLines/>
        <w:suppressLineNumbers/>
        <w:suppressAutoHyphens/>
        <w:contextualSpacing/>
        <w:jc w:val="center"/>
      </w:pPr>
      <w:r w:rsidRPr="00766EC3">
        <w:t>МИНИСТЕРСТВО ОБРАЗОВАНИЯ И НАУКИ АРХАНГЕЛЬСКОЙ ОБЛАСТИ</w:t>
      </w:r>
    </w:p>
    <w:p w:rsidR="00EB114B" w:rsidRPr="00766EC3" w:rsidRDefault="00EB114B" w:rsidP="00E54BA8">
      <w:pPr>
        <w:keepNext/>
        <w:keepLines/>
        <w:suppressLineNumbers/>
        <w:suppressAutoHyphens/>
        <w:contextualSpacing/>
        <w:jc w:val="center"/>
      </w:pPr>
    </w:p>
    <w:p w:rsidR="00EB114B" w:rsidRPr="00766EC3" w:rsidRDefault="00EB114B" w:rsidP="00E54BA8">
      <w:pPr>
        <w:keepNext/>
        <w:keepLines/>
        <w:suppressLineNumbers/>
        <w:suppressAutoHyphens/>
        <w:contextualSpacing/>
        <w:jc w:val="center"/>
      </w:pPr>
      <w:r w:rsidRPr="00766EC3">
        <w:t>Государственное автономное профессиональное</w:t>
      </w:r>
    </w:p>
    <w:p w:rsidR="00EB114B" w:rsidRPr="00766EC3" w:rsidRDefault="00EB114B" w:rsidP="00E54BA8">
      <w:pPr>
        <w:keepNext/>
        <w:keepLines/>
        <w:suppressLineNumbers/>
        <w:suppressAutoHyphens/>
        <w:contextualSpacing/>
        <w:jc w:val="center"/>
      </w:pPr>
      <w:r w:rsidRPr="00766EC3">
        <w:t>образовательное учреждение Архангельской области</w:t>
      </w:r>
    </w:p>
    <w:p w:rsidR="00EB114B" w:rsidRPr="00766EC3" w:rsidRDefault="00EB114B" w:rsidP="00E54BA8">
      <w:pPr>
        <w:keepNext/>
        <w:keepLines/>
        <w:suppressLineNumbers/>
        <w:suppressAutoHyphens/>
        <w:contextualSpacing/>
        <w:jc w:val="center"/>
      </w:pPr>
    </w:p>
    <w:p w:rsidR="00EB114B" w:rsidRPr="00766EC3" w:rsidRDefault="00EB114B" w:rsidP="00E54BA8">
      <w:pPr>
        <w:keepNext/>
        <w:keepLines/>
        <w:suppressLineNumbers/>
        <w:suppressAutoHyphens/>
        <w:contextualSpacing/>
        <w:jc w:val="center"/>
        <w:rPr>
          <w:b/>
        </w:rPr>
      </w:pPr>
      <w:r w:rsidRPr="00766EC3">
        <w:rPr>
          <w:b/>
        </w:rPr>
        <w:t>«НЯНДОМСКИЙ ЖЕЛЕЗНОДОРОЖНЫЙ КОЛЛЕДЖ»</w:t>
      </w:r>
    </w:p>
    <w:p w:rsidR="00EB114B" w:rsidRPr="00E16DA1" w:rsidRDefault="00EB114B" w:rsidP="00E54BA8">
      <w:pPr>
        <w:pStyle w:val="Default"/>
        <w:rPr>
          <w:sz w:val="28"/>
          <w:szCs w:val="28"/>
        </w:rPr>
      </w:pPr>
    </w:p>
    <w:p w:rsidR="00EB114B" w:rsidRDefault="00EB114B" w:rsidP="00E54BA8">
      <w:pPr>
        <w:pStyle w:val="Default"/>
        <w:jc w:val="center"/>
        <w:rPr>
          <w:sz w:val="28"/>
          <w:szCs w:val="28"/>
        </w:rPr>
      </w:pPr>
    </w:p>
    <w:p w:rsidR="00EB114B" w:rsidRDefault="00EB114B" w:rsidP="00E54BA8">
      <w:pPr>
        <w:pStyle w:val="Default"/>
        <w:jc w:val="center"/>
        <w:rPr>
          <w:sz w:val="28"/>
          <w:szCs w:val="28"/>
        </w:rPr>
      </w:pPr>
    </w:p>
    <w:p w:rsidR="00EB114B" w:rsidRDefault="00EB114B" w:rsidP="00E54BA8">
      <w:pPr>
        <w:pStyle w:val="Default"/>
        <w:jc w:val="center"/>
        <w:rPr>
          <w:sz w:val="28"/>
          <w:szCs w:val="28"/>
        </w:rPr>
      </w:pPr>
    </w:p>
    <w:p w:rsidR="00EB114B" w:rsidRDefault="00EB114B" w:rsidP="00E54BA8">
      <w:pPr>
        <w:pStyle w:val="Default"/>
        <w:jc w:val="center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КАРТА СЕСТРИНСКОГО УХОДА №___</w:t>
      </w:r>
    </w:p>
    <w:p w:rsidR="00EB114B" w:rsidRPr="00E16DA1" w:rsidRDefault="00EB114B" w:rsidP="00E54BA8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СТАЦИОНАРНОГО БОЛЬНОГО</w:t>
      </w:r>
    </w:p>
    <w:p w:rsidR="00EB114B" w:rsidRPr="00E16DA1" w:rsidRDefault="00EB114B" w:rsidP="00E54BA8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(схема)</w:t>
      </w: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Ф.И.О.</w:t>
      </w:r>
      <w:r>
        <w:rPr>
          <w:sz w:val="28"/>
          <w:szCs w:val="28"/>
        </w:rPr>
        <w:t>обучающегося</w:t>
      </w:r>
      <w:r w:rsidRPr="00E16DA1">
        <w:rPr>
          <w:sz w:val="28"/>
          <w:szCs w:val="28"/>
        </w:rPr>
        <w:t>______________________________</w:t>
      </w:r>
      <w:r>
        <w:rPr>
          <w:sz w:val="28"/>
          <w:szCs w:val="28"/>
        </w:rPr>
        <w:t>____________________</w:t>
      </w: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Курс___________Группа__________Семестр_____________</w:t>
      </w:r>
    </w:p>
    <w:p w:rsidR="00EB114B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База прохождения практики</w:t>
      </w:r>
      <w:r>
        <w:rPr>
          <w:sz w:val="28"/>
          <w:szCs w:val="28"/>
        </w:rPr>
        <w:t>: ГБУЗ АО «Няндомская ЦРБ»</w:t>
      </w: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Отделение___________________________________________________________</w:t>
      </w: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Метод. </w:t>
      </w:r>
      <w:r>
        <w:rPr>
          <w:sz w:val="28"/>
          <w:szCs w:val="28"/>
        </w:rPr>
        <w:t>р</w:t>
      </w:r>
      <w:r w:rsidRPr="00E16DA1">
        <w:rPr>
          <w:sz w:val="28"/>
          <w:szCs w:val="28"/>
        </w:rPr>
        <w:t>уководитель</w:t>
      </w:r>
      <w:r>
        <w:rPr>
          <w:sz w:val="28"/>
          <w:szCs w:val="28"/>
        </w:rPr>
        <w:t>: Лобанова Светлана Анатольевна</w:t>
      </w: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Дата проверки_____________Оценка________________Подпись____________</w:t>
      </w: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jc w:val="center"/>
        <w:rPr>
          <w:sz w:val="28"/>
          <w:szCs w:val="28"/>
        </w:rPr>
      </w:pPr>
    </w:p>
    <w:p w:rsidR="00EB114B" w:rsidRPr="00E16DA1" w:rsidRDefault="00EB114B" w:rsidP="00E54BA8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Няндома, 201</w:t>
      </w:r>
      <w:r>
        <w:rPr>
          <w:sz w:val="28"/>
          <w:szCs w:val="28"/>
        </w:rPr>
        <w:t>8</w:t>
      </w:r>
    </w:p>
    <w:p w:rsidR="00EB114B" w:rsidRPr="00E16DA1" w:rsidRDefault="00EB114B" w:rsidP="00E54BA8">
      <w:pPr>
        <w:pStyle w:val="Default"/>
        <w:ind w:left="-170" w:right="-57" w:firstLine="709"/>
        <w:jc w:val="center"/>
        <w:rPr>
          <w:b/>
          <w:bCs/>
          <w:sz w:val="28"/>
          <w:szCs w:val="28"/>
        </w:rPr>
      </w:pPr>
      <w:r w:rsidRPr="00E16DA1">
        <w:rPr>
          <w:b/>
          <w:bCs/>
          <w:sz w:val="28"/>
          <w:szCs w:val="28"/>
        </w:rPr>
        <w:t>Заполните сестринскую историю болезни</w:t>
      </w:r>
      <w:r w:rsidRPr="00E16DA1">
        <w:rPr>
          <w:sz w:val="28"/>
          <w:szCs w:val="28"/>
        </w:rPr>
        <w:br/>
      </w:r>
      <w:r w:rsidRPr="00E16DA1">
        <w:rPr>
          <w:b/>
          <w:bCs/>
          <w:sz w:val="28"/>
          <w:szCs w:val="28"/>
        </w:rPr>
        <w:t>курируемого пациента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Прежде чем Вы приступите к заполнению сестринской истории болезни,</w:t>
      </w:r>
      <w:r w:rsidRPr="00E16DA1">
        <w:rPr>
          <w:sz w:val="28"/>
          <w:szCs w:val="28"/>
        </w:rPr>
        <w:br/>
        <w:t>еще раз повторите основные направления в работе: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16DA1">
        <w:rPr>
          <w:sz w:val="28"/>
          <w:szCs w:val="28"/>
        </w:rPr>
        <w:t xml:space="preserve">При </w:t>
      </w:r>
      <w:r w:rsidRPr="00E16DA1">
        <w:rPr>
          <w:b/>
          <w:bCs/>
          <w:i/>
          <w:iCs/>
          <w:sz w:val="28"/>
          <w:szCs w:val="28"/>
        </w:rPr>
        <w:t xml:space="preserve">обследовании </w:t>
      </w:r>
      <w:r w:rsidRPr="00E16DA1">
        <w:rPr>
          <w:sz w:val="28"/>
          <w:szCs w:val="28"/>
        </w:rPr>
        <w:t xml:space="preserve">пациента четко разделять </w:t>
      </w:r>
      <w:r w:rsidRPr="00E16DA1">
        <w:rPr>
          <w:i/>
          <w:iCs/>
          <w:sz w:val="28"/>
          <w:szCs w:val="28"/>
        </w:rPr>
        <w:t xml:space="preserve">субъективное </w:t>
      </w:r>
      <w:r w:rsidRPr="00E16DA1">
        <w:rPr>
          <w:sz w:val="28"/>
          <w:szCs w:val="28"/>
        </w:rPr>
        <w:t xml:space="preserve">- на основе опроса и </w:t>
      </w:r>
      <w:r w:rsidRPr="00E16DA1">
        <w:rPr>
          <w:i/>
          <w:iCs/>
          <w:sz w:val="28"/>
          <w:szCs w:val="28"/>
        </w:rPr>
        <w:t xml:space="preserve">объективное </w:t>
      </w:r>
      <w:r w:rsidRPr="00E16DA1">
        <w:rPr>
          <w:sz w:val="28"/>
          <w:szCs w:val="28"/>
        </w:rPr>
        <w:t>- на основе обследования. Опрашивать</w:t>
      </w:r>
      <w:r w:rsidRPr="00E16DA1">
        <w:rPr>
          <w:sz w:val="28"/>
          <w:szCs w:val="28"/>
        </w:rPr>
        <w:br/>
        <w:t>пациента, членов семьи, знакомиться с медицинской документацией.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2.При выяснении </w:t>
      </w:r>
      <w:r w:rsidRPr="00E16DA1">
        <w:rPr>
          <w:b/>
          <w:bCs/>
          <w:i/>
          <w:iCs/>
          <w:sz w:val="28"/>
          <w:szCs w:val="28"/>
        </w:rPr>
        <w:t xml:space="preserve">проблем пациента </w:t>
      </w:r>
      <w:r w:rsidRPr="00E16DA1">
        <w:rPr>
          <w:sz w:val="28"/>
          <w:szCs w:val="28"/>
        </w:rPr>
        <w:t>(сестринские диагнозы) выделять:</w:t>
      </w:r>
      <w:r w:rsidRPr="00E16DA1">
        <w:rPr>
          <w:sz w:val="28"/>
          <w:szCs w:val="28"/>
        </w:rPr>
        <w:br/>
        <w:t>физические (потеря аппетита, кашель, запор и т.д.), психосоматические (обилие несуществующих жалоб и т.д.), эмоциональные (плаксивость, нервозность и т.д.).</w:t>
      </w:r>
    </w:p>
    <w:p w:rsidR="00EB114B" w:rsidRPr="00E16DA1" w:rsidRDefault="00EB114B" w:rsidP="00E54BA8">
      <w:pPr>
        <w:pStyle w:val="Default"/>
        <w:tabs>
          <w:tab w:val="left" w:pos="720"/>
          <w:tab w:val="left" w:pos="1080"/>
        </w:tabs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3. При </w:t>
      </w:r>
      <w:r w:rsidRPr="00E16DA1">
        <w:rPr>
          <w:b/>
          <w:bCs/>
          <w:i/>
          <w:iCs/>
          <w:sz w:val="28"/>
          <w:szCs w:val="28"/>
        </w:rPr>
        <w:t xml:space="preserve">планировании ухода </w:t>
      </w:r>
      <w:r w:rsidRPr="00E16DA1">
        <w:rPr>
          <w:sz w:val="28"/>
          <w:szCs w:val="28"/>
        </w:rPr>
        <w:t>четко определять основные,</w:t>
      </w:r>
      <w:r w:rsidRPr="00E16DA1">
        <w:rPr>
          <w:sz w:val="28"/>
          <w:szCs w:val="28"/>
        </w:rPr>
        <w:br/>
        <w:t>сопутствующие, потенциальные проблемы и обязательно – приоритетную проблему. При определении целей - что делать первостепенно, время для решения проблем, с чьей помощью решать проблему.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4.При </w:t>
      </w:r>
      <w:r w:rsidRPr="00E16DA1">
        <w:rPr>
          <w:b/>
          <w:bCs/>
          <w:i/>
          <w:iCs/>
          <w:sz w:val="28"/>
          <w:szCs w:val="28"/>
        </w:rPr>
        <w:t xml:space="preserve">выполнении </w:t>
      </w:r>
      <w:r w:rsidRPr="00E16DA1">
        <w:rPr>
          <w:sz w:val="28"/>
          <w:szCs w:val="28"/>
        </w:rPr>
        <w:t>- четко делить на независимое самостоятельное</w:t>
      </w:r>
      <w:r w:rsidRPr="00E16DA1">
        <w:rPr>
          <w:sz w:val="28"/>
          <w:szCs w:val="28"/>
        </w:rPr>
        <w:br/>
        <w:t>решение проблем (общий уход, обучение родственников правилам</w:t>
      </w:r>
      <w:r w:rsidRPr="00E16DA1">
        <w:rPr>
          <w:sz w:val="28"/>
          <w:szCs w:val="28"/>
        </w:rPr>
        <w:br/>
        <w:t>общего ухода за больным и т.п.), зависимое (выполнение назначений</w:t>
      </w:r>
      <w:r w:rsidRPr="00E16DA1">
        <w:rPr>
          <w:sz w:val="28"/>
          <w:szCs w:val="28"/>
        </w:rPr>
        <w:br/>
        <w:t>врача), взаимозависимое (привлечение других служб к уходу за пациентом).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5.При </w:t>
      </w:r>
      <w:r w:rsidRPr="00E16DA1">
        <w:rPr>
          <w:b/>
          <w:bCs/>
          <w:i/>
          <w:iCs/>
          <w:sz w:val="28"/>
          <w:szCs w:val="28"/>
        </w:rPr>
        <w:t xml:space="preserve">оценке результатов </w:t>
      </w:r>
      <w:r w:rsidRPr="00E16DA1">
        <w:rPr>
          <w:sz w:val="28"/>
          <w:szCs w:val="28"/>
        </w:rPr>
        <w:t>указывать - цель: достигнута, достигнута</w:t>
      </w:r>
      <w:r w:rsidRPr="00E16DA1">
        <w:rPr>
          <w:sz w:val="28"/>
          <w:szCs w:val="28"/>
        </w:rPr>
        <w:br/>
        <w:t>частично, не достигнута.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6.Предлагаемый перечень основных человеческих потребностей, исходя</w:t>
      </w:r>
      <w:r w:rsidRPr="00E16DA1">
        <w:rPr>
          <w:sz w:val="28"/>
          <w:szCs w:val="28"/>
        </w:rPr>
        <w:br/>
        <w:t>из которых</w:t>
      </w:r>
      <w:r>
        <w:rPr>
          <w:sz w:val="28"/>
          <w:szCs w:val="28"/>
        </w:rPr>
        <w:t>,</w:t>
      </w:r>
      <w:r w:rsidRPr="00E16DA1">
        <w:rPr>
          <w:sz w:val="28"/>
          <w:szCs w:val="28"/>
        </w:rPr>
        <w:t xml:space="preserve"> выделяются проблемы пациента: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6.1. Нормальное дыхание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6.2. Адекватное питание и питье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6.3. Физиологические отправления</w:t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6.4.Движение</w:t>
      </w:r>
      <w:r w:rsidRPr="00E16DA1">
        <w:rPr>
          <w:sz w:val="28"/>
          <w:szCs w:val="28"/>
        </w:rPr>
        <w:br/>
      </w: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</w:p>
    <w:p w:rsidR="00EB114B" w:rsidRPr="00E16DA1" w:rsidRDefault="00EB114B" w:rsidP="00E54BA8">
      <w:pPr>
        <w:pStyle w:val="Default"/>
        <w:ind w:right="-57" w:firstLine="720"/>
        <w:jc w:val="both"/>
        <w:rPr>
          <w:sz w:val="28"/>
          <w:szCs w:val="28"/>
        </w:rPr>
      </w:pPr>
    </w:p>
    <w:p w:rsidR="00EB114B" w:rsidRDefault="00EB114B" w:rsidP="00E54BA8">
      <w:pPr>
        <w:pStyle w:val="Default"/>
        <w:rPr>
          <w:sz w:val="28"/>
          <w:szCs w:val="28"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Default="00EB114B" w:rsidP="00E54BA8">
      <w:pPr>
        <w:pStyle w:val="NoSpacing"/>
        <w:jc w:val="center"/>
        <w:rPr>
          <w:b/>
        </w:rPr>
      </w:pPr>
    </w:p>
    <w:p w:rsidR="00EB114B" w:rsidRPr="00737D02" w:rsidRDefault="00EB114B" w:rsidP="00E54BA8">
      <w:pPr>
        <w:pStyle w:val="NoSpacing"/>
        <w:jc w:val="center"/>
      </w:pPr>
      <w:r w:rsidRPr="00737D02">
        <w:rPr>
          <w:b/>
        </w:rPr>
        <w:t>МЕДИЦИНСКАЯ    КАРТА  №</w:t>
      </w:r>
      <w:r>
        <w:t xml:space="preserve"> __</w:t>
      </w:r>
    </w:p>
    <w:p w:rsidR="00EB114B" w:rsidRPr="00737D02" w:rsidRDefault="00EB114B" w:rsidP="00E54BA8">
      <w:pPr>
        <w:pStyle w:val="NoSpacing"/>
        <w:jc w:val="center"/>
      </w:pPr>
      <w:r w:rsidRPr="00737D02">
        <w:t>стационарного больного (учебная)</w:t>
      </w:r>
    </w:p>
    <w:p w:rsidR="00EB114B" w:rsidRPr="00737D02" w:rsidRDefault="00EB114B" w:rsidP="00E54BA8">
      <w:pPr>
        <w:pStyle w:val="NoSpacing"/>
        <w:jc w:val="both"/>
      </w:pP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>Наименование лечебного учреждения</w:t>
      </w:r>
      <w:r>
        <w:t>: ГБУЗ АО «Няндомская ЦРБ»</w:t>
      </w: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>Дата и время поступления __</w:t>
      </w:r>
      <w:r>
        <w:t>___________________</w:t>
      </w: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>Дата и время выписки ______________________________</w:t>
      </w: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>Отде</w:t>
      </w:r>
      <w:r>
        <w:t>ление _________________________Палата__________________</w:t>
      </w: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>Переведён в отделение_______________________________</w:t>
      </w:r>
      <w:r>
        <w:t>________</w:t>
      </w: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>Проведено койко-дней _________________</w:t>
      </w:r>
      <w:r>
        <w:t>______________________</w:t>
      </w:r>
    </w:p>
    <w:p w:rsidR="00EB114B" w:rsidRPr="00737D02" w:rsidRDefault="00EB114B" w:rsidP="006B086B">
      <w:pPr>
        <w:pStyle w:val="NoSpacing"/>
        <w:numPr>
          <w:ilvl w:val="0"/>
          <w:numId w:val="17"/>
        </w:numPr>
        <w:ind w:left="0" w:firstLine="0"/>
        <w:jc w:val="both"/>
      </w:pPr>
      <w:r w:rsidRPr="00737D02">
        <w:t xml:space="preserve">Виды транспортировки: на каталке, на кресле, может идти (подчеркнуть) </w:t>
      </w:r>
    </w:p>
    <w:p w:rsidR="00EB114B" w:rsidRPr="00737D02" w:rsidRDefault="00EB114B" w:rsidP="006B086B">
      <w:pPr>
        <w:pStyle w:val="NoSpacing"/>
        <w:numPr>
          <w:ilvl w:val="0"/>
          <w:numId w:val="17"/>
        </w:numPr>
        <w:ind w:left="0" w:firstLine="0"/>
        <w:jc w:val="both"/>
      </w:pPr>
      <w:r w:rsidRPr="00737D02">
        <w:t>Группа крови</w:t>
      </w:r>
      <w:r>
        <w:t xml:space="preserve"> ________________</w:t>
      </w:r>
      <w:r w:rsidRPr="00737D02">
        <w:tab/>
        <w:t>Резус-принадлежность _____________</w:t>
      </w:r>
    </w:p>
    <w:p w:rsidR="00EB114B" w:rsidRPr="004D04FD" w:rsidRDefault="00EB114B" w:rsidP="006B086B">
      <w:pPr>
        <w:pStyle w:val="Default"/>
        <w:numPr>
          <w:ilvl w:val="0"/>
          <w:numId w:val="17"/>
        </w:numPr>
        <w:ind w:left="0" w:firstLine="0"/>
        <w:jc w:val="both"/>
      </w:pPr>
      <w:r w:rsidRPr="004D04FD">
        <w:t xml:space="preserve">Аллергический анамнез: </w:t>
      </w:r>
    </w:p>
    <w:p w:rsidR="00EB114B" w:rsidRDefault="00EB114B" w:rsidP="006B086B">
      <w:pPr>
        <w:pStyle w:val="Default"/>
        <w:numPr>
          <w:ilvl w:val="1"/>
          <w:numId w:val="17"/>
        </w:numPr>
        <w:ind w:left="0" w:firstLine="0"/>
        <w:jc w:val="both"/>
      </w:pPr>
      <w:r w:rsidRPr="004D04FD">
        <w:t xml:space="preserve">Пищевые аллергены_____________________, </w:t>
      </w:r>
    </w:p>
    <w:p w:rsidR="00EB114B" w:rsidRDefault="00EB114B" w:rsidP="006B086B">
      <w:pPr>
        <w:pStyle w:val="NoSpacing"/>
        <w:numPr>
          <w:ilvl w:val="1"/>
          <w:numId w:val="17"/>
        </w:numPr>
        <w:ind w:left="0" w:firstLine="0"/>
        <w:jc w:val="both"/>
      </w:pPr>
      <w:r w:rsidRPr="00737D02">
        <w:t>Побочное действие лекарств (непереносимость)</w:t>
      </w:r>
    </w:p>
    <w:p w:rsidR="00EB114B" w:rsidRPr="00737D02" w:rsidRDefault="00EB114B" w:rsidP="00E54BA8">
      <w:pPr>
        <w:pStyle w:val="NoSpacing"/>
        <w:jc w:val="both"/>
      </w:pPr>
      <w:r w:rsidRPr="00737D02">
        <w:t>_________________</w:t>
      </w:r>
      <w:r>
        <w:t>___________________________________________________________</w:t>
      </w:r>
    </w:p>
    <w:p w:rsidR="00EB114B" w:rsidRPr="00737D02" w:rsidRDefault="00EB114B" w:rsidP="00E54BA8">
      <w:pPr>
        <w:pStyle w:val="NoSpacing"/>
        <w:jc w:val="both"/>
      </w:pPr>
      <w:r w:rsidRPr="00737D02">
        <w:tab/>
      </w:r>
      <w:r w:rsidRPr="00737D02">
        <w:tab/>
      </w:r>
      <w:r w:rsidRPr="00737D02">
        <w:tab/>
        <w:t xml:space="preserve"> название препарата, характер побочного действия</w:t>
      </w:r>
    </w:p>
    <w:p w:rsidR="00EB114B" w:rsidRDefault="00EB114B" w:rsidP="00E54BA8">
      <w:pPr>
        <w:pStyle w:val="NoSpacing"/>
        <w:jc w:val="both"/>
      </w:pPr>
      <w:r>
        <w:t>9.3. Д</w:t>
      </w:r>
      <w:r w:rsidRPr="004D04FD">
        <w:t>ругое_____________</w:t>
      </w:r>
    </w:p>
    <w:p w:rsidR="00EB114B" w:rsidRDefault="00EB114B" w:rsidP="00E54BA8">
      <w:pPr>
        <w:pStyle w:val="NoSpacing"/>
        <w:jc w:val="both"/>
      </w:pPr>
      <w:r>
        <w:t>10.</w:t>
      </w:r>
      <w:r w:rsidRPr="00737D02">
        <w:t>Фамилия, имя, отчество</w:t>
      </w:r>
    </w:p>
    <w:p w:rsidR="00EB114B" w:rsidRPr="00737D02" w:rsidRDefault="00EB114B" w:rsidP="00E54BA8">
      <w:pPr>
        <w:pStyle w:val="NoSpacing"/>
        <w:jc w:val="both"/>
      </w:pPr>
      <w:r w:rsidRPr="00737D02">
        <w:t xml:space="preserve"> __________________________</w:t>
      </w:r>
      <w:r>
        <w:t>_______________________________</w:t>
      </w:r>
    </w:p>
    <w:p w:rsidR="00EB114B" w:rsidRPr="00737D02" w:rsidRDefault="00EB114B" w:rsidP="00E54BA8">
      <w:pPr>
        <w:pStyle w:val="NoSpacing"/>
        <w:jc w:val="both"/>
      </w:pPr>
      <w:r>
        <w:t>11</w:t>
      </w:r>
      <w:r w:rsidRPr="00737D02">
        <w:t xml:space="preserve">. Пол _____________________  </w:t>
      </w:r>
      <w:r>
        <w:t>12</w:t>
      </w:r>
      <w:r w:rsidRPr="00737D02">
        <w:t>. Возраст _________________ (полных лет)</w:t>
      </w:r>
    </w:p>
    <w:p w:rsidR="00EB114B" w:rsidRPr="00737D02" w:rsidRDefault="00EB114B" w:rsidP="00E54BA8">
      <w:pPr>
        <w:pStyle w:val="NoSpacing"/>
        <w:jc w:val="both"/>
      </w:pPr>
      <w:r>
        <w:t>13</w:t>
      </w:r>
      <w:r w:rsidRPr="00737D02">
        <w:t xml:space="preserve">. Постоянное место жительства: город, село (подчеркнуть)  </w:t>
      </w:r>
      <w:r>
        <w:t>__________________________</w:t>
      </w:r>
    </w:p>
    <w:p w:rsidR="00EB114B" w:rsidRDefault="00EB114B" w:rsidP="00E54BA8">
      <w:pPr>
        <w:pStyle w:val="NoSpacing"/>
        <w:jc w:val="both"/>
      </w:pPr>
      <w:r w:rsidRPr="00737D02">
        <w:t>__________________________________________________________________________</w:t>
      </w:r>
      <w:r>
        <w:t>______</w:t>
      </w:r>
    </w:p>
    <w:p w:rsidR="00EB114B" w:rsidRPr="00737D02" w:rsidRDefault="00EB114B" w:rsidP="00E54BA8">
      <w:pPr>
        <w:pStyle w:val="NoSpacing"/>
        <w:jc w:val="both"/>
      </w:pPr>
      <w:r w:rsidRPr="00737D02">
        <w:tab/>
      </w:r>
      <w:r w:rsidRPr="00737D02">
        <w:tab/>
      </w:r>
      <w:r w:rsidRPr="00737D02">
        <w:tab/>
        <w:t>( вписать адрес, адрес родственников и № телефона)</w:t>
      </w:r>
    </w:p>
    <w:p w:rsidR="00EB114B" w:rsidRPr="00737D02" w:rsidRDefault="00EB114B" w:rsidP="00E54BA8">
      <w:pPr>
        <w:pStyle w:val="NoSpacing"/>
        <w:jc w:val="both"/>
      </w:pPr>
      <w:r>
        <w:t xml:space="preserve">14. Семья, близкие люди </w:t>
      </w:r>
      <w:r w:rsidRPr="00737D02">
        <w:t>_____________________________________________</w:t>
      </w:r>
      <w:r>
        <w:t>____________</w:t>
      </w:r>
    </w:p>
    <w:p w:rsidR="00EB114B" w:rsidRPr="00737D02" w:rsidRDefault="00EB114B" w:rsidP="00E54BA8">
      <w:pPr>
        <w:pStyle w:val="NoSpacing"/>
        <w:jc w:val="both"/>
      </w:pPr>
      <w:r w:rsidRPr="00737D02">
        <w:tab/>
      </w:r>
      <w:r w:rsidRPr="00737D02">
        <w:tab/>
      </w:r>
      <w:r w:rsidRPr="00737D02">
        <w:tab/>
      </w:r>
    </w:p>
    <w:p w:rsidR="00EB114B" w:rsidRPr="00737D02" w:rsidRDefault="00EB114B" w:rsidP="00E54BA8">
      <w:pPr>
        <w:pStyle w:val="NoSpacing"/>
        <w:jc w:val="both"/>
      </w:pPr>
      <w:r>
        <w:t>1</w:t>
      </w:r>
      <w:r w:rsidRPr="00737D02">
        <w:t xml:space="preserve">5. Место работы, профессия или должность </w:t>
      </w:r>
    </w:p>
    <w:p w:rsidR="00EB114B" w:rsidRPr="00737D02" w:rsidRDefault="00EB114B" w:rsidP="00E54BA8">
      <w:pPr>
        <w:pStyle w:val="NoSpacing"/>
        <w:jc w:val="both"/>
      </w:pPr>
      <w:r w:rsidRPr="00737D02">
        <w:t>_________________________________________________________________________</w:t>
      </w:r>
      <w:r>
        <w:t>_______</w:t>
      </w:r>
      <w:r w:rsidRPr="00737D02">
        <w:br/>
        <w:t>(для учащихся – место учебы; для детей – название детского учреждения, школы)</w:t>
      </w:r>
    </w:p>
    <w:p w:rsidR="00EB114B" w:rsidRPr="00737D02" w:rsidRDefault="00EB114B" w:rsidP="00E54BA8">
      <w:pPr>
        <w:pStyle w:val="NoSpacing"/>
        <w:jc w:val="both"/>
      </w:pPr>
      <w:r w:rsidRPr="00737D02">
        <w:t>_________________________________________________________________________</w:t>
      </w:r>
      <w:r>
        <w:t>_______</w:t>
      </w:r>
    </w:p>
    <w:p w:rsidR="00EB114B" w:rsidRPr="00737D02" w:rsidRDefault="00EB114B" w:rsidP="00E54BA8">
      <w:pPr>
        <w:pStyle w:val="NoSpacing"/>
        <w:jc w:val="both"/>
      </w:pPr>
      <w:r w:rsidRPr="00737D02">
        <w:t>( для инвалидов род и группа инвалидности, И.О.В., да, нет – подчеркнуть)</w:t>
      </w:r>
    </w:p>
    <w:p w:rsidR="00EB114B" w:rsidRPr="00737D02" w:rsidRDefault="00EB114B" w:rsidP="00E54BA8">
      <w:pPr>
        <w:pStyle w:val="NoSpacing"/>
        <w:jc w:val="both"/>
      </w:pPr>
    </w:p>
    <w:p w:rsidR="00EB114B" w:rsidRPr="00737D02" w:rsidRDefault="00EB114B" w:rsidP="00E54BA8">
      <w:pPr>
        <w:pStyle w:val="NoSpacing"/>
        <w:jc w:val="both"/>
      </w:pPr>
      <w:r>
        <w:t>1</w:t>
      </w:r>
      <w:r w:rsidRPr="00737D02">
        <w:t>6. Кем направлен больной _________________</w:t>
      </w:r>
      <w:r>
        <w:t xml:space="preserve">___________ </w:t>
      </w:r>
      <w:r w:rsidRPr="00737D02">
        <w:t>название лечебного учреждения</w:t>
      </w:r>
    </w:p>
    <w:p w:rsidR="00EB114B" w:rsidRPr="004D04FD" w:rsidRDefault="00EB114B" w:rsidP="00E54BA8">
      <w:pPr>
        <w:pStyle w:val="Default"/>
        <w:jc w:val="both"/>
      </w:pPr>
      <w:r>
        <w:t xml:space="preserve">17. </w:t>
      </w:r>
      <w:r w:rsidRPr="004D04FD">
        <w:t>Направлен в стационар по экстренным по</w:t>
      </w:r>
      <w:r>
        <w:t>казаниям:  да, нет (подчеркнуть)</w:t>
      </w:r>
    </w:p>
    <w:p w:rsidR="00EB114B" w:rsidRPr="004D04FD" w:rsidRDefault="00EB114B" w:rsidP="00E54BA8">
      <w:pPr>
        <w:pStyle w:val="Default"/>
        <w:jc w:val="both"/>
      </w:pPr>
      <w:r>
        <w:t>18. Г</w:t>
      </w:r>
      <w:r w:rsidRPr="004D04FD">
        <w:t>осп</w:t>
      </w:r>
      <w:r>
        <w:t>итализирован в плановом порядке</w:t>
      </w:r>
      <w:r w:rsidRPr="004D04FD">
        <w:t>: да, нет (подчеркнуть)</w:t>
      </w:r>
    </w:p>
    <w:p w:rsidR="00EB114B" w:rsidRPr="004D04FD" w:rsidRDefault="00EB114B" w:rsidP="00E54BA8">
      <w:pPr>
        <w:pStyle w:val="Default"/>
        <w:jc w:val="both"/>
      </w:pPr>
      <w:r>
        <w:t xml:space="preserve">19. </w:t>
      </w:r>
      <w:r w:rsidRPr="004D04FD">
        <w:t>Эпидемический анализ (контакт с инфекционными больными, выезд за пределы государства, гемотрансфузия, оперативные вмешательства за последние 6 месяцев) _________________________________________________</w:t>
      </w:r>
      <w:r>
        <w:t>_______________________________</w:t>
      </w:r>
    </w:p>
    <w:p w:rsidR="00EB114B" w:rsidRDefault="00EB114B" w:rsidP="00E54BA8">
      <w:pPr>
        <w:pStyle w:val="Default"/>
        <w:jc w:val="both"/>
      </w:pPr>
      <w:r>
        <w:t xml:space="preserve">20. </w:t>
      </w:r>
      <w:r w:rsidRPr="004D04FD">
        <w:t>Клинический диагноз (врачебный):</w:t>
      </w:r>
      <w:r>
        <w:t>_______________________________________________</w:t>
      </w:r>
    </w:p>
    <w:p w:rsidR="00EB114B" w:rsidRPr="004D04FD" w:rsidRDefault="00EB114B" w:rsidP="00E54BA8">
      <w:pPr>
        <w:pStyle w:val="Default"/>
        <w:jc w:val="both"/>
      </w:pPr>
      <w:r>
        <w:t xml:space="preserve">20.1. </w:t>
      </w:r>
      <w:r w:rsidRPr="004D04FD">
        <w:t>основное заболевание ________</w:t>
      </w:r>
      <w:r>
        <w:t>________________________________________________</w:t>
      </w:r>
    </w:p>
    <w:p w:rsidR="00EB114B" w:rsidRPr="004D04FD" w:rsidRDefault="00EB114B" w:rsidP="00E54BA8">
      <w:pPr>
        <w:pStyle w:val="Default"/>
        <w:jc w:val="both"/>
      </w:pPr>
      <w:r>
        <w:t xml:space="preserve">20.2.  </w:t>
      </w:r>
      <w:r w:rsidRPr="004D04FD">
        <w:t xml:space="preserve">сопутствующее заболевание _________________________________________________ </w:t>
      </w:r>
    </w:p>
    <w:p w:rsidR="00EB114B" w:rsidRPr="004D04FD" w:rsidRDefault="00EB114B" w:rsidP="00E54BA8">
      <w:pPr>
        <w:pStyle w:val="Default"/>
        <w:jc w:val="both"/>
      </w:pPr>
      <w:r>
        <w:t xml:space="preserve">20.3. </w:t>
      </w:r>
      <w:r w:rsidRPr="004D04FD">
        <w:t xml:space="preserve">осложнение ______________________________________________________________ </w:t>
      </w:r>
    </w:p>
    <w:p w:rsidR="00EB114B" w:rsidRPr="004D04FD" w:rsidRDefault="00EB114B" w:rsidP="00E54BA8">
      <w:pPr>
        <w:pStyle w:val="Default"/>
        <w:jc w:val="both"/>
      </w:pPr>
      <w:r>
        <w:t xml:space="preserve">21. </w:t>
      </w:r>
      <w:r w:rsidRPr="004D04FD">
        <w:t xml:space="preserve">Сестринский диагноз при поступлении: </w:t>
      </w:r>
      <w:r>
        <w:t>_________________________________________</w:t>
      </w:r>
    </w:p>
    <w:p w:rsidR="00EB114B" w:rsidRPr="004D04FD" w:rsidRDefault="00EB114B" w:rsidP="00E54BA8">
      <w:pPr>
        <w:pStyle w:val="Default"/>
        <w:jc w:val="both"/>
      </w:pPr>
      <w:r w:rsidRPr="004D04FD">
        <w:t>________________________________________________________________________________</w:t>
      </w:r>
    </w:p>
    <w:p w:rsidR="00EB114B" w:rsidRPr="004D04FD" w:rsidRDefault="00EB114B" w:rsidP="00E54BA8">
      <w:pPr>
        <w:pStyle w:val="Default"/>
        <w:jc w:val="both"/>
      </w:pPr>
      <w:r>
        <w:t xml:space="preserve">21.1. </w:t>
      </w:r>
      <w:r w:rsidRPr="004D04FD">
        <w:t xml:space="preserve">проблемы настоящие </w:t>
      </w:r>
    </w:p>
    <w:p w:rsidR="00EB114B" w:rsidRPr="004D04FD" w:rsidRDefault="00EB114B" w:rsidP="00E54BA8">
      <w:pPr>
        <w:pStyle w:val="Default"/>
        <w:jc w:val="both"/>
      </w:pPr>
      <w:r w:rsidRPr="004D04FD">
        <w:t xml:space="preserve">______________________________________________________________________________ </w:t>
      </w:r>
    </w:p>
    <w:p w:rsidR="00EB114B" w:rsidRPr="004D04FD" w:rsidRDefault="00EB114B" w:rsidP="00E54BA8">
      <w:pPr>
        <w:pStyle w:val="Default"/>
        <w:jc w:val="both"/>
      </w:pPr>
      <w:r>
        <w:t xml:space="preserve">21.2. </w:t>
      </w:r>
      <w:r w:rsidRPr="004D04FD">
        <w:t xml:space="preserve">проблемы приоритетные </w:t>
      </w:r>
    </w:p>
    <w:p w:rsidR="00EB114B" w:rsidRPr="004D04FD" w:rsidRDefault="00EB114B" w:rsidP="00E54BA8">
      <w:pPr>
        <w:pStyle w:val="Default"/>
        <w:jc w:val="both"/>
      </w:pPr>
      <w:r w:rsidRPr="004D04FD">
        <w:t xml:space="preserve">________________________________________________________________________________ </w:t>
      </w:r>
    </w:p>
    <w:p w:rsidR="00EB114B" w:rsidRPr="004D04FD" w:rsidRDefault="00EB114B" w:rsidP="00E54BA8">
      <w:pPr>
        <w:pStyle w:val="Default"/>
        <w:jc w:val="both"/>
      </w:pPr>
      <w:r>
        <w:t xml:space="preserve">21.3. </w:t>
      </w:r>
      <w:r w:rsidRPr="004D04FD">
        <w:t xml:space="preserve">проблемы потенциальные ___________________________________________________ </w:t>
      </w:r>
    </w:p>
    <w:p w:rsidR="00EB114B" w:rsidRPr="004D04FD" w:rsidRDefault="00EB114B" w:rsidP="00E54BA8">
      <w:pPr>
        <w:pStyle w:val="Default"/>
        <w:jc w:val="both"/>
      </w:pPr>
      <w:r w:rsidRPr="004D04FD">
        <w:t xml:space="preserve">________________________________________________________________________________ </w:t>
      </w:r>
    </w:p>
    <w:p w:rsidR="00EB114B" w:rsidRDefault="00EB114B" w:rsidP="00E54BA8">
      <w:pPr>
        <w:pStyle w:val="NoSpacing"/>
        <w:jc w:val="both"/>
      </w:pPr>
      <w:r>
        <w:t>22</w:t>
      </w:r>
      <w:r w:rsidRPr="00737D02">
        <w:t xml:space="preserve">. Особые отметки: Флюорография ________________ ; </w:t>
      </w:r>
      <w:r w:rsidRPr="00737D02">
        <w:rPr>
          <w:lang w:val="en-US"/>
        </w:rPr>
        <w:t>Ped</w:t>
      </w:r>
      <w:r>
        <w:t>_____________</w:t>
      </w:r>
    </w:p>
    <w:p w:rsidR="00EB114B" w:rsidRPr="005864D0" w:rsidRDefault="00EB114B" w:rsidP="00E54BA8">
      <w:pPr>
        <w:pStyle w:val="NoSpacing"/>
        <w:jc w:val="both"/>
        <w:rPr>
          <w:rStyle w:val="FontStyle16"/>
        </w:rPr>
      </w:pPr>
      <w:r w:rsidRPr="00737D02">
        <w:rPr>
          <w:lang w:val="en-US"/>
        </w:rPr>
        <w:t>Scab</w:t>
      </w:r>
      <w:r w:rsidRPr="00737D02">
        <w:t xml:space="preserve">______________________________; паспорт  </w:t>
      </w:r>
      <w:r w:rsidRPr="00737D02">
        <w:rPr>
          <w:u w:val="single"/>
        </w:rPr>
        <w:t>****  *********</w:t>
      </w:r>
      <w:r w:rsidRPr="00737D02">
        <w:t xml:space="preserve">  ; мед.полис  </w:t>
      </w:r>
      <w:r>
        <w:rPr>
          <w:u w:val="single"/>
        </w:rPr>
        <w:t>********</w:t>
      </w:r>
    </w:p>
    <w:p w:rsidR="00EB114B" w:rsidRPr="00E54BA8" w:rsidRDefault="00EB114B" w:rsidP="00E54BA8">
      <w:pPr>
        <w:pStyle w:val="NoSpacing"/>
        <w:rPr>
          <w:i/>
        </w:rPr>
      </w:pPr>
    </w:p>
    <w:p w:rsidR="00EB114B" w:rsidRPr="00883210" w:rsidRDefault="00EB114B" w:rsidP="00E54BA8">
      <w:pPr>
        <w:pStyle w:val="NoSpacing"/>
        <w:jc w:val="center"/>
        <w:rPr>
          <w:b/>
        </w:rPr>
      </w:pPr>
      <w:r w:rsidRPr="00883210">
        <w:rPr>
          <w:b/>
        </w:rPr>
        <w:t>Субъективное обследование пациента</w:t>
      </w:r>
    </w:p>
    <w:p w:rsidR="00EB114B" w:rsidRPr="00883210" w:rsidRDefault="00EB114B" w:rsidP="00E54BA8">
      <w:pPr>
        <w:pStyle w:val="NoSpacing"/>
        <w:jc w:val="both"/>
        <w:rPr>
          <w:b/>
          <w:i/>
          <w:u w:val="single"/>
        </w:rPr>
      </w:pPr>
      <w:r w:rsidRPr="00883210">
        <w:rPr>
          <w:b/>
          <w:i/>
          <w:u w:val="single"/>
        </w:rPr>
        <w:t xml:space="preserve">Анамнез </w:t>
      </w:r>
      <w:r>
        <w:rPr>
          <w:b/>
          <w:i/>
          <w:u w:val="single"/>
        </w:rPr>
        <w:t>болезни</w:t>
      </w:r>
    </w:p>
    <w:p w:rsidR="00EB114B" w:rsidRDefault="00EB114B" w:rsidP="00E54BA8">
      <w:pPr>
        <w:pStyle w:val="NoSpacing"/>
        <w:jc w:val="both"/>
      </w:pPr>
      <w:r w:rsidRPr="00737D02">
        <w:t xml:space="preserve">1. </w:t>
      </w:r>
      <w:r>
        <w:t>Причины обращения</w:t>
      </w:r>
    </w:p>
    <w:p w:rsidR="00EB114B" w:rsidRPr="00737D02" w:rsidRDefault="00EB114B" w:rsidP="00E54BA8">
      <w:pPr>
        <w:pStyle w:val="NoSpacing"/>
        <w:jc w:val="both"/>
      </w:pPr>
      <w:r w:rsidRPr="00737D02">
        <w:t>____________________</w:t>
      </w:r>
      <w:r>
        <w:t>____________________________________________________________</w:t>
      </w:r>
    </w:p>
    <w:p w:rsidR="00EB114B" w:rsidRPr="00737D02" w:rsidRDefault="00EB114B" w:rsidP="00E54BA8">
      <w:pPr>
        <w:pStyle w:val="NoSpacing"/>
        <w:jc w:val="both"/>
      </w:pPr>
      <w:r w:rsidRPr="00737D02">
        <w:t>________________________________________________________________________________________________________________________________________________________________</w:t>
      </w:r>
    </w:p>
    <w:p w:rsidR="00EB114B" w:rsidRPr="00737D02" w:rsidRDefault="00EB114B" w:rsidP="00E54BA8">
      <w:pPr>
        <w:pStyle w:val="NoSpacing"/>
        <w:jc w:val="both"/>
      </w:pPr>
      <w:r w:rsidRPr="00737D02">
        <w:t>2. История развития настоящего заболевания (</w:t>
      </w:r>
      <w:r w:rsidRPr="00737D02">
        <w:rPr>
          <w:lang w:val="en-US"/>
        </w:rPr>
        <w:t>Anamnesismorbi</w:t>
      </w:r>
      <w:r>
        <w:t>).</w:t>
      </w:r>
    </w:p>
    <w:p w:rsidR="00EB114B" w:rsidRPr="004D04FD" w:rsidRDefault="00EB114B" w:rsidP="006B086B">
      <w:pPr>
        <w:pStyle w:val="Default"/>
        <w:numPr>
          <w:ilvl w:val="1"/>
          <w:numId w:val="16"/>
        </w:numPr>
        <w:ind w:left="0" w:firstLine="0"/>
        <w:jc w:val="both"/>
      </w:pPr>
      <w:r w:rsidRPr="004D04FD">
        <w:t>Дата заболевания __________________</w:t>
      </w:r>
    </w:p>
    <w:p w:rsidR="00EB114B" w:rsidRPr="004D04FD" w:rsidRDefault="00EB114B" w:rsidP="00E54BA8">
      <w:pPr>
        <w:pStyle w:val="Default"/>
        <w:jc w:val="both"/>
      </w:pPr>
      <w:r>
        <w:t xml:space="preserve">2. 2. </w:t>
      </w:r>
      <w:r w:rsidRPr="004D04FD">
        <w:t>С чего началось заболевание______________</w:t>
      </w:r>
      <w:r>
        <w:t>_______________________________</w:t>
      </w:r>
    </w:p>
    <w:p w:rsidR="00EB114B" w:rsidRPr="004D04FD" w:rsidRDefault="00EB114B" w:rsidP="006B086B">
      <w:pPr>
        <w:pStyle w:val="Default"/>
        <w:numPr>
          <w:ilvl w:val="1"/>
          <w:numId w:val="18"/>
        </w:numPr>
        <w:ind w:left="0" w:firstLine="0"/>
        <w:jc w:val="both"/>
      </w:pPr>
      <w:r w:rsidRPr="004D04FD">
        <w:t xml:space="preserve"> Как  протекало заболевание______________________________________________</w:t>
      </w:r>
    </w:p>
    <w:p w:rsidR="00EB114B" w:rsidRPr="004D04FD" w:rsidRDefault="00EB114B" w:rsidP="006B086B">
      <w:pPr>
        <w:pStyle w:val="Default"/>
        <w:numPr>
          <w:ilvl w:val="1"/>
          <w:numId w:val="18"/>
        </w:numPr>
        <w:ind w:left="0" w:firstLine="0"/>
        <w:jc w:val="both"/>
      </w:pPr>
      <w:r w:rsidRPr="004D04FD">
        <w:t xml:space="preserve"> Обращение за медицинской помощью________________________________________</w:t>
      </w:r>
    </w:p>
    <w:p w:rsidR="00EB114B" w:rsidRPr="004D04FD" w:rsidRDefault="00EB114B" w:rsidP="006B086B">
      <w:pPr>
        <w:pStyle w:val="Default"/>
        <w:numPr>
          <w:ilvl w:val="1"/>
          <w:numId w:val="18"/>
        </w:numPr>
        <w:ind w:left="0" w:firstLine="0"/>
        <w:jc w:val="both"/>
      </w:pPr>
      <w:r w:rsidRPr="004D04FD">
        <w:t>Полученное лечение, его эффективность_______________________________________</w:t>
      </w:r>
    </w:p>
    <w:p w:rsidR="00EB114B" w:rsidRDefault="00EB114B" w:rsidP="00E54BA8">
      <w:pPr>
        <w:pStyle w:val="Default"/>
        <w:jc w:val="both"/>
      </w:pPr>
      <w:r w:rsidRPr="004D04FD">
        <w:t>__________________________________________________________________________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Отношение к болезни: адекватное, отрицание, недооценка тяжести, преувеличение тяжести состояния, уход в болезнь</w:t>
      </w:r>
      <w:r>
        <w:t xml:space="preserve"> (подчеркнуть)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Мотивация к выздоровлению (есть, слабая, нет)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Ожидаемый результат__________________________</w:t>
      </w:r>
      <w:r>
        <w:t>_______________________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Отношение к процедурам: адекватное, неадекватное____________________________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Источник информации (пациент, семья, медицинские документы, медицинский персонал и др.)  ___________________________________</w:t>
      </w:r>
      <w:r>
        <w:t>_______________________________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Жалобы пациента в настоящий момент_____________________________________</w:t>
      </w:r>
    </w:p>
    <w:p w:rsidR="00EB114B" w:rsidRPr="004D04FD" w:rsidRDefault="00EB114B" w:rsidP="00E54BA8">
      <w:pPr>
        <w:pStyle w:val="Default"/>
        <w:jc w:val="both"/>
      </w:pPr>
      <w:r w:rsidRPr="004D04FD">
        <w:t>___________________________________________________________________________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При хроническом течении: давность заболевания и продолжительность обострений</w:t>
      </w:r>
    </w:p>
    <w:p w:rsidR="00EB114B" w:rsidRPr="004D04FD" w:rsidRDefault="00EB114B" w:rsidP="00E54BA8">
      <w:pPr>
        <w:pStyle w:val="Default"/>
        <w:jc w:val="both"/>
      </w:pPr>
      <w:r w:rsidRPr="004D04FD">
        <w:t>_______________________________________________________________________________</w:t>
      </w:r>
    </w:p>
    <w:p w:rsidR="00EB114B" w:rsidRPr="004D04FD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Что провоцирует ухудшение____________________</w:t>
      </w:r>
      <w:r>
        <w:t>_____________________________</w:t>
      </w:r>
    </w:p>
    <w:p w:rsidR="00EB114B" w:rsidRDefault="00EB114B" w:rsidP="006B086B">
      <w:pPr>
        <w:pStyle w:val="Default"/>
        <w:numPr>
          <w:ilvl w:val="0"/>
          <w:numId w:val="18"/>
        </w:numPr>
        <w:ind w:left="0" w:firstLine="0"/>
        <w:jc w:val="both"/>
      </w:pPr>
      <w:r w:rsidRPr="004D04FD">
        <w:t>Что облегчает состояние (лекарственные препараты, физиотерапевтические методы, другое) __________________________</w:t>
      </w:r>
    </w:p>
    <w:p w:rsidR="00EB114B" w:rsidRPr="004D04FD" w:rsidRDefault="00EB114B" w:rsidP="00E54BA8">
      <w:pPr>
        <w:pStyle w:val="Default"/>
        <w:jc w:val="both"/>
      </w:pPr>
    </w:p>
    <w:p w:rsidR="00EB114B" w:rsidRPr="00657BAD" w:rsidRDefault="00EB114B" w:rsidP="00E54BA8">
      <w:pPr>
        <w:pStyle w:val="NoSpacing"/>
        <w:rPr>
          <w:b/>
          <w:i/>
          <w:u w:val="single"/>
        </w:rPr>
      </w:pPr>
      <w:r w:rsidRPr="00657BAD">
        <w:rPr>
          <w:b/>
          <w:i/>
          <w:u w:val="single"/>
        </w:rPr>
        <w:t>Анамнез   жизни (</w:t>
      </w:r>
      <w:r w:rsidRPr="00657BAD">
        <w:rPr>
          <w:b/>
          <w:i/>
          <w:u w:val="single"/>
          <w:lang w:val="en-US"/>
        </w:rPr>
        <w:t>Anamnesisvitae</w:t>
      </w:r>
      <w:r w:rsidRPr="00657BAD">
        <w:rPr>
          <w:b/>
          <w:i/>
          <w:u w:val="single"/>
        </w:rPr>
        <w:t xml:space="preserve">) </w:t>
      </w:r>
    </w:p>
    <w:p w:rsidR="00EB114B" w:rsidRDefault="00EB114B" w:rsidP="006B086B">
      <w:pPr>
        <w:pStyle w:val="NoSpacing"/>
        <w:numPr>
          <w:ilvl w:val="0"/>
          <w:numId w:val="19"/>
        </w:numPr>
      </w:pPr>
      <w:r>
        <w:t>У</w:t>
      </w:r>
      <w:r w:rsidRPr="000445E6">
        <w:t>словия, в которых рос и развивался (бытовые условия) _________________________</w:t>
      </w:r>
    </w:p>
    <w:p w:rsidR="00EB114B" w:rsidRPr="000445E6" w:rsidRDefault="00EB114B" w:rsidP="00E54BA8">
      <w:pPr>
        <w:pStyle w:val="NoSpacing"/>
        <w:ind w:left="720"/>
      </w:pPr>
      <w:r>
        <w:t>__________________________________________________________________________</w:t>
      </w:r>
    </w:p>
    <w:p w:rsidR="00EB114B" w:rsidRPr="000445E6" w:rsidRDefault="00EB114B" w:rsidP="006B086B">
      <w:pPr>
        <w:pStyle w:val="NoSpacing"/>
        <w:numPr>
          <w:ilvl w:val="0"/>
          <w:numId w:val="19"/>
        </w:numPr>
      </w:pPr>
      <w:r>
        <w:t>У</w:t>
      </w:r>
      <w:r w:rsidRPr="000445E6">
        <w:t>словия труда, профвредности, окружающая среда __________________________________</w:t>
      </w:r>
    </w:p>
    <w:p w:rsidR="00EB114B" w:rsidRPr="00737D02" w:rsidRDefault="00EB114B" w:rsidP="00E54BA8">
      <w:pPr>
        <w:pStyle w:val="NoSpacing"/>
        <w:rPr>
          <w:i/>
        </w:rPr>
      </w:pPr>
      <w:r w:rsidRPr="000445E6">
        <w:t>________________________________________________________________________________</w:t>
      </w:r>
    </w:p>
    <w:p w:rsidR="00EB114B" w:rsidRDefault="00EB114B" w:rsidP="006B086B">
      <w:pPr>
        <w:pStyle w:val="NoSpacing"/>
        <w:numPr>
          <w:ilvl w:val="0"/>
          <w:numId w:val="19"/>
        </w:numPr>
      </w:pPr>
      <w:r>
        <w:t>П</w:t>
      </w:r>
      <w:r w:rsidRPr="000445E6">
        <w:t>еренесенные заболев</w:t>
      </w:r>
      <w:r>
        <w:t>ания</w:t>
      </w:r>
    </w:p>
    <w:p w:rsidR="00EB114B" w:rsidRDefault="00EB114B" w:rsidP="006B086B">
      <w:pPr>
        <w:pStyle w:val="NoSpacing"/>
        <w:numPr>
          <w:ilvl w:val="1"/>
          <w:numId w:val="19"/>
        </w:numPr>
      </w:pPr>
      <w:r>
        <w:t>Туберкулёз (да, нет) ____</w:t>
      </w:r>
    </w:p>
    <w:p w:rsidR="00EB114B" w:rsidRDefault="00EB114B" w:rsidP="006B086B">
      <w:pPr>
        <w:pStyle w:val="NoSpacing"/>
        <w:numPr>
          <w:ilvl w:val="1"/>
          <w:numId w:val="19"/>
        </w:numPr>
      </w:pPr>
      <w:r>
        <w:t>Вирусный гепатит (да, нет) _____</w:t>
      </w:r>
    </w:p>
    <w:p w:rsidR="00EB114B" w:rsidRPr="000445E6" w:rsidRDefault="00EB114B" w:rsidP="006B086B">
      <w:pPr>
        <w:pStyle w:val="NoSpacing"/>
        <w:numPr>
          <w:ilvl w:val="1"/>
          <w:numId w:val="19"/>
        </w:numPr>
      </w:pPr>
      <w:r>
        <w:t>Другое ____________________________________________________________</w:t>
      </w:r>
    </w:p>
    <w:p w:rsidR="00EB114B" w:rsidRPr="00737D02" w:rsidRDefault="00EB114B" w:rsidP="00E54BA8">
      <w:pPr>
        <w:pStyle w:val="NoSpacing"/>
        <w:rPr>
          <w:i/>
        </w:rPr>
      </w:pPr>
      <w:r w:rsidRPr="000445E6">
        <w:t xml:space="preserve">        4. </w:t>
      </w:r>
      <w:r>
        <w:t>П</w:t>
      </w:r>
      <w:r w:rsidRPr="000445E6">
        <w:t>еренесенные</w:t>
      </w:r>
      <w:r>
        <w:t xml:space="preserve"> операции</w:t>
      </w:r>
    </w:p>
    <w:p w:rsidR="00EB114B" w:rsidRPr="000445E6" w:rsidRDefault="00EB114B" w:rsidP="00E54BA8">
      <w:pPr>
        <w:pStyle w:val="NoSpacing"/>
      </w:pPr>
      <w:r w:rsidRPr="000445E6">
        <w:t xml:space="preserve"> 4.1.Дата операции _____________________________________________________________</w:t>
      </w:r>
      <w:r>
        <w:t>__</w:t>
      </w:r>
    </w:p>
    <w:p w:rsidR="00EB114B" w:rsidRPr="000445E6" w:rsidRDefault="00EB114B" w:rsidP="00E54BA8">
      <w:pPr>
        <w:pStyle w:val="NoSpacing"/>
      </w:pPr>
      <w:r>
        <w:t xml:space="preserve">4.2. </w:t>
      </w:r>
      <w:r w:rsidRPr="000445E6">
        <w:t>Осложнения после операции _____________________________________________</w:t>
      </w:r>
    </w:p>
    <w:p w:rsidR="00EB114B" w:rsidRDefault="00EB114B" w:rsidP="00E54BA8">
      <w:pPr>
        <w:pStyle w:val="NoSpacing"/>
        <w:jc w:val="both"/>
      </w:pPr>
      <w:r>
        <w:t>5. Г</w:t>
      </w:r>
      <w:r w:rsidRPr="000445E6">
        <w:t>инекологический анамнез (начало менструаций, периодичность, болезненность, обильность, длительность, последний день, количество абортов, беременностей, выкидышей, менопауза – возраст)</w:t>
      </w:r>
      <w:r>
        <w:t xml:space="preserve"> ___________________________________________________________</w:t>
      </w:r>
    </w:p>
    <w:p w:rsidR="00EB114B" w:rsidRPr="000445E6" w:rsidRDefault="00EB114B" w:rsidP="00E54BA8">
      <w:pPr>
        <w:pStyle w:val="NoSpacing"/>
        <w:jc w:val="both"/>
      </w:pPr>
      <w:r w:rsidRPr="000445E6">
        <w:t>________________________________________________________________________________</w:t>
      </w:r>
    </w:p>
    <w:p w:rsidR="00EB114B" w:rsidRPr="00737D02" w:rsidRDefault="00EB114B" w:rsidP="00E54BA8">
      <w:pPr>
        <w:pStyle w:val="NoSpacing"/>
      </w:pPr>
      <w:r>
        <w:t>6.  А</w:t>
      </w:r>
      <w:r w:rsidRPr="00737D02">
        <w:t>ллергический анамнез:</w:t>
      </w:r>
    </w:p>
    <w:p w:rsidR="00EB114B" w:rsidRPr="004F4857" w:rsidRDefault="00EB114B" w:rsidP="00E54BA8">
      <w:pPr>
        <w:pStyle w:val="NoSpacing"/>
      </w:pPr>
      <w:r>
        <w:t xml:space="preserve">6.1. </w:t>
      </w:r>
      <w:r w:rsidRPr="004F4857">
        <w:t>непереносимость пищи ________________________________________________________</w:t>
      </w:r>
    </w:p>
    <w:p w:rsidR="00EB114B" w:rsidRPr="004F4857" w:rsidRDefault="00EB114B" w:rsidP="00E54BA8">
      <w:pPr>
        <w:pStyle w:val="NoSpacing"/>
      </w:pPr>
      <w:r>
        <w:t xml:space="preserve">6.2. </w:t>
      </w:r>
      <w:r w:rsidRPr="004F4857">
        <w:t>непереносимость лекарств ____________________________________________</w:t>
      </w:r>
    </w:p>
    <w:p w:rsidR="00EB114B" w:rsidRPr="004F4857" w:rsidRDefault="00EB114B" w:rsidP="00E54BA8">
      <w:pPr>
        <w:pStyle w:val="NoSpacing"/>
      </w:pPr>
      <w:r w:rsidRPr="004F4857">
        <w:t>непереносимость бытовой химии __________________________________________________</w:t>
      </w:r>
    </w:p>
    <w:p w:rsidR="00EB114B" w:rsidRPr="004F4857" w:rsidRDefault="00EB114B" w:rsidP="00E54BA8">
      <w:pPr>
        <w:pStyle w:val="NoSpacing"/>
      </w:pPr>
      <w:r>
        <w:t>7. О</w:t>
      </w:r>
      <w:r w:rsidRPr="004F4857">
        <w:t>собенности питания (что предпочитает) __________________________________________</w:t>
      </w:r>
    </w:p>
    <w:p w:rsidR="00EB114B" w:rsidRDefault="00EB114B" w:rsidP="00E54BA8">
      <w:pPr>
        <w:pStyle w:val="NoSpacing"/>
      </w:pPr>
      <w:r>
        <w:t>8. Вредные привычки</w:t>
      </w:r>
    </w:p>
    <w:p w:rsidR="00EB114B" w:rsidRPr="004F4857" w:rsidRDefault="00EB114B" w:rsidP="00E54BA8">
      <w:pPr>
        <w:pStyle w:val="NoSpacing"/>
      </w:pPr>
      <w:r>
        <w:t>8.1. К</w:t>
      </w:r>
      <w:r w:rsidRPr="004F4857">
        <w:t>урит ли больной (</w:t>
      </w:r>
      <w:r>
        <w:t>с какого возраста</w:t>
      </w:r>
      <w:r w:rsidRPr="004F4857">
        <w:t>, сколько в день) ____</w:t>
      </w:r>
      <w:r>
        <w:t>__________________________</w:t>
      </w:r>
    </w:p>
    <w:p w:rsidR="00EB114B" w:rsidRDefault="00EB114B" w:rsidP="00E54BA8">
      <w:pPr>
        <w:pStyle w:val="NoSpacing"/>
      </w:pPr>
      <w:r>
        <w:t>8.2. О</w:t>
      </w:r>
      <w:r w:rsidRPr="004F4857">
        <w:t>тношение к алкоголю (подчеркнуть): не употребляет, умеренно, избыточно</w:t>
      </w:r>
    </w:p>
    <w:p w:rsidR="00EB114B" w:rsidRPr="004F4857" w:rsidRDefault="00EB114B" w:rsidP="00E54BA8">
      <w:pPr>
        <w:pStyle w:val="NoSpacing"/>
      </w:pPr>
      <w:r>
        <w:t>_______________________________________________________________________________</w:t>
      </w:r>
    </w:p>
    <w:p w:rsidR="00EB114B" w:rsidRPr="00737D02" w:rsidRDefault="00EB114B" w:rsidP="00E54BA8">
      <w:pPr>
        <w:pStyle w:val="NoSpacing"/>
      </w:pPr>
      <w:r>
        <w:t>8.3. Д</w:t>
      </w:r>
      <w:r w:rsidRPr="00737D02">
        <w:t>уховный статус (культура, верования, развлечени</w:t>
      </w:r>
      <w:r>
        <w:t xml:space="preserve">я, отдых, моральные ценности) </w:t>
      </w:r>
    </w:p>
    <w:p w:rsidR="00EB114B" w:rsidRPr="00737D02" w:rsidRDefault="00EB114B" w:rsidP="00E54BA8">
      <w:pPr>
        <w:pStyle w:val="NoSpacing"/>
      </w:pPr>
      <w:r w:rsidRPr="00737D02">
        <w:t>__________________________________________________</w:t>
      </w:r>
      <w:r>
        <w:t>______________________________</w:t>
      </w:r>
    </w:p>
    <w:p w:rsidR="00EB114B" w:rsidRPr="00737D02" w:rsidRDefault="00EB114B" w:rsidP="00E54BA8">
      <w:pPr>
        <w:pStyle w:val="NoSpacing"/>
      </w:pPr>
      <w:r>
        <w:t>8.4. С</w:t>
      </w:r>
      <w:r w:rsidRPr="00737D02">
        <w:t>оциальный статус (роль в семье, на работе, в школе, финансовое положение) _____</w:t>
      </w:r>
      <w:r>
        <w:t>___</w:t>
      </w:r>
    </w:p>
    <w:p w:rsidR="00EB114B" w:rsidRPr="00737D02" w:rsidRDefault="00EB114B" w:rsidP="00E54BA8">
      <w:pPr>
        <w:pStyle w:val="NoSpacing"/>
      </w:pPr>
      <w:r w:rsidRPr="00737D02">
        <w:t>________________________________________________________________________________</w:t>
      </w:r>
    </w:p>
    <w:p w:rsidR="00EB114B" w:rsidRDefault="00EB114B" w:rsidP="00E54BA8">
      <w:pPr>
        <w:pStyle w:val="NoSpacing"/>
      </w:pPr>
      <w:r>
        <w:t>9. Н</w:t>
      </w:r>
      <w:r w:rsidRPr="00737D02">
        <w:t>аследственность (наличие у кровных родственников следующих заболеваний –диабет, высокое давление, инсульт, ожирение, туберкулез)</w:t>
      </w:r>
      <w:r>
        <w:t>____________________________________</w:t>
      </w:r>
    </w:p>
    <w:p w:rsidR="00EB114B" w:rsidRDefault="00EB114B" w:rsidP="00E54BA8">
      <w:pPr>
        <w:pStyle w:val="NoSpacing"/>
      </w:pPr>
      <w:r>
        <w:t>________________________________________________________________________________</w:t>
      </w:r>
    </w:p>
    <w:p w:rsidR="00EB114B" w:rsidRDefault="00EB114B" w:rsidP="006B086B">
      <w:pPr>
        <w:pStyle w:val="NoSpacing"/>
        <w:numPr>
          <w:ilvl w:val="0"/>
          <w:numId w:val="17"/>
        </w:numPr>
        <w:ind w:left="0" w:firstLine="0"/>
        <w:jc w:val="both"/>
      </w:pPr>
      <w:r>
        <w:t>Переливание крови (дата, причина)____________________________________________</w:t>
      </w:r>
    </w:p>
    <w:p w:rsidR="00EB114B" w:rsidRDefault="00EB114B" w:rsidP="006B086B">
      <w:pPr>
        <w:pStyle w:val="NoSpacing"/>
        <w:numPr>
          <w:ilvl w:val="0"/>
          <w:numId w:val="17"/>
        </w:numPr>
        <w:ind w:left="0" w:firstLine="0"/>
        <w:jc w:val="both"/>
      </w:pPr>
      <w:r>
        <w:t xml:space="preserve">Способность </w:t>
      </w:r>
      <w:r w:rsidRPr="004D04FD">
        <w:t>к самообслуживанию (способность принимать пищу, готовить пищу, пользоваться туалетом, принимать лекарственные препараты, личная гигиена, общая подвижность, физическая активность в кровати)</w:t>
      </w:r>
      <w:r>
        <w:t>_____________________________________</w:t>
      </w:r>
    </w:p>
    <w:p w:rsidR="00EB114B" w:rsidRDefault="00EB114B" w:rsidP="006B086B">
      <w:pPr>
        <w:pStyle w:val="NoSpacing"/>
        <w:numPr>
          <w:ilvl w:val="0"/>
          <w:numId w:val="17"/>
        </w:numPr>
        <w:ind w:left="0" w:firstLine="0"/>
        <w:jc w:val="both"/>
      </w:pPr>
      <w:r w:rsidRPr="004D04FD">
        <w:t>Взаимоотношение с членами семьи (состав семьи, отношение к семье, поддержка родственниками)</w:t>
      </w:r>
      <w:r>
        <w:t>_________________________________________________________________________________________________________________________________________________</w:t>
      </w:r>
    </w:p>
    <w:p w:rsidR="00EB114B" w:rsidRPr="009908EE" w:rsidRDefault="00EB114B" w:rsidP="00E54BA8">
      <w:pPr>
        <w:pStyle w:val="Default"/>
        <w:jc w:val="center"/>
        <w:rPr>
          <w:b/>
          <w:bCs/>
        </w:rPr>
      </w:pPr>
    </w:p>
    <w:p w:rsidR="00EB114B" w:rsidRPr="009908EE" w:rsidRDefault="00EB114B" w:rsidP="00E54BA8">
      <w:pPr>
        <w:pStyle w:val="Default"/>
        <w:jc w:val="center"/>
        <w:rPr>
          <w:b/>
          <w:bCs/>
        </w:rPr>
      </w:pPr>
    </w:p>
    <w:p w:rsidR="00EB114B" w:rsidRPr="009908EE" w:rsidRDefault="00EB114B" w:rsidP="00E54BA8">
      <w:pPr>
        <w:pStyle w:val="Default"/>
        <w:jc w:val="center"/>
      </w:pPr>
      <w:r w:rsidRPr="009908EE">
        <w:rPr>
          <w:b/>
          <w:bCs/>
        </w:rPr>
        <w:t>Объективное обследование:</w:t>
      </w:r>
    </w:p>
    <w:p w:rsidR="00EB114B" w:rsidRPr="009908EE" w:rsidRDefault="00EB114B" w:rsidP="006B086B">
      <w:pPr>
        <w:pStyle w:val="Default"/>
        <w:numPr>
          <w:ilvl w:val="0"/>
          <w:numId w:val="20"/>
        </w:numPr>
        <w:ind w:left="0" w:firstLine="0"/>
        <w:jc w:val="both"/>
      </w:pPr>
      <w:r w:rsidRPr="009908EE">
        <w:rPr>
          <w:b/>
        </w:rPr>
        <w:t>Сознание</w:t>
      </w:r>
      <w:r w:rsidRPr="009908EE">
        <w:t xml:space="preserve"> (ясное, заторможено, спутанное, отсутствует (сопор, кома)) _________________</w:t>
      </w:r>
    </w:p>
    <w:p w:rsidR="00EB114B" w:rsidRPr="009908EE" w:rsidRDefault="00EB114B" w:rsidP="006B086B">
      <w:pPr>
        <w:pStyle w:val="Default"/>
        <w:numPr>
          <w:ilvl w:val="0"/>
          <w:numId w:val="20"/>
        </w:numPr>
        <w:ind w:left="0" w:firstLine="0"/>
        <w:jc w:val="both"/>
      </w:pPr>
      <w:r w:rsidRPr="009908EE">
        <w:rPr>
          <w:b/>
        </w:rPr>
        <w:t>Оценка тяжести состояния</w:t>
      </w:r>
      <w:r w:rsidRPr="009908EE">
        <w:t xml:space="preserve"> (удовлетворительное, средней тяжести, тяжелое, крайне тяжелое) ______________________________________________________________________ </w:t>
      </w:r>
    </w:p>
    <w:p w:rsidR="00EB114B" w:rsidRPr="009908EE" w:rsidRDefault="00EB114B" w:rsidP="006B086B">
      <w:pPr>
        <w:pStyle w:val="Default"/>
        <w:numPr>
          <w:ilvl w:val="0"/>
          <w:numId w:val="20"/>
        </w:numPr>
        <w:ind w:left="0" w:firstLine="0"/>
        <w:jc w:val="both"/>
      </w:pPr>
      <w:r w:rsidRPr="009908EE">
        <w:rPr>
          <w:b/>
        </w:rPr>
        <w:t>Положение в постели</w:t>
      </w:r>
      <w:r w:rsidRPr="009908EE">
        <w:t xml:space="preserve"> (активное, пассивное, вынужденное) _____________________</w:t>
      </w:r>
    </w:p>
    <w:p w:rsidR="00EB114B" w:rsidRPr="009908EE" w:rsidRDefault="00EB114B" w:rsidP="006B086B">
      <w:pPr>
        <w:pStyle w:val="Default"/>
        <w:numPr>
          <w:ilvl w:val="0"/>
          <w:numId w:val="20"/>
        </w:numPr>
        <w:ind w:left="0" w:firstLine="0"/>
        <w:jc w:val="both"/>
      </w:pPr>
      <w:r w:rsidRPr="009908EE">
        <w:rPr>
          <w:b/>
        </w:rPr>
        <w:t>Рост</w:t>
      </w:r>
      <w:r w:rsidRPr="009908EE">
        <w:t xml:space="preserve"> ___________. </w:t>
      </w:r>
      <w:r w:rsidRPr="009908EE">
        <w:rPr>
          <w:b/>
        </w:rPr>
        <w:t>Вес</w:t>
      </w:r>
      <w:r w:rsidRPr="009908EE">
        <w:t xml:space="preserve"> ___________________. Должный вес __________________________</w:t>
      </w:r>
    </w:p>
    <w:p w:rsidR="00EB114B" w:rsidRPr="009908EE" w:rsidRDefault="00EB114B" w:rsidP="006B086B">
      <w:pPr>
        <w:pStyle w:val="Default"/>
        <w:numPr>
          <w:ilvl w:val="0"/>
          <w:numId w:val="20"/>
        </w:numPr>
        <w:ind w:left="0" w:firstLine="0"/>
        <w:jc w:val="both"/>
      </w:pPr>
      <w:r w:rsidRPr="009908EE">
        <w:rPr>
          <w:b/>
        </w:rPr>
        <w:t>Температура тела</w:t>
      </w:r>
      <w:r w:rsidRPr="009908EE">
        <w:t xml:space="preserve"> ______________________________________</w:t>
      </w:r>
    </w:p>
    <w:p w:rsidR="00EB114B" w:rsidRPr="009908EE" w:rsidRDefault="00EB114B" w:rsidP="006B086B">
      <w:pPr>
        <w:pStyle w:val="Default"/>
        <w:numPr>
          <w:ilvl w:val="0"/>
          <w:numId w:val="20"/>
        </w:numPr>
        <w:ind w:left="0" w:firstLine="0"/>
        <w:jc w:val="both"/>
        <w:rPr>
          <w:b/>
        </w:rPr>
      </w:pPr>
      <w:r w:rsidRPr="009908EE">
        <w:rPr>
          <w:b/>
        </w:rPr>
        <w:t>6. Состояние кожи и видимых слизистых оболочек</w:t>
      </w:r>
    </w:p>
    <w:p w:rsidR="00EB114B" w:rsidRPr="009908EE" w:rsidRDefault="00EB114B" w:rsidP="006B086B">
      <w:pPr>
        <w:pStyle w:val="Default"/>
        <w:numPr>
          <w:ilvl w:val="0"/>
          <w:numId w:val="21"/>
        </w:numPr>
        <w:ind w:left="0" w:firstLine="0"/>
        <w:jc w:val="both"/>
      </w:pPr>
      <w:r w:rsidRPr="009908EE">
        <w:t>Цвет (розовая, гиперемия, бледность, цианоз, желтушность)__________________</w:t>
      </w:r>
    </w:p>
    <w:p w:rsidR="00EB114B" w:rsidRPr="009908EE" w:rsidRDefault="00EB114B" w:rsidP="006B086B">
      <w:pPr>
        <w:pStyle w:val="Default"/>
        <w:numPr>
          <w:ilvl w:val="0"/>
          <w:numId w:val="21"/>
        </w:numPr>
        <w:ind w:left="0" w:firstLine="0"/>
        <w:jc w:val="both"/>
      </w:pPr>
      <w:r w:rsidRPr="009908EE">
        <w:t>Тургор ______________ влажность ______________________________</w:t>
      </w:r>
    </w:p>
    <w:p w:rsidR="00EB114B" w:rsidRPr="009908EE" w:rsidRDefault="00EB114B" w:rsidP="006B086B">
      <w:pPr>
        <w:pStyle w:val="Default"/>
        <w:numPr>
          <w:ilvl w:val="0"/>
          <w:numId w:val="21"/>
        </w:numPr>
        <w:ind w:left="0" w:firstLine="0"/>
        <w:jc w:val="both"/>
      </w:pPr>
      <w:r w:rsidRPr="009908EE">
        <w:t>Дефекты ____________________________________________________________</w:t>
      </w:r>
    </w:p>
    <w:p w:rsidR="00EB114B" w:rsidRPr="009908EE" w:rsidRDefault="00EB114B" w:rsidP="006B086B">
      <w:pPr>
        <w:pStyle w:val="Default"/>
        <w:numPr>
          <w:ilvl w:val="0"/>
          <w:numId w:val="22"/>
        </w:numPr>
        <w:ind w:left="0" w:firstLine="0"/>
        <w:jc w:val="both"/>
      </w:pPr>
      <w:r w:rsidRPr="009908EE">
        <w:t>7</w:t>
      </w:r>
      <w:r w:rsidRPr="009908EE">
        <w:rPr>
          <w:b/>
        </w:rPr>
        <w:t>. Расчесы, опрелости, пролежни</w:t>
      </w:r>
      <w:r w:rsidRPr="009908EE">
        <w:t>, рубцы, сыпь, повреждения, следы от инъекций, варикозное расширение вен,  другое________________________________________________</w:t>
      </w:r>
    </w:p>
    <w:p w:rsidR="00EB114B" w:rsidRPr="009908EE" w:rsidRDefault="00EB114B" w:rsidP="006B086B">
      <w:pPr>
        <w:pStyle w:val="Default"/>
        <w:numPr>
          <w:ilvl w:val="0"/>
          <w:numId w:val="22"/>
        </w:numPr>
        <w:ind w:left="0" w:firstLine="0"/>
        <w:jc w:val="both"/>
      </w:pPr>
      <w:r w:rsidRPr="009908EE">
        <w:t xml:space="preserve">8. </w:t>
      </w:r>
      <w:r w:rsidRPr="009908EE">
        <w:rPr>
          <w:b/>
        </w:rPr>
        <w:t xml:space="preserve">Отеки: </w:t>
      </w:r>
      <w:r w:rsidRPr="009908EE">
        <w:t>да, нет ______________</w:t>
      </w:r>
    </w:p>
    <w:p w:rsidR="00EB114B" w:rsidRPr="009908EE" w:rsidRDefault="00EB114B" w:rsidP="006B086B">
      <w:pPr>
        <w:pStyle w:val="Default"/>
        <w:numPr>
          <w:ilvl w:val="0"/>
          <w:numId w:val="22"/>
        </w:numPr>
        <w:ind w:left="0" w:firstLine="0"/>
        <w:jc w:val="both"/>
        <w:rPr>
          <w:b/>
        </w:rPr>
      </w:pPr>
      <w:r w:rsidRPr="009908EE">
        <w:rPr>
          <w:b/>
        </w:rPr>
        <w:t xml:space="preserve">Придатки кожи: </w:t>
      </w:r>
    </w:p>
    <w:p w:rsidR="00EB114B" w:rsidRPr="009908EE" w:rsidRDefault="00EB114B" w:rsidP="00E54BA8">
      <w:pPr>
        <w:pStyle w:val="Default"/>
        <w:jc w:val="both"/>
      </w:pPr>
      <w:r w:rsidRPr="009908EE">
        <w:t>ногти __________________________________________________________________________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(ломкость, грибковое поражение)</w:t>
      </w:r>
    </w:p>
    <w:p w:rsidR="00EB114B" w:rsidRPr="009908EE" w:rsidRDefault="00EB114B" w:rsidP="00E54BA8">
      <w:pPr>
        <w:pStyle w:val="Default"/>
        <w:jc w:val="both"/>
      </w:pPr>
      <w:r w:rsidRPr="009908EE">
        <w:t>волосы _________________________________________________________________________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(ломкие, тусклые, секутся)</w:t>
      </w:r>
    </w:p>
    <w:p w:rsidR="00EB114B" w:rsidRPr="009908EE" w:rsidRDefault="00EB114B" w:rsidP="006B086B">
      <w:pPr>
        <w:pStyle w:val="Default"/>
        <w:numPr>
          <w:ilvl w:val="0"/>
          <w:numId w:val="23"/>
        </w:numPr>
        <w:ind w:left="0" w:firstLine="0"/>
        <w:jc w:val="both"/>
      </w:pPr>
      <w:r w:rsidRPr="009908EE">
        <w:rPr>
          <w:b/>
        </w:rPr>
        <w:t>Лимфоузлы увеличены</w:t>
      </w:r>
      <w:r w:rsidRPr="009908EE">
        <w:t>: да, нет ____________________________(локализация)</w:t>
      </w:r>
    </w:p>
    <w:p w:rsidR="00EB114B" w:rsidRPr="009908EE" w:rsidRDefault="00EB114B" w:rsidP="006B086B">
      <w:pPr>
        <w:pStyle w:val="Default"/>
        <w:numPr>
          <w:ilvl w:val="0"/>
          <w:numId w:val="23"/>
        </w:numPr>
        <w:ind w:left="0" w:firstLine="0"/>
        <w:jc w:val="both"/>
      </w:pPr>
      <w:r w:rsidRPr="009908EE">
        <w:rPr>
          <w:b/>
        </w:rPr>
        <w:t xml:space="preserve">Телосложение </w:t>
      </w:r>
      <w:r w:rsidRPr="009908EE">
        <w:t xml:space="preserve">___________________________________________________________ </w:t>
      </w:r>
    </w:p>
    <w:p w:rsidR="00EB114B" w:rsidRPr="009908EE" w:rsidRDefault="00EB114B" w:rsidP="006B086B">
      <w:pPr>
        <w:pStyle w:val="Default"/>
        <w:numPr>
          <w:ilvl w:val="0"/>
          <w:numId w:val="23"/>
        </w:numPr>
        <w:ind w:left="0" w:firstLine="0"/>
        <w:jc w:val="both"/>
      </w:pPr>
      <w:r w:rsidRPr="009908EE">
        <w:rPr>
          <w:b/>
        </w:rPr>
        <w:t xml:space="preserve">Тип конституции </w:t>
      </w:r>
      <w:r w:rsidRPr="009908EE">
        <w:t xml:space="preserve">_______________________________ </w:t>
      </w:r>
    </w:p>
    <w:p w:rsidR="00EB114B" w:rsidRPr="009908EE" w:rsidRDefault="00EB114B" w:rsidP="006B086B">
      <w:pPr>
        <w:pStyle w:val="Default"/>
        <w:numPr>
          <w:ilvl w:val="0"/>
          <w:numId w:val="23"/>
        </w:numPr>
        <w:ind w:left="0" w:firstLine="0"/>
        <w:jc w:val="both"/>
      </w:pPr>
      <w:r w:rsidRPr="009908EE">
        <w:rPr>
          <w:b/>
        </w:rPr>
        <w:t xml:space="preserve">Питание </w:t>
      </w:r>
      <w:r w:rsidRPr="009908EE">
        <w:t>(пониженное, нормальное, избыточное) _____________________________</w:t>
      </w:r>
    </w:p>
    <w:p w:rsidR="00EB114B" w:rsidRDefault="00EB114B" w:rsidP="00E54BA8">
      <w:pPr>
        <w:pStyle w:val="Default"/>
        <w:jc w:val="center"/>
        <w:rPr>
          <w:b/>
        </w:rPr>
      </w:pPr>
    </w:p>
    <w:p w:rsidR="00EB114B" w:rsidRPr="00E2343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1. Костно-мышечная система</w:t>
      </w:r>
    </w:p>
    <w:p w:rsidR="00EB114B" w:rsidRPr="009908EE" w:rsidRDefault="00EB114B" w:rsidP="00E54BA8">
      <w:pPr>
        <w:pStyle w:val="Default"/>
        <w:jc w:val="both"/>
      </w:pPr>
      <w:r>
        <w:t xml:space="preserve">1.1. </w:t>
      </w:r>
      <w:r w:rsidRPr="009908EE">
        <w:t>Деформация скелета (суставов): да, нет __________________</w:t>
      </w:r>
      <w:r>
        <w:t>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1.2. </w:t>
      </w:r>
      <w:r w:rsidRPr="009908EE">
        <w:t xml:space="preserve"> Боли (указать локализацию) ___________________________________________</w:t>
      </w:r>
      <w:r>
        <w:t>________</w:t>
      </w:r>
    </w:p>
    <w:p w:rsidR="00EB114B" w:rsidRPr="009908EE" w:rsidRDefault="00EB114B" w:rsidP="00E54BA8">
      <w:pPr>
        <w:pStyle w:val="Default"/>
        <w:jc w:val="both"/>
      </w:pPr>
      <w:r>
        <w:t xml:space="preserve">1.3. </w:t>
      </w:r>
      <w:r w:rsidRPr="009908EE">
        <w:t xml:space="preserve"> Тугоподвижность _____________________________________</w:t>
      </w:r>
      <w:r>
        <w:t>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1.4. </w:t>
      </w:r>
      <w:r w:rsidRPr="009908EE">
        <w:t xml:space="preserve"> Возможность ротации: да, нет ___________________________</w:t>
      </w:r>
      <w:r>
        <w:t>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1.5. </w:t>
      </w:r>
      <w:r w:rsidRPr="009908EE">
        <w:t xml:space="preserve"> Атрофия мышц: да, нет______________________________________________________</w:t>
      </w:r>
      <w:r>
        <w:t>__</w:t>
      </w:r>
    </w:p>
    <w:p w:rsidR="00EB114B" w:rsidRPr="009908EE" w:rsidRDefault="00EB114B" w:rsidP="00E54BA8">
      <w:pPr>
        <w:pStyle w:val="Default"/>
        <w:jc w:val="both"/>
      </w:pPr>
      <w:r>
        <w:t xml:space="preserve">1.6. </w:t>
      </w:r>
      <w:r w:rsidRPr="009908EE">
        <w:t xml:space="preserve"> Адаптивные реакции (при ампутации, парализации____________________________</w:t>
      </w:r>
    </w:p>
    <w:p w:rsidR="00EB114B" w:rsidRDefault="00EB114B" w:rsidP="00E54BA8">
      <w:pPr>
        <w:pStyle w:val="Default"/>
        <w:jc w:val="both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2. Дыхательная система:</w:t>
      </w:r>
    </w:p>
    <w:p w:rsidR="00EB114B" w:rsidRPr="009908EE" w:rsidRDefault="00EB114B" w:rsidP="00E54BA8">
      <w:pPr>
        <w:pStyle w:val="Default"/>
        <w:jc w:val="both"/>
      </w:pPr>
      <w:r>
        <w:t xml:space="preserve">2.1. </w:t>
      </w:r>
      <w:r w:rsidRPr="009908EE">
        <w:t xml:space="preserve"> Изменения голоса: да, нет</w:t>
      </w:r>
    </w:p>
    <w:p w:rsidR="00EB114B" w:rsidRPr="009908EE" w:rsidRDefault="00EB114B" w:rsidP="00E54BA8">
      <w:pPr>
        <w:pStyle w:val="Default"/>
        <w:jc w:val="both"/>
      </w:pPr>
      <w:r>
        <w:t xml:space="preserve">2.2. </w:t>
      </w:r>
      <w:r w:rsidRPr="009908EE">
        <w:t>Число дыхательных движений 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2.3. </w:t>
      </w:r>
      <w:r w:rsidRPr="009908EE">
        <w:t xml:space="preserve"> Дыхание: глубокое, поверхностное, ритмичное, аритмичное, шумное (подчеркнуть, дописать)______________________________________________________________________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2.4. </w:t>
      </w:r>
      <w:r w:rsidRPr="009908EE">
        <w:t>Характер одышки: экспираторная, инспираторная, смешанная______________________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2.5. </w:t>
      </w:r>
      <w:r w:rsidRPr="009908EE">
        <w:t xml:space="preserve"> Экскурсия грудной клетки: симметричность: да, нет______________________________</w:t>
      </w:r>
      <w:r>
        <w:t>_</w:t>
      </w:r>
    </w:p>
    <w:p w:rsidR="00EB114B" w:rsidRPr="009908EE" w:rsidRDefault="00EB114B" w:rsidP="00E54BA8">
      <w:pPr>
        <w:pStyle w:val="Default"/>
        <w:jc w:val="both"/>
      </w:pPr>
      <w:r>
        <w:t xml:space="preserve">2.6. </w:t>
      </w:r>
      <w:r w:rsidRPr="009908EE">
        <w:t xml:space="preserve"> Кашель: сухой, с мокротой_____________________________________________________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2.7. </w:t>
      </w:r>
      <w:r w:rsidRPr="009908EE">
        <w:t xml:space="preserve"> Мокрота: гнойная, геморрагическая, серозная, пенистая, с неприятным запахом________</w:t>
      </w:r>
    </w:p>
    <w:p w:rsidR="00EB114B" w:rsidRPr="009908EE" w:rsidRDefault="00EB114B" w:rsidP="00E54BA8">
      <w:pPr>
        <w:pStyle w:val="Default"/>
        <w:jc w:val="both"/>
      </w:pPr>
      <w:r>
        <w:t xml:space="preserve">2.8. </w:t>
      </w:r>
      <w:r w:rsidRPr="009908EE">
        <w:t xml:space="preserve"> Количество мокроты 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2.9. </w:t>
      </w:r>
      <w:r w:rsidRPr="009908EE">
        <w:t>Дыхание через нос свободное, затруднено___________________________________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2.10. </w:t>
      </w:r>
      <w:r w:rsidRPr="009908EE">
        <w:t xml:space="preserve"> Участие вспомогательной мускулатуры грудной клетки в акте дыхания (втяжение межреберных промежутков, западение надключичных и подключичных ямок, приподнимание плечевого пояса) ___________________________________________________ </w:t>
      </w:r>
    </w:p>
    <w:p w:rsidR="00EB114B" w:rsidRPr="009908EE" w:rsidRDefault="00EB114B" w:rsidP="00E54BA8">
      <w:pPr>
        <w:pStyle w:val="Default"/>
        <w:jc w:val="both"/>
      </w:pPr>
      <w:r>
        <w:t xml:space="preserve">2.11. </w:t>
      </w:r>
      <w:r w:rsidRPr="009908EE">
        <w:t xml:space="preserve"> Пальпация (болезненность грудной клетки, эластичность, голосовое дрожание) ______________________________________________________________________________ </w:t>
      </w:r>
    </w:p>
    <w:p w:rsidR="00EB114B" w:rsidRDefault="00EB114B" w:rsidP="00E54BA8">
      <w:pPr>
        <w:pStyle w:val="Default"/>
        <w:jc w:val="center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3. Сердечно-сосудистая система:</w:t>
      </w:r>
    </w:p>
    <w:p w:rsidR="00EB114B" w:rsidRPr="009908EE" w:rsidRDefault="00EB114B" w:rsidP="00E54BA8">
      <w:pPr>
        <w:pStyle w:val="Default"/>
        <w:jc w:val="both"/>
      </w:pPr>
      <w:r>
        <w:t xml:space="preserve">3.1. </w:t>
      </w:r>
      <w:r w:rsidRPr="009908EE">
        <w:t xml:space="preserve"> Пульс (частота, напряжение, ритм, наполнение, симметричность)</w:t>
      </w:r>
    </w:p>
    <w:p w:rsidR="00EB114B" w:rsidRPr="009908EE" w:rsidRDefault="00EB114B" w:rsidP="00E54BA8">
      <w:pPr>
        <w:pStyle w:val="Default"/>
        <w:jc w:val="both"/>
      </w:pPr>
      <w:r w:rsidRPr="009908EE">
        <w:t xml:space="preserve"> _______________________________________________________________________________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3.2. </w:t>
      </w:r>
      <w:r w:rsidRPr="009908EE">
        <w:t>А/Д на двух руках: левая _____________________ _____________правая 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3.3. </w:t>
      </w:r>
      <w:r w:rsidRPr="009908EE">
        <w:t xml:space="preserve"> Боли в области сердца (да, нет)____________________________________________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3.4. </w:t>
      </w:r>
      <w:r w:rsidRPr="009908EE">
        <w:t xml:space="preserve"> Характер (давящая, сжимающая, колющая, жгучая)________________________________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3.5. </w:t>
      </w:r>
      <w:r w:rsidRPr="009908EE">
        <w:t xml:space="preserve"> Локализация (за грудиной, в области верхушки, левая половина грудной клетки)</w:t>
      </w:r>
    </w:p>
    <w:p w:rsidR="00EB114B" w:rsidRPr="009908EE" w:rsidRDefault="00EB114B" w:rsidP="00E54BA8">
      <w:pPr>
        <w:pStyle w:val="Default"/>
        <w:jc w:val="both"/>
      </w:pPr>
      <w:r>
        <w:t xml:space="preserve">3.6. </w:t>
      </w:r>
      <w:r w:rsidRPr="009908EE">
        <w:t xml:space="preserve"> Иррадиация (вверх, влево, левая ключица, плечо, под лопатку, левый мизинец)</w:t>
      </w:r>
    </w:p>
    <w:p w:rsidR="00EB114B" w:rsidRPr="009908EE" w:rsidRDefault="00EB114B" w:rsidP="00E54BA8">
      <w:pPr>
        <w:pStyle w:val="Default"/>
        <w:jc w:val="both"/>
      </w:pPr>
      <w:r>
        <w:t xml:space="preserve">3.7. </w:t>
      </w:r>
      <w:r w:rsidRPr="009908EE">
        <w:t>Длительность 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3.8. </w:t>
      </w:r>
      <w:r w:rsidRPr="009908EE">
        <w:t xml:space="preserve"> Сердцебиение (постоянное, периодическое)</w:t>
      </w:r>
    </w:p>
    <w:p w:rsidR="00EB114B" w:rsidRPr="009908EE" w:rsidRDefault="00EB114B" w:rsidP="00E54BA8">
      <w:pPr>
        <w:pStyle w:val="Default"/>
        <w:jc w:val="both"/>
      </w:pPr>
      <w:r>
        <w:t xml:space="preserve">3.9. </w:t>
      </w:r>
      <w:r w:rsidRPr="009908EE">
        <w:t xml:space="preserve"> Факторы, вызывающие сердцебиение (перечислить) </w:t>
      </w:r>
    </w:p>
    <w:p w:rsidR="00EB114B" w:rsidRPr="009908EE" w:rsidRDefault="00EB114B" w:rsidP="00E54BA8">
      <w:pPr>
        <w:pStyle w:val="Default"/>
        <w:jc w:val="both"/>
      </w:pPr>
      <w:r w:rsidRPr="009908EE">
        <w:t xml:space="preserve"> _____________________________________________________________________________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3.10. </w:t>
      </w:r>
      <w:r w:rsidRPr="009908EE">
        <w:t xml:space="preserve"> Чем купируются боли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3.11. </w:t>
      </w:r>
      <w:r w:rsidRPr="009908EE">
        <w:t xml:space="preserve"> Отеки: да, нет (локализация) 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3.12. </w:t>
      </w:r>
      <w:r w:rsidRPr="009908EE">
        <w:t xml:space="preserve"> Обморочные состояния 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3.13. </w:t>
      </w:r>
      <w:r w:rsidRPr="009908EE">
        <w:t xml:space="preserve"> Головокружение 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______________________________________________________________________________</w:t>
      </w:r>
    </w:p>
    <w:p w:rsidR="00EB114B" w:rsidRDefault="00EB114B" w:rsidP="00E54BA8">
      <w:pPr>
        <w:pStyle w:val="Default"/>
        <w:pBdr>
          <w:bottom w:val="single" w:sz="12" w:space="1" w:color="auto"/>
        </w:pBdr>
        <w:jc w:val="both"/>
      </w:pPr>
      <w:r>
        <w:t xml:space="preserve">3.14 </w:t>
      </w:r>
      <w:r w:rsidRPr="009908EE">
        <w:t>Онемение и чувство покалывания конечностей</w:t>
      </w:r>
    </w:p>
    <w:p w:rsidR="00EB114B" w:rsidRDefault="00EB114B" w:rsidP="00E54BA8">
      <w:pPr>
        <w:pStyle w:val="Default"/>
        <w:jc w:val="center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4. Желудочно-кишечный тракт:</w:t>
      </w:r>
    </w:p>
    <w:p w:rsidR="00EB114B" w:rsidRPr="009908EE" w:rsidRDefault="00EB114B" w:rsidP="00E54BA8">
      <w:pPr>
        <w:pStyle w:val="Default"/>
        <w:jc w:val="both"/>
      </w:pPr>
      <w:r>
        <w:t xml:space="preserve">4.1. </w:t>
      </w:r>
      <w:r w:rsidRPr="009908EE">
        <w:t xml:space="preserve"> аппетит: не изменен, снижен, отсутствует, повышен </w:t>
      </w:r>
    </w:p>
    <w:p w:rsidR="00EB114B" w:rsidRPr="009908EE" w:rsidRDefault="00EB114B" w:rsidP="00E54BA8">
      <w:pPr>
        <w:pStyle w:val="Default"/>
        <w:jc w:val="both"/>
      </w:pPr>
      <w:r>
        <w:t xml:space="preserve">4.2. </w:t>
      </w:r>
      <w:r w:rsidRPr="009908EE">
        <w:t xml:space="preserve"> глотание: нормальное, затруднено 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4.3. </w:t>
      </w:r>
      <w:r w:rsidRPr="009908EE">
        <w:t xml:space="preserve">съемные зубные протезы: да, нет 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4.4. </w:t>
      </w:r>
      <w:r w:rsidRPr="009908EE">
        <w:t xml:space="preserve"> язык обложен: да, нет ____________________ тошнота, рвота: да, нет 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4.4. </w:t>
      </w:r>
      <w:r w:rsidRPr="009908EE">
        <w:t xml:space="preserve"> изжога ________________ о</w:t>
      </w:r>
      <w:r>
        <w:t>трыжка _____________</w:t>
      </w:r>
      <w:r w:rsidRPr="009908EE">
        <w:t xml:space="preserve"> жажд</w:t>
      </w:r>
      <w:r>
        <w:t>а ______________________</w:t>
      </w:r>
    </w:p>
    <w:p w:rsidR="00EB114B" w:rsidRPr="009908EE" w:rsidRDefault="00EB114B" w:rsidP="006B086B">
      <w:pPr>
        <w:pStyle w:val="Default"/>
        <w:numPr>
          <w:ilvl w:val="1"/>
          <w:numId w:val="24"/>
        </w:numPr>
        <w:ind w:left="0" w:firstLine="0"/>
        <w:jc w:val="both"/>
      </w:pPr>
      <w:r w:rsidRPr="009908EE">
        <w:t>боли (локализация) __________________ характер 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длительность ________________</w:t>
      </w:r>
    </w:p>
    <w:p w:rsidR="00EB114B" w:rsidRDefault="00EB114B" w:rsidP="006B086B">
      <w:pPr>
        <w:pStyle w:val="Default"/>
        <w:numPr>
          <w:ilvl w:val="1"/>
          <w:numId w:val="24"/>
        </w:numPr>
        <w:ind w:left="0" w:firstLine="0"/>
        <w:jc w:val="both"/>
      </w:pPr>
      <w:r w:rsidRPr="009908EE">
        <w:t xml:space="preserve"> наличие стомы______________________________</w:t>
      </w:r>
    </w:p>
    <w:p w:rsidR="00EB114B" w:rsidRPr="009908EE" w:rsidRDefault="00EB114B" w:rsidP="00E54BA8">
      <w:pPr>
        <w:pStyle w:val="Default"/>
        <w:jc w:val="both"/>
      </w:pPr>
    </w:p>
    <w:p w:rsidR="00EB114B" w:rsidRDefault="00EB114B" w:rsidP="006B086B">
      <w:pPr>
        <w:pStyle w:val="Default"/>
        <w:numPr>
          <w:ilvl w:val="1"/>
          <w:numId w:val="24"/>
        </w:numPr>
        <w:ind w:left="0" w:firstLine="0"/>
        <w:jc w:val="both"/>
      </w:pPr>
      <w:r w:rsidRPr="009908EE">
        <w:t xml:space="preserve"> стул: </w:t>
      </w:r>
    </w:p>
    <w:p w:rsidR="00EB114B" w:rsidRDefault="00EB114B" w:rsidP="00E54BA8">
      <w:pPr>
        <w:pStyle w:val="Default"/>
        <w:jc w:val="both"/>
      </w:pPr>
      <w:r w:rsidRPr="009908EE">
        <w:t xml:space="preserve">запор, понос ____________ </w:t>
      </w:r>
    </w:p>
    <w:p w:rsidR="00EB114B" w:rsidRDefault="00EB114B" w:rsidP="00E54BA8">
      <w:pPr>
        <w:pStyle w:val="Default"/>
        <w:jc w:val="both"/>
      </w:pPr>
      <w:r w:rsidRPr="009908EE">
        <w:t xml:space="preserve">наличие примесей: слизь, кровь, гной </w:t>
      </w:r>
    </w:p>
    <w:p w:rsidR="00EB114B" w:rsidRDefault="00EB114B" w:rsidP="00E54BA8">
      <w:pPr>
        <w:pStyle w:val="Default"/>
        <w:jc w:val="both"/>
      </w:pPr>
      <w:r w:rsidRPr="009908EE">
        <w:t xml:space="preserve">цвет _________________ </w:t>
      </w:r>
    </w:p>
    <w:p w:rsidR="00EB114B" w:rsidRPr="009908EE" w:rsidRDefault="00EB114B" w:rsidP="00E54BA8">
      <w:pPr>
        <w:pStyle w:val="Default"/>
        <w:jc w:val="both"/>
      </w:pPr>
      <w:r>
        <w:t xml:space="preserve">сколько </w:t>
      </w:r>
      <w:r w:rsidRPr="009908EE">
        <w:t>раз</w:t>
      </w:r>
      <w:r>
        <w:t xml:space="preserve"> в </w:t>
      </w:r>
      <w:r w:rsidRPr="009908EE">
        <w:t>сут</w:t>
      </w:r>
      <w:r>
        <w:t>ки</w:t>
      </w:r>
      <w:r w:rsidRPr="009908EE">
        <w:t>__________</w:t>
      </w:r>
    </w:p>
    <w:p w:rsidR="00EB114B" w:rsidRDefault="00EB114B" w:rsidP="006B086B">
      <w:pPr>
        <w:pStyle w:val="Default"/>
        <w:numPr>
          <w:ilvl w:val="1"/>
          <w:numId w:val="24"/>
        </w:numPr>
        <w:ind w:left="0" w:firstLine="0"/>
        <w:jc w:val="both"/>
      </w:pPr>
      <w:r w:rsidRPr="009908EE">
        <w:t xml:space="preserve"> живот:</w:t>
      </w:r>
    </w:p>
    <w:p w:rsidR="00EB114B" w:rsidRDefault="00EB114B" w:rsidP="00E54BA8">
      <w:pPr>
        <w:pStyle w:val="Default"/>
        <w:jc w:val="both"/>
      </w:pPr>
      <w:r w:rsidRPr="009908EE">
        <w:t xml:space="preserve"> обычной формы, втянутый, плоский</w:t>
      </w:r>
      <w:r>
        <w:t>,</w:t>
      </w:r>
      <w:r w:rsidRPr="009908EE">
        <w:t xml:space="preserve">увеличен в объеме, </w:t>
      </w:r>
    </w:p>
    <w:p w:rsidR="00EB114B" w:rsidRDefault="00EB114B" w:rsidP="00E54BA8">
      <w:pPr>
        <w:pStyle w:val="Default"/>
        <w:jc w:val="both"/>
      </w:pPr>
      <w:r w:rsidRPr="009908EE">
        <w:t xml:space="preserve">симметричность: да, нет_______, </w:t>
      </w:r>
    </w:p>
    <w:p w:rsidR="00EB114B" w:rsidRPr="009908EE" w:rsidRDefault="00EB114B" w:rsidP="00E54BA8">
      <w:pPr>
        <w:pStyle w:val="Default"/>
        <w:jc w:val="both"/>
      </w:pPr>
      <w:r w:rsidRPr="009908EE">
        <w:t>участие в акте дыхания: да, нет_____</w:t>
      </w:r>
    </w:p>
    <w:p w:rsidR="00EB114B" w:rsidRPr="009908EE" w:rsidRDefault="00EB114B" w:rsidP="00E54BA8">
      <w:pPr>
        <w:pStyle w:val="Default"/>
        <w:jc w:val="both"/>
      </w:pPr>
      <w:r w:rsidRPr="009908EE">
        <w:t>метеоризм, асцит ______________</w:t>
      </w:r>
    </w:p>
    <w:p w:rsidR="00EB114B" w:rsidRPr="009908EE" w:rsidRDefault="00EB114B" w:rsidP="006B086B">
      <w:pPr>
        <w:pStyle w:val="Default"/>
        <w:numPr>
          <w:ilvl w:val="1"/>
          <w:numId w:val="24"/>
        </w:numPr>
        <w:ind w:left="0" w:firstLine="0"/>
        <w:jc w:val="both"/>
      </w:pPr>
      <w:r w:rsidRPr="009908EE">
        <w:t>пальпация живота: безболезненность, болезн</w:t>
      </w:r>
      <w:r>
        <w:t xml:space="preserve">енность, напряженность, синдром </w:t>
      </w:r>
      <w:r w:rsidRPr="009908EE">
        <w:t>раздражения брюшины _____</w:t>
      </w:r>
      <w:r>
        <w:t>____________________</w:t>
      </w:r>
    </w:p>
    <w:p w:rsidR="00EB114B" w:rsidRPr="009908EE" w:rsidRDefault="00EB114B" w:rsidP="006B086B">
      <w:pPr>
        <w:pStyle w:val="Default"/>
        <w:numPr>
          <w:ilvl w:val="1"/>
          <w:numId w:val="24"/>
        </w:numPr>
        <w:ind w:left="0" w:firstLine="0"/>
        <w:jc w:val="both"/>
      </w:pPr>
      <w:r w:rsidRPr="009908EE">
        <w:t xml:space="preserve">Пальпация печени (пальпируется, не пальпируется, выступает </w:t>
      </w:r>
      <w:r>
        <w:t>из под реберного края на ___________</w:t>
      </w:r>
      <w:r w:rsidRPr="009908EE">
        <w:t>см)</w:t>
      </w:r>
      <w:r>
        <w:t>.</w:t>
      </w:r>
    </w:p>
    <w:p w:rsidR="00EB114B" w:rsidRPr="009908EE" w:rsidRDefault="00EB114B" w:rsidP="00E54BA8">
      <w:pPr>
        <w:pStyle w:val="Default"/>
        <w:jc w:val="both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5. Мочевыделительная система:</w:t>
      </w:r>
    </w:p>
    <w:p w:rsidR="00EB114B" w:rsidRPr="009908EE" w:rsidRDefault="00EB114B" w:rsidP="00E54BA8">
      <w:pPr>
        <w:pStyle w:val="Default"/>
        <w:jc w:val="both"/>
      </w:pPr>
      <w:r>
        <w:t xml:space="preserve">5.1. </w:t>
      </w:r>
      <w:r w:rsidRPr="009908EE">
        <w:t xml:space="preserve"> Мочеиспускание: свободное, затруднено, болезненно, учащено, недержание, энурез _____________________</w:t>
      </w:r>
      <w:r>
        <w:t>___________________________________________________________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5.2. </w:t>
      </w:r>
      <w:r w:rsidRPr="009908EE">
        <w:t xml:space="preserve"> Цвет мочи: обычный, изменен (гематурия, «пива», «мясных помоев») 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5.3. </w:t>
      </w:r>
      <w:r w:rsidRPr="009908EE">
        <w:t>Прозрачность: да, нет 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5.4. </w:t>
      </w:r>
      <w:r w:rsidRPr="009908EE">
        <w:t xml:space="preserve"> Суточное количество мочи: норма, анурия, олигурия, полиурия____________</w:t>
      </w:r>
    </w:p>
    <w:p w:rsidR="00EB114B" w:rsidRPr="009908EE" w:rsidRDefault="00EB114B" w:rsidP="00E54BA8">
      <w:pPr>
        <w:pStyle w:val="Default"/>
        <w:jc w:val="both"/>
      </w:pPr>
      <w:r>
        <w:t xml:space="preserve">5.5. </w:t>
      </w:r>
      <w:r w:rsidRPr="009908EE">
        <w:t xml:space="preserve"> Симптом Пастернацкого 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5.6. </w:t>
      </w:r>
      <w:r w:rsidRPr="009908EE">
        <w:t xml:space="preserve"> Наличие постоянного катетера, стомы ___________________________</w:t>
      </w:r>
      <w:r>
        <w:t>________________</w:t>
      </w:r>
    </w:p>
    <w:p w:rsidR="00EB114B" w:rsidRDefault="00EB114B" w:rsidP="00E54BA8">
      <w:pPr>
        <w:pStyle w:val="Default"/>
        <w:jc w:val="center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6. Эндокринная система:</w:t>
      </w:r>
    </w:p>
    <w:p w:rsidR="00EB114B" w:rsidRPr="009908EE" w:rsidRDefault="00EB114B" w:rsidP="00E54BA8">
      <w:pPr>
        <w:pStyle w:val="Default"/>
        <w:jc w:val="both"/>
      </w:pPr>
      <w:r>
        <w:t xml:space="preserve">6.1. </w:t>
      </w:r>
      <w:r w:rsidRPr="009908EE">
        <w:t xml:space="preserve"> Характер оволосения: мужской, женский_____________</w:t>
      </w:r>
    </w:p>
    <w:p w:rsidR="00EB114B" w:rsidRPr="009908EE" w:rsidRDefault="00EB114B" w:rsidP="00E54BA8">
      <w:pPr>
        <w:pStyle w:val="Default"/>
        <w:jc w:val="both"/>
      </w:pPr>
      <w:r>
        <w:t xml:space="preserve">6.2. </w:t>
      </w:r>
      <w:r w:rsidRPr="009908EE">
        <w:t xml:space="preserve"> Распределение подкожно-жировой клетчатки: мужской тип, женский тип_____________</w:t>
      </w:r>
    </w:p>
    <w:p w:rsidR="00EB114B" w:rsidRPr="009908EE" w:rsidRDefault="00EB114B" w:rsidP="00E54BA8">
      <w:pPr>
        <w:pStyle w:val="Default"/>
        <w:jc w:val="both"/>
      </w:pPr>
      <w:r>
        <w:t xml:space="preserve">6.3. </w:t>
      </w:r>
      <w:r w:rsidRPr="009908EE">
        <w:t xml:space="preserve"> Видимое увеличение щитовидной железы: да, нет_____________</w:t>
      </w:r>
    </w:p>
    <w:p w:rsidR="00EB114B" w:rsidRDefault="00EB114B" w:rsidP="00E54BA8">
      <w:pPr>
        <w:pStyle w:val="Default"/>
        <w:jc w:val="center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7. Нервная система:</w:t>
      </w:r>
    </w:p>
    <w:p w:rsidR="00EB114B" w:rsidRPr="009908EE" w:rsidRDefault="00EB114B" w:rsidP="00E54BA8">
      <w:pPr>
        <w:pStyle w:val="Default"/>
        <w:jc w:val="both"/>
      </w:pPr>
      <w:r>
        <w:t xml:space="preserve">7.1. </w:t>
      </w:r>
      <w:r w:rsidRPr="009908EE">
        <w:t xml:space="preserve"> Сон: нормальный, бессонница, беспокойный, длительность</w:t>
      </w:r>
      <w:r>
        <w:t xml:space="preserve"> 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7.2. </w:t>
      </w:r>
      <w:r w:rsidRPr="009908EE">
        <w:t xml:space="preserve"> Требуются ли снотворные: да, нет _____________________</w:t>
      </w:r>
      <w:r>
        <w:t>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7.3. </w:t>
      </w:r>
      <w:r w:rsidRPr="009908EE">
        <w:t xml:space="preserve"> Тремор: да, нет ____________________нарушение походки: да</w:t>
      </w:r>
      <w:r>
        <w:t>, нет 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7.4. </w:t>
      </w:r>
      <w:r w:rsidRPr="009908EE">
        <w:t xml:space="preserve"> Парезы, параличи: да, нет ____________________________________________</w:t>
      </w:r>
      <w:r>
        <w:t>_________</w:t>
      </w:r>
    </w:p>
    <w:p w:rsidR="00EB114B" w:rsidRDefault="00EB114B" w:rsidP="00E54BA8">
      <w:pPr>
        <w:pStyle w:val="Default"/>
        <w:jc w:val="center"/>
        <w:rPr>
          <w:b/>
        </w:rPr>
      </w:pPr>
    </w:p>
    <w:p w:rsidR="00EB114B" w:rsidRPr="009908EE" w:rsidRDefault="00EB114B" w:rsidP="00E54BA8">
      <w:pPr>
        <w:pStyle w:val="Default"/>
        <w:jc w:val="center"/>
        <w:rPr>
          <w:b/>
        </w:rPr>
      </w:pPr>
      <w:r w:rsidRPr="009908EE">
        <w:rPr>
          <w:b/>
        </w:rPr>
        <w:t>8. Акушерско-гинекологический анамнез</w:t>
      </w:r>
    </w:p>
    <w:p w:rsidR="00EB114B" w:rsidRPr="009908EE" w:rsidRDefault="00EB114B" w:rsidP="00E54BA8">
      <w:pPr>
        <w:pStyle w:val="Default"/>
        <w:jc w:val="both"/>
      </w:pPr>
      <w:r>
        <w:t xml:space="preserve">8.1. </w:t>
      </w:r>
      <w:r w:rsidRPr="009908EE">
        <w:t xml:space="preserve"> Менструальная функция</w:t>
      </w:r>
    </w:p>
    <w:p w:rsidR="00EB114B" w:rsidRPr="009908EE" w:rsidRDefault="00EB114B" w:rsidP="00E54BA8">
      <w:pPr>
        <w:pStyle w:val="Default"/>
        <w:jc w:val="both"/>
      </w:pPr>
      <w:r w:rsidRPr="009908EE">
        <w:t> С какого возраста менструация ____________________________________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 Установилась: сразу ___________ по сколько дней _______ интервал 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 Количество менструальной крови: слабое, умеренное, обильное 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 Болезненная, безболезненная _____________________________________________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 Дата последней менструации 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8.2. </w:t>
      </w:r>
      <w:r w:rsidRPr="009908EE">
        <w:t xml:space="preserve"> Начало половой жизни – с _____________________ лет</w:t>
      </w:r>
    </w:p>
    <w:p w:rsidR="00EB114B" w:rsidRPr="009908EE" w:rsidRDefault="00EB114B" w:rsidP="00E54BA8">
      <w:pPr>
        <w:pStyle w:val="Default"/>
        <w:jc w:val="both"/>
      </w:pPr>
      <w:r>
        <w:t xml:space="preserve">8.3. </w:t>
      </w:r>
      <w:r w:rsidRPr="009908EE">
        <w:t>В браке, вне брака 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8.4. </w:t>
      </w:r>
      <w:r w:rsidRPr="009908EE">
        <w:t xml:space="preserve"> Количество беременностей _________________________________________________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 Из них – родов _____________________ (год, осложнения) _</w:t>
      </w:r>
      <w:r>
        <w:t>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 xml:space="preserve"> Выкидышей ______________________________ (год, осложнение) </w:t>
      </w:r>
      <w:r>
        <w:t>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 Медицинские аборты _______________________ (год, осложнения)</w:t>
      </w:r>
      <w:r>
        <w:t xml:space="preserve"> 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 Количество живых детей ________________________________________________________</w:t>
      </w:r>
    </w:p>
    <w:p w:rsidR="00EB114B" w:rsidRPr="009908EE" w:rsidRDefault="00EB114B" w:rsidP="00E54BA8">
      <w:pPr>
        <w:pStyle w:val="Default"/>
        <w:jc w:val="both"/>
      </w:pPr>
      <w:r>
        <w:t xml:space="preserve">8.5. </w:t>
      </w:r>
      <w:r w:rsidRPr="009908EE">
        <w:t xml:space="preserve"> Гинекологические заболевания</w:t>
      </w:r>
      <w:r>
        <w:t>_________________________________________________</w:t>
      </w:r>
    </w:p>
    <w:p w:rsidR="00EB114B" w:rsidRPr="009908EE" w:rsidRDefault="00EB114B" w:rsidP="00E54BA8">
      <w:pPr>
        <w:pStyle w:val="Default"/>
        <w:jc w:val="both"/>
      </w:pPr>
      <w:r w:rsidRPr="009908EE">
        <w:t>________________________________________________________________________________</w:t>
      </w:r>
    </w:p>
    <w:p w:rsidR="00EB114B" w:rsidRPr="009908EE" w:rsidRDefault="00EB114B" w:rsidP="00E54BA8">
      <w:pPr>
        <w:pStyle w:val="NoSpacing"/>
        <w:jc w:val="both"/>
      </w:pPr>
    </w:p>
    <w:p w:rsidR="00EB114B" w:rsidRDefault="00EB114B" w:rsidP="00E54BA8">
      <w:pPr>
        <w:pStyle w:val="Default"/>
        <w:jc w:val="center"/>
        <w:rPr>
          <w:b/>
          <w:bCs/>
        </w:rPr>
      </w:pPr>
    </w:p>
    <w:p w:rsidR="00EB114B" w:rsidRDefault="00EB114B" w:rsidP="00E54BA8">
      <w:pPr>
        <w:pStyle w:val="Default"/>
        <w:jc w:val="center"/>
        <w:rPr>
          <w:b/>
          <w:bCs/>
        </w:rPr>
      </w:pPr>
    </w:p>
    <w:p w:rsidR="00EB114B" w:rsidRDefault="00EB114B" w:rsidP="00E54BA8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План сестринского ухода</w:t>
      </w:r>
    </w:p>
    <w:p w:rsidR="00EB114B" w:rsidRPr="00BD723E" w:rsidRDefault="00EB114B" w:rsidP="00E54BA8">
      <w:pPr>
        <w:pStyle w:val="Default"/>
        <w:jc w:val="center"/>
        <w:rPr>
          <w:b/>
          <w:bCs/>
        </w:rPr>
      </w:pP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1. Нарушенные потребности пациента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_______________________________________________________________________</w:t>
      </w:r>
      <w:r>
        <w:rPr>
          <w:bCs/>
        </w:rPr>
        <w:t>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_______________________________________________________________________</w:t>
      </w:r>
      <w:r>
        <w:rPr>
          <w:bCs/>
        </w:rPr>
        <w:t>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</w:t>
      </w:r>
      <w:r>
        <w:rPr>
          <w:bCs/>
        </w:rPr>
        <w:t>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2. Проблемы пациента: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 Приоритетные ________________________________________________</w:t>
      </w:r>
      <w:r>
        <w:rPr>
          <w:bCs/>
        </w:rPr>
        <w:t>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____________________________________________________________________</w:t>
      </w:r>
      <w:r>
        <w:rPr>
          <w:bCs/>
        </w:rPr>
        <w:t>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</w:t>
      </w:r>
      <w:r>
        <w:rPr>
          <w:bCs/>
        </w:rPr>
        <w:t>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 Сопутствующие ___________________________________________________</w:t>
      </w:r>
      <w:r>
        <w:rPr>
          <w:bCs/>
        </w:rPr>
        <w:t>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</w:t>
      </w:r>
      <w:r>
        <w:rPr>
          <w:bCs/>
        </w:rPr>
        <w:t>___________________________________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</w:t>
      </w:r>
      <w:r>
        <w:rPr>
          <w:bCs/>
        </w:rPr>
        <w:t>____________________________________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</w:t>
      </w:r>
      <w:r>
        <w:rPr>
          <w:bCs/>
        </w:rPr>
        <w:t>__________________________________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 Потенциальные __________________________________________</w:t>
      </w:r>
      <w:r>
        <w:rPr>
          <w:bCs/>
        </w:rPr>
        <w:t>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</w:t>
      </w:r>
      <w:r>
        <w:rPr>
          <w:bCs/>
        </w:rPr>
        <w:t>___________________________________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</w:t>
      </w:r>
      <w:r>
        <w:rPr>
          <w:bCs/>
        </w:rPr>
        <w:t>___________________________________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</w:t>
      </w:r>
      <w:r>
        <w:rPr>
          <w:bCs/>
        </w:rPr>
        <w:t>__________________________________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3. Выбор приоритетов и цели: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 Срочные цели: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</w:t>
      </w:r>
      <w:r>
        <w:rPr>
          <w:bCs/>
        </w:rPr>
        <w:t>_____________________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 Долгосрочные цели: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</w:t>
      </w:r>
      <w:r>
        <w:rPr>
          <w:bCs/>
        </w:rPr>
        <w:t>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</w:t>
      </w:r>
      <w:r>
        <w:rPr>
          <w:bCs/>
        </w:rPr>
        <w:t>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</w:t>
      </w:r>
      <w:r>
        <w:rPr>
          <w:bCs/>
        </w:rPr>
        <w:t>________________</w:t>
      </w:r>
    </w:p>
    <w:p w:rsidR="00EB114B" w:rsidRPr="00BD723E" w:rsidRDefault="00EB114B" w:rsidP="00E54BA8">
      <w:pPr>
        <w:pStyle w:val="Default"/>
        <w:jc w:val="both"/>
        <w:rPr>
          <w:bCs/>
        </w:rPr>
      </w:pPr>
    </w:p>
    <w:p w:rsidR="00EB114B" w:rsidRPr="00BD723E" w:rsidRDefault="00EB114B" w:rsidP="00E54BA8">
      <w:pPr>
        <w:pStyle w:val="Default"/>
        <w:jc w:val="both"/>
        <w:rPr>
          <w:bCs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Pr="004645DF" w:rsidRDefault="00EB114B" w:rsidP="00E54BA8">
      <w:pPr>
        <w:pStyle w:val="NoSpacing"/>
        <w:jc w:val="center"/>
        <w:rPr>
          <w:b/>
        </w:rPr>
      </w:pPr>
      <w:r w:rsidRPr="004645DF">
        <w:rPr>
          <w:b/>
        </w:rPr>
        <w:t>Основные потребности человека</w:t>
      </w:r>
    </w:p>
    <w:p w:rsidR="00EB114B" w:rsidRPr="00737D02" w:rsidRDefault="00EB114B" w:rsidP="00E54BA8">
      <w:pPr>
        <w:pStyle w:val="NoSpacing"/>
        <w:jc w:val="both"/>
      </w:pPr>
      <w:r w:rsidRPr="00737D02">
        <w:tab/>
        <w:t>Дышать, есть, выделять, двигаться, поддерживать состояние, поддерживать температуру, спать, отдыхать, одеваться, раздеваться, быть чистым, избегать опасности, общаться, поклоняться, работать (играть, учиться)</w:t>
      </w:r>
      <w:r>
        <w:t xml:space="preserve"> и др</w:t>
      </w:r>
      <w:r w:rsidRPr="00737D02">
        <w:t>.</w:t>
      </w: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jc w:val="center"/>
        <w:rPr>
          <w:i/>
        </w:rPr>
      </w:pPr>
    </w:p>
    <w:p w:rsidR="00EB114B" w:rsidRDefault="00EB114B" w:rsidP="00E54BA8">
      <w:pPr>
        <w:pStyle w:val="NoSpacing"/>
        <w:jc w:val="center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jc w:val="center"/>
        <w:rPr>
          <w:i/>
        </w:rPr>
      </w:pPr>
    </w:p>
    <w:p w:rsidR="00EB114B" w:rsidRDefault="00EB114B" w:rsidP="00E54BA8">
      <w:pPr>
        <w:pStyle w:val="Default"/>
        <w:rPr>
          <w:b/>
          <w:bCs/>
        </w:rPr>
        <w:sectPr w:rsidR="00EB114B" w:rsidSect="00DC748A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B114B" w:rsidRPr="00BD723E" w:rsidRDefault="00EB114B" w:rsidP="00E54BA8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План сестринского ухода</w:t>
      </w:r>
    </w:p>
    <w:p w:rsidR="00EB114B" w:rsidRPr="00BD723E" w:rsidRDefault="00EB114B" w:rsidP="00E54BA8">
      <w:pPr>
        <w:pStyle w:val="Default"/>
        <w:rPr>
          <w:b/>
          <w:bCs/>
        </w:rPr>
      </w:pPr>
      <w:r w:rsidRPr="00BD723E">
        <w:rPr>
          <w:b/>
          <w:bCs/>
        </w:rPr>
        <w:t>Ф.И.О. пациента _________________________________________________</w:t>
      </w:r>
    </w:p>
    <w:p w:rsidR="00EB114B" w:rsidRPr="00BD723E" w:rsidRDefault="00EB114B" w:rsidP="00E54BA8">
      <w:pPr>
        <w:pStyle w:val="Default"/>
        <w:rPr>
          <w:b/>
          <w:bCs/>
        </w:rPr>
      </w:pPr>
      <w:r w:rsidRPr="00BD723E">
        <w:rPr>
          <w:b/>
          <w:bCs/>
        </w:rPr>
        <w:t>Отделение ______________________________________________________</w:t>
      </w:r>
    </w:p>
    <w:p w:rsidR="00EB114B" w:rsidRPr="00BD723E" w:rsidRDefault="00EB114B" w:rsidP="00E54BA8">
      <w:pPr>
        <w:pStyle w:val="Default"/>
        <w:rPr>
          <w:b/>
          <w:bCs/>
        </w:rPr>
      </w:pPr>
      <w:r w:rsidRPr="00BD723E">
        <w:rPr>
          <w:b/>
          <w:bCs/>
        </w:rPr>
        <w:t>№ палаты _______________________________________________________</w:t>
      </w:r>
    </w:p>
    <w:p w:rsidR="00EB114B" w:rsidRPr="00BD723E" w:rsidRDefault="00EB114B" w:rsidP="00E54BA8">
      <w:pPr>
        <w:pStyle w:val="Default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3123"/>
        <w:gridCol w:w="2112"/>
        <w:gridCol w:w="2112"/>
        <w:gridCol w:w="2112"/>
        <w:gridCol w:w="2113"/>
        <w:gridCol w:w="2113"/>
      </w:tblGrid>
      <w:tr w:rsidR="00EB114B" w:rsidRPr="00BD723E" w:rsidTr="00E31C8D">
        <w:tc>
          <w:tcPr>
            <w:tcW w:w="1101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123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Проблема пациента на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сегодняшний день, а так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же психические</w:t>
            </w:r>
          </w:p>
        </w:tc>
        <w:tc>
          <w:tcPr>
            <w:tcW w:w="21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Цели ухода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(ожидаемый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результат)</w:t>
            </w:r>
          </w:p>
        </w:tc>
        <w:tc>
          <w:tcPr>
            <w:tcW w:w="21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Сестринские вмешательства</w:t>
            </w:r>
          </w:p>
        </w:tc>
        <w:tc>
          <w:tcPr>
            <w:tcW w:w="21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Периодичность,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кратность</w:t>
            </w:r>
          </w:p>
        </w:tc>
        <w:tc>
          <w:tcPr>
            <w:tcW w:w="2113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Конечная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дата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достижения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цели</w:t>
            </w:r>
          </w:p>
        </w:tc>
        <w:tc>
          <w:tcPr>
            <w:tcW w:w="2113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Итоговая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оценка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эффективности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ухода</w:t>
            </w:r>
          </w:p>
        </w:tc>
      </w:tr>
      <w:tr w:rsidR="00EB114B" w:rsidRPr="00BD723E" w:rsidTr="00E31C8D">
        <w:tc>
          <w:tcPr>
            <w:tcW w:w="1101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23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:rsidR="00EB114B" w:rsidRPr="004D056E" w:rsidRDefault="00EB114B" w:rsidP="00E31C8D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EB114B" w:rsidRDefault="00EB114B" w:rsidP="00E54BA8">
      <w:pPr>
        <w:pStyle w:val="Default"/>
        <w:jc w:val="center"/>
        <w:rPr>
          <w:b/>
          <w:bCs/>
        </w:rPr>
      </w:pPr>
    </w:p>
    <w:p w:rsidR="00EB114B" w:rsidRDefault="00EB114B" w:rsidP="00E54BA8">
      <w:pPr>
        <w:pStyle w:val="Default"/>
        <w:jc w:val="center"/>
        <w:rPr>
          <w:b/>
          <w:bCs/>
        </w:rPr>
      </w:pPr>
    </w:p>
    <w:p w:rsidR="00EB114B" w:rsidRDefault="00EB114B" w:rsidP="00E54BA8">
      <w:pPr>
        <w:pStyle w:val="NoSpacing"/>
        <w:rPr>
          <w:i/>
        </w:rPr>
        <w:sectPr w:rsidR="00EB114B" w:rsidSect="00DC748A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EB114B" w:rsidRPr="00F678B2" w:rsidRDefault="00EB114B" w:rsidP="00E54BA8">
      <w:pPr>
        <w:pStyle w:val="NoSpacing"/>
        <w:rPr>
          <w:b/>
        </w:rPr>
      </w:pPr>
    </w:p>
    <w:p w:rsidR="00EB114B" w:rsidRPr="00F678B2" w:rsidRDefault="00EB114B" w:rsidP="00E54BA8">
      <w:pPr>
        <w:pStyle w:val="NoSpacing"/>
        <w:jc w:val="center"/>
        <w:rPr>
          <w:b/>
        </w:rPr>
      </w:pPr>
      <w:r w:rsidRPr="00F678B2">
        <w:rPr>
          <w:b/>
        </w:rPr>
        <w:t>Сестринская динамическая оценка пациента</w:t>
      </w:r>
    </w:p>
    <w:p w:rsidR="00EB114B" w:rsidRPr="008D145C" w:rsidRDefault="00EB114B" w:rsidP="00E54BA8">
      <w:pPr>
        <w:pStyle w:val="NoSpacing"/>
        <w:rPr>
          <w:i/>
        </w:rPr>
      </w:pPr>
    </w:p>
    <w:p w:rsidR="00EB114B" w:rsidRPr="008D145C" w:rsidRDefault="00EB114B" w:rsidP="00E54BA8">
      <w:pPr>
        <w:pStyle w:val="NoSpacing"/>
      </w:pPr>
      <w:r w:rsidRPr="008D145C">
        <w:t>Фамилия, имя, отчество больного _________________________________________________</w:t>
      </w:r>
    </w:p>
    <w:p w:rsidR="00EB114B" w:rsidRPr="008D145C" w:rsidRDefault="00EB114B" w:rsidP="00E54BA8">
      <w:pPr>
        <w:pStyle w:val="NoSpacing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3"/>
        <w:gridCol w:w="583"/>
        <w:gridCol w:w="625"/>
        <w:gridCol w:w="627"/>
        <w:gridCol w:w="506"/>
        <w:gridCol w:w="593"/>
        <w:gridCol w:w="540"/>
        <w:gridCol w:w="694"/>
        <w:gridCol w:w="436"/>
        <w:gridCol w:w="725"/>
        <w:gridCol w:w="522"/>
      </w:tblGrid>
      <w:tr w:rsidR="00EB114B" w:rsidRPr="008D145C" w:rsidTr="00E31C8D">
        <w:trPr>
          <w:tblHeader/>
        </w:trPr>
        <w:tc>
          <w:tcPr>
            <w:tcW w:w="2031" w:type="pct"/>
            <w:vMerge w:val="restart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2969" w:type="pct"/>
            <w:gridSpan w:val="10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День наблюдения</w:t>
            </w:r>
          </w:p>
        </w:tc>
      </w:tr>
      <w:tr w:rsidR="00EB114B" w:rsidRPr="008D145C" w:rsidTr="00E31C8D">
        <w:trPr>
          <w:tblHeader/>
        </w:trPr>
        <w:tc>
          <w:tcPr>
            <w:tcW w:w="2031" w:type="pct"/>
            <w:vMerge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1</w:t>
            </w: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2</w:t>
            </w: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3</w:t>
            </w: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4</w:t>
            </w: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5</w:t>
            </w: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  <w:jc w:val="both"/>
              <w:rPr>
                <w:bCs/>
              </w:rPr>
            </w:pPr>
            <w:r w:rsidRPr="008D145C">
              <w:rPr>
                <w:bCs/>
              </w:rPr>
              <w:t>Режим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5"/>
              </w:numPr>
              <w:ind w:left="0" w:firstLine="0"/>
              <w:jc w:val="both"/>
            </w:pPr>
            <w:r w:rsidRPr="008D145C">
              <w:t>Строгий постельный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5"/>
              </w:numPr>
              <w:ind w:left="0" w:firstLine="0"/>
              <w:jc w:val="both"/>
            </w:pPr>
            <w:r w:rsidRPr="008D145C">
              <w:t xml:space="preserve">Постельный 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5"/>
              </w:numPr>
              <w:ind w:left="0" w:firstLine="0"/>
              <w:jc w:val="both"/>
            </w:pPr>
            <w:r w:rsidRPr="008D145C">
              <w:t>Полупостельный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5"/>
              </w:numPr>
              <w:ind w:left="0" w:firstLine="0"/>
              <w:jc w:val="both"/>
            </w:pPr>
            <w:r w:rsidRPr="008D145C">
              <w:t xml:space="preserve">Общий 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Сознание: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6"/>
              </w:numPr>
              <w:ind w:left="0" w:firstLine="0"/>
            </w:pPr>
            <w:r w:rsidRPr="008D145C">
              <w:t xml:space="preserve"> Ясное 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6"/>
              </w:numPr>
              <w:ind w:left="0" w:firstLine="0"/>
            </w:pPr>
            <w:r w:rsidRPr="008D145C">
              <w:t>Спутанное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6"/>
              </w:numPr>
              <w:ind w:left="0" w:firstLine="0"/>
            </w:pPr>
            <w:r w:rsidRPr="008D145C">
              <w:t>Отсутствует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Сон: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7"/>
              </w:numPr>
              <w:ind w:left="0" w:firstLine="0"/>
            </w:pPr>
            <w:r w:rsidRPr="008D145C">
              <w:t xml:space="preserve"> нормальный</w:t>
            </w:r>
          </w:p>
          <w:p w:rsidR="00EB114B" w:rsidRPr="008D145C" w:rsidRDefault="00EB114B" w:rsidP="006B086B">
            <w:pPr>
              <w:pStyle w:val="NoSpacing"/>
              <w:numPr>
                <w:ilvl w:val="0"/>
                <w:numId w:val="27"/>
              </w:numPr>
              <w:ind w:left="0" w:firstLine="0"/>
            </w:pPr>
            <w:r w:rsidRPr="008D145C">
              <w:t>Нарушенный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Боль (жалобы)</w:t>
            </w: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Кожные покровы: без изменений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Дефекты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Бледные, гипер., циан., желт.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rPr>
          <w:trHeight w:val="154"/>
        </w:trPr>
        <w:tc>
          <w:tcPr>
            <w:tcW w:w="2031" w:type="pct"/>
            <w:vMerge w:val="restart"/>
          </w:tcPr>
          <w:p w:rsidR="00EB114B" w:rsidRPr="008D145C" w:rsidRDefault="00EB114B" w:rsidP="00E31C8D">
            <w:pPr>
              <w:pStyle w:val="NoSpacing"/>
            </w:pPr>
            <w:r w:rsidRPr="008D145C">
              <w:t>Температура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rPr>
                <w:bCs/>
              </w:rPr>
              <w:t>(утро, вечер)</w:t>
            </w:r>
          </w:p>
        </w:tc>
        <w:tc>
          <w:tcPr>
            <w:tcW w:w="296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317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18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57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01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74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52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21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68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65" w:type="pct"/>
          </w:tcPr>
          <w:p w:rsidR="00EB114B" w:rsidRPr="008D145C" w:rsidRDefault="00EB114B" w:rsidP="00E31C8D">
            <w:pPr>
              <w:pStyle w:val="NoSpacing"/>
              <w:jc w:val="center"/>
            </w:pPr>
            <w:r w:rsidRPr="008D145C">
              <w:t>в</w:t>
            </w:r>
          </w:p>
        </w:tc>
      </w:tr>
      <w:tr w:rsidR="00EB114B" w:rsidRPr="008D145C" w:rsidTr="00E31C8D">
        <w:trPr>
          <w:trHeight w:val="374"/>
        </w:trPr>
        <w:tc>
          <w:tcPr>
            <w:tcW w:w="2031" w:type="pct"/>
            <w:vMerge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296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317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318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257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301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274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352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221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368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265" w:type="pct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rPr>
          <w:trHeight w:val="364"/>
        </w:trPr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Дыхание ЧДД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rPr>
          <w:trHeight w:val="364"/>
        </w:trPr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Одышка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АД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Пульс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Кашель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Мокрота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Диета (стол №)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Аппетит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 xml:space="preserve">Прием пищи: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 xml:space="preserve">Самостоятельно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Требуется помощь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  <w:spacing w:line="360" w:lineRule="auto"/>
            </w:pPr>
            <w:r w:rsidRPr="008D145C">
              <w:t>Вес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  <w:spacing w:line="360" w:lineRule="auto"/>
            </w:pPr>
            <w:r w:rsidRPr="008D145C">
              <w:t>Суточный диурез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 xml:space="preserve">Для диабетиков: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уровень сахара в крови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Двигательная активность: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Самостоятельная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Требуется помощь (костыль, трость, каталка)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 xml:space="preserve">Личная гигиена: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 xml:space="preserve">Самостоятельная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Необходима помощь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rPr>
          <w:trHeight w:val="527"/>
        </w:trPr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 xml:space="preserve">Физиологические отправления: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 xml:space="preserve">Стул 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rPr>
          <w:trHeight w:val="297"/>
        </w:trPr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 xml:space="preserve">Физиологические отправления: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Мочеиспускание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</w:pPr>
            <w:r w:rsidRPr="008D145C">
              <w:t>Купание: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 xml:space="preserve"> Душ 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Ванна</w:t>
            </w:r>
          </w:p>
          <w:p w:rsidR="00EB114B" w:rsidRPr="008D145C" w:rsidRDefault="00EB114B" w:rsidP="00E31C8D">
            <w:pPr>
              <w:pStyle w:val="NoSpacing"/>
            </w:pPr>
            <w:r w:rsidRPr="008D145C">
              <w:t>Частично в постели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  <w:spacing w:line="360" w:lineRule="auto"/>
            </w:pPr>
            <w:r w:rsidRPr="008D145C">
              <w:t>Полная независимость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  <w:spacing w:line="360" w:lineRule="auto"/>
            </w:pPr>
            <w:r w:rsidRPr="008D145C">
              <w:t>Осмотр на педикулез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  <w:tr w:rsidR="00EB114B" w:rsidRPr="008D145C" w:rsidTr="00E31C8D">
        <w:tc>
          <w:tcPr>
            <w:tcW w:w="2031" w:type="pct"/>
          </w:tcPr>
          <w:p w:rsidR="00EB114B" w:rsidRPr="008D145C" w:rsidRDefault="00EB114B" w:rsidP="00E31C8D">
            <w:pPr>
              <w:pStyle w:val="NoSpacing"/>
              <w:spacing w:line="360" w:lineRule="auto"/>
            </w:pPr>
            <w:r w:rsidRPr="008D145C">
              <w:t xml:space="preserve">Посетители </w:t>
            </w:r>
          </w:p>
        </w:tc>
        <w:tc>
          <w:tcPr>
            <w:tcW w:w="61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EB114B" w:rsidRPr="008D145C" w:rsidRDefault="00EB114B" w:rsidP="00E31C8D">
            <w:pPr>
              <w:pStyle w:val="NoSpacing"/>
              <w:jc w:val="center"/>
            </w:pPr>
          </w:p>
        </w:tc>
      </w:tr>
    </w:tbl>
    <w:p w:rsidR="00EB114B" w:rsidRPr="008D145C" w:rsidRDefault="00EB114B" w:rsidP="00E54BA8">
      <w:pPr>
        <w:pStyle w:val="NoSpacing"/>
      </w:pPr>
    </w:p>
    <w:p w:rsidR="00EB114B" w:rsidRPr="008D145C" w:rsidRDefault="00EB114B" w:rsidP="00E54BA8">
      <w:pPr>
        <w:pStyle w:val="NoSpacing"/>
        <w:rPr>
          <w:i/>
        </w:rPr>
      </w:pPr>
      <w:r w:rsidRPr="008D145C">
        <w:rPr>
          <w:i/>
        </w:rPr>
        <w:t>Условные обозначения:</w:t>
      </w:r>
    </w:p>
    <w:p w:rsidR="00EB114B" w:rsidRPr="008D145C" w:rsidRDefault="00EB114B" w:rsidP="00E54BA8">
      <w:pPr>
        <w:pStyle w:val="NoSpacing"/>
      </w:pPr>
    </w:p>
    <w:p w:rsidR="00EB114B" w:rsidRPr="008D145C" w:rsidRDefault="00EB114B" w:rsidP="00E54BA8">
      <w:pPr>
        <w:pStyle w:val="NoSpacing"/>
      </w:pPr>
      <w:r w:rsidRPr="008D145C">
        <w:t xml:space="preserve">Температура, пульс, ЧД, АД </w:t>
      </w:r>
      <w:r w:rsidRPr="008D145C">
        <w:tab/>
        <w:t>- цифровая запись</w:t>
      </w:r>
    </w:p>
    <w:p w:rsidR="00EB114B" w:rsidRPr="008D145C" w:rsidRDefault="00EB114B" w:rsidP="00E54BA8">
      <w:pPr>
        <w:pStyle w:val="NoSpacing"/>
      </w:pPr>
      <w:r w:rsidRPr="008D145C">
        <w:t>Кашель, сон</w:t>
      </w:r>
      <w:r w:rsidRPr="008D145C">
        <w:tab/>
      </w:r>
      <w:r w:rsidRPr="008D145C">
        <w:tab/>
      </w:r>
      <w:r w:rsidRPr="008D145C">
        <w:tab/>
        <w:t>- (+) (-) в соответствующей графе</w:t>
      </w:r>
    </w:p>
    <w:p w:rsidR="00EB114B" w:rsidRPr="008D145C" w:rsidRDefault="00EB114B" w:rsidP="00E54BA8">
      <w:pPr>
        <w:pStyle w:val="NoSpacing"/>
      </w:pPr>
      <w:r w:rsidRPr="008D145C">
        <w:t xml:space="preserve">Настроение </w:t>
      </w:r>
      <w:r w:rsidRPr="008D145C">
        <w:tab/>
      </w:r>
      <w:r w:rsidRPr="008D145C">
        <w:tab/>
      </w:r>
      <w:r w:rsidRPr="008D145C">
        <w:tab/>
        <w:t>- (+) (-)</w:t>
      </w:r>
    </w:p>
    <w:p w:rsidR="00EB114B" w:rsidRPr="008D145C" w:rsidRDefault="00EB114B" w:rsidP="00E54BA8">
      <w:pPr>
        <w:pStyle w:val="NoSpacing"/>
        <w:rPr>
          <w:sz w:val="22"/>
          <w:szCs w:val="22"/>
        </w:rPr>
      </w:pPr>
    </w:p>
    <w:p w:rsidR="00EB114B" w:rsidRPr="00737D02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  <w:rPr>
          <w:i/>
        </w:rPr>
      </w:pPr>
    </w:p>
    <w:p w:rsidR="00EB114B" w:rsidRPr="00F678B2" w:rsidRDefault="00EB114B" w:rsidP="00E54BA8">
      <w:pPr>
        <w:pStyle w:val="NoSpacing"/>
        <w:jc w:val="center"/>
        <w:rPr>
          <w:b/>
        </w:rPr>
      </w:pPr>
      <w:r w:rsidRPr="00F678B2">
        <w:rPr>
          <w:b/>
        </w:rPr>
        <w:t>Оценка принимаемого лекарства (все назначенные лекарственные препараты)</w:t>
      </w:r>
    </w:p>
    <w:p w:rsidR="00EB114B" w:rsidRPr="00737D02" w:rsidRDefault="00EB114B" w:rsidP="00E54BA8">
      <w:pPr>
        <w:pStyle w:val="NoSpacing"/>
        <w:rPr>
          <w:i/>
        </w:rPr>
      </w:pPr>
    </w:p>
    <w:p w:rsidR="00EB114B" w:rsidRDefault="00EB114B" w:rsidP="00E54BA8">
      <w:pPr>
        <w:pStyle w:val="NoSpacing"/>
      </w:pPr>
      <w:r w:rsidRPr="00737D02">
        <w:t>Ф.И.О. больного ____________________________________</w:t>
      </w:r>
      <w:r>
        <w:t>___________________________</w:t>
      </w:r>
    </w:p>
    <w:p w:rsidR="00EB114B" w:rsidRPr="00737D02" w:rsidRDefault="00EB114B" w:rsidP="00E54BA8">
      <w:pPr>
        <w:pStyle w:val="NoSpacing"/>
      </w:pPr>
    </w:p>
    <w:p w:rsidR="00EB114B" w:rsidRPr="00737D02" w:rsidRDefault="00EB114B" w:rsidP="00E54BA8">
      <w:pPr>
        <w:pStyle w:val="NoSpacing"/>
      </w:pPr>
      <w:r w:rsidRPr="00737D02">
        <w:t>Диагноз ______________________________________________</w:t>
      </w:r>
      <w:r>
        <w:t>________________________</w:t>
      </w:r>
    </w:p>
    <w:p w:rsidR="00EB114B" w:rsidRPr="00737D02" w:rsidRDefault="00EB114B" w:rsidP="00E54BA8">
      <w:pPr>
        <w:pStyle w:val="NoSpac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1"/>
        <w:gridCol w:w="3553"/>
        <w:gridCol w:w="3500"/>
      </w:tblGrid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  <w:jc w:val="center"/>
              <w:rPr>
                <w:b/>
              </w:rPr>
            </w:pPr>
            <w:r w:rsidRPr="008D145C">
              <w:rPr>
                <w:b/>
              </w:rPr>
              <w:t>Характеристика препарата</w:t>
            </w:r>
          </w:p>
        </w:tc>
        <w:tc>
          <w:tcPr>
            <w:tcW w:w="3553" w:type="dxa"/>
          </w:tcPr>
          <w:p w:rsidR="00EB114B" w:rsidRPr="00A36FF5" w:rsidRDefault="00EB114B" w:rsidP="00E31C8D">
            <w:pPr>
              <w:pStyle w:val="NoSpacing"/>
              <w:jc w:val="center"/>
              <w:rPr>
                <w:b/>
              </w:rPr>
            </w:pPr>
            <w:r w:rsidRPr="00A36FF5">
              <w:rPr>
                <w:b/>
              </w:rPr>
              <w:t>Назначенные лекарственные препараты</w:t>
            </w: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  <w:jc w:val="center"/>
            </w:pPr>
            <w:r w:rsidRPr="00A36FF5">
              <w:rPr>
                <w:b/>
              </w:rPr>
              <w:t>Назначенные лекарственные препараты</w:t>
            </w: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Название</w:t>
            </w:r>
            <w:r>
              <w:t xml:space="preserve"> лекарственно препарата </w:t>
            </w: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>
              <w:t>Фармакологическая г</w:t>
            </w:r>
            <w:r w:rsidRPr="008D145C">
              <w:t>руппа препаратов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rPr>
          <w:trHeight w:val="1780"/>
        </w:trPr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Фармакологическое действие (включая детоксикацию и выведение</w:t>
            </w: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Показания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Побочные эффекты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Противопоказания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Способ приема (время)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Доза высшая, разовая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  <w:r w:rsidRPr="008D145C">
              <w:t>Назначенная</w:t>
            </w:r>
          </w:p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  <w:r w:rsidRPr="008D145C">
              <w:t xml:space="preserve">Минимальная </w:t>
            </w: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</w:p>
          <w:p w:rsidR="00EB114B" w:rsidRPr="008D145C" w:rsidRDefault="00EB114B" w:rsidP="00E31C8D">
            <w:pPr>
              <w:pStyle w:val="NoSpacing"/>
            </w:pPr>
            <w:r w:rsidRPr="008D145C">
              <w:t>Особенности введения</w:t>
            </w: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rPr>
          <w:trHeight w:val="565"/>
        </w:trPr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Признаки передозировки</w:t>
            </w: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  <w:tr w:rsidR="00EB114B" w:rsidRPr="008D145C" w:rsidTr="00E31C8D">
        <w:trPr>
          <w:trHeight w:val="819"/>
        </w:trPr>
        <w:tc>
          <w:tcPr>
            <w:tcW w:w="2801" w:type="dxa"/>
          </w:tcPr>
          <w:p w:rsidR="00EB114B" w:rsidRPr="008D145C" w:rsidRDefault="00EB114B" w:rsidP="00E31C8D">
            <w:pPr>
              <w:pStyle w:val="NoSpacing"/>
            </w:pPr>
            <w:r w:rsidRPr="008D145C">
              <w:t>Помощь при передозировке</w:t>
            </w:r>
          </w:p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53" w:type="dxa"/>
          </w:tcPr>
          <w:p w:rsidR="00EB114B" w:rsidRPr="008D145C" w:rsidRDefault="00EB114B" w:rsidP="00E31C8D">
            <w:pPr>
              <w:pStyle w:val="NoSpacing"/>
            </w:pPr>
          </w:p>
        </w:tc>
        <w:tc>
          <w:tcPr>
            <w:tcW w:w="3500" w:type="dxa"/>
          </w:tcPr>
          <w:p w:rsidR="00EB114B" w:rsidRPr="008D145C" w:rsidRDefault="00EB114B" w:rsidP="00E31C8D">
            <w:pPr>
              <w:pStyle w:val="NoSpacing"/>
            </w:pPr>
          </w:p>
        </w:tc>
      </w:tr>
    </w:tbl>
    <w:p w:rsidR="00EB114B" w:rsidRPr="008D145C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pStyle w:val="Default"/>
        <w:jc w:val="center"/>
        <w:rPr>
          <w:b/>
          <w:bCs/>
        </w:rPr>
      </w:pPr>
    </w:p>
    <w:p w:rsidR="00EB114B" w:rsidRPr="00BD723E" w:rsidRDefault="00EB114B" w:rsidP="00E54BA8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Данные лабораторных и инструментальных исследований</w:t>
      </w:r>
    </w:p>
    <w:p w:rsidR="00EB114B" w:rsidRDefault="00EB114B" w:rsidP="00E54BA8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676"/>
        <w:gridCol w:w="2832"/>
        <w:gridCol w:w="2812"/>
      </w:tblGrid>
      <w:tr w:rsidR="00EB114B" w:rsidRPr="002E6F49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Вид анализа, исследования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Подклеить бланки лабораторных исследований у пациента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Нормальные показатели</w:t>
            </w: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tabs>
                <w:tab w:val="left" w:pos="188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Отклонения от</w:t>
            </w:r>
          </w:p>
          <w:p w:rsidR="00EB114B" w:rsidRPr="004D056E" w:rsidRDefault="00EB114B" w:rsidP="00E31C8D">
            <w:pPr>
              <w:pStyle w:val="Default"/>
              <w:tabs>
                <w:tab w:val="left" w:pos="188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нормальных показателей</w:t>
            </w:r>
          </w:p>
          <w:p w:rsidR="00EB114B" w:rsidRPr="004D056E" w:rsidRDefault="00EB114B" w:rsidP="00E31C8D">
            <w:pPr>
              <w:pStyle w:val="Default"/>
              <w:tabs>
                <w:tab w:val="left" w:pos="188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у пациента</w:t>
            </w:r>
          </w:p>
        </w:tc>
      </w:tr>
      <w:tr w:rsidR="00EB114B" w:rsidRPr="002E6F49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 xml:space="preserve"> Клинический анализ крови (гемоглобин, лейкоциты, СОЭ)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B114B" w:rsidRPr="00BD723E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2</w:t>
            </w:r>
          </w:p>
          <w:p w:rsidR="00EB114B" w:rsidRPr="004D056E" w:rsidRDefault="00EB114B" w:rsidP="00E31C8D">
            <w:pPr>
              <w:pStyle w:val="Default"/>
              <w:ind w:left="720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ind w:left="720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spacing w:line="360" w:lineRule="auto"/>
              <w:ind w:left="78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Исследования мочи</w:t>
            </w:r>
          </w:p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 xml:space="preserve"> (Общий, проба Нечипоренко, пробаЗимницкого и др).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B114B" w:rsidRPr="00BD723E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Копрология (кал)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B114B" w:rsidRPr="00BD723E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Исследование мокроты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B114B" w:rsidRPr="00BD723E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 xml:space="preserve">Биохимические методы </w:t>
            </w:r>
          </w:p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исследования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B114B" w:rsidRPr="00BD723E" w:rsidTr="00E31C8D">
        <w:tc>
          <w:tcPr>
            <w:tcW w:w="534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D056E">
              <w:rPr>
                <w:b/>
                <w:bCs/>
                <w:sz w:val="22"/>
                <w:szCs w:val="22"/>
              </w:rPr>
              <w:t>6</w:t>
            </w: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6" w:type="dxa"/>
          </w:tcPr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 xml:space="preserve">Дополнительные методы </w:t>
            </w:r>
          </w:p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исследования</w:t>
            </w:r>
          </w:p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 ЭКГ</w:t>
            </w:r>
          </w:p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 Рентгенологические методы</w:t>
            </w:r>
          </w:p>
          <w:p w:rsidR="00EB114B" w:rsidRPr="004D056E" w:rsidRDefault="00EB114B" w:rsidP="00E31C8D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4D056E">
              <w:rPr>
                <w:bCs/>
                <w:sz w:val="22"/>
                <w:szCs w:val="22"/>
              </w:rPr>
              <w:t> Эндоскопические методы</w:t>
            </w:r>
          </w:p>
        </w:tc>
        <w:tc>
          <w:tcPr>
            <w:tcW w:w="283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EB114B" w:rsidRPr="004D056E" w:rsidRDefault="00EB114B" w:rsidP="00E31C8D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rPr>
          <w:b/>
        </w:rPr>
      </w:pPr>
    </w:p>
    <w:p w:rsidR="00EB114B" w:rsidRDefault="00EB114B" w:rsidP="00E54BA8">
      <w:pPr>
        <w:jc w:val="center"/>
      </w:pPr>
      <w:r w:rsidRPr="00BD723E">
        <w:t>СЕСТРИНСКИЙ ЭПИКРИЗ</w:t>
      </w:r>
    </w:p>
    <w:p w:rsidR="00EB114B" w:rsidRPr="00BD723E" w:rsidRDefault="00EB114B" w:rsidP="00E54BA8">
      <w:pPr>
        <w:jc w:val="center"/>
      </w:pPr>
    </w:p>
    <w:p w:rsidR="00EB114B" w:rsidRPr="00BD723E" w:rsidRDefault="00EB114B" w:rsidP="00E54BA8">
      <w:r w:rsidRPr="00BD723E">
        <w:t>Ф.И.О. пациента ______________________________________________________</w:t>
      </w:r>
    </w:p>
    <w:p w:rsidR="00EB114B" w:rsidRPr="00BD723E" w:rsidRDefault="00EB114B" w:rsidP="00E54BA8">
      <w:r w:rsidRPr="00BD723E">
        <w:t>Год рождения _________________________________________________________</w:t>
      </w:r>
    </w:p>
    <w:p w:rsidR="00EB114B" w:rsidRPr="00BD723E" w:rsidRDefault="00EB114B" w:rsidP="00E54BA8">
      <w:r w:rsidRPr="00BD723E">
        <w:t>Находился на госпитализации в _________________________________ отделении</w:t>
      </w:r>
    </w:p>
    <w:p w:rsidR="00EB114B" w:rsidRPr="00BD723E" w:rsidRDefault="00EB114B" w:rsidP="00E54BA8">
      <w:r>
        <w:t>с</w:t>
      </w:r>
      <w:r w:rsidRPr="00BD723E">
        <w:t xml:space="preserve"> «___»__________ по «___»_________ _____________ года</w:t>
      </w:r>
    </w:p>
    <w:p w:rsidR="00EB114B" w:rsidRPr="00BD723E" w:rsidRDefault="00EB114B" w:rsidP="00E54BA8">
      <w:r>
        <w:t>с</w:t>
      </w:r>
      <w:r w:rsidRPr="00BD723E">
        <w:t xml:space="preserve"> врачебным диагнозом 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______________________________________________________________________</w:t>
      </w:r>
    </w:p>
    <w:p w:rsidR="00EB114B" w:rsidRPr="00BD723E" w:rsidRDefault="00EB114B" w:rsidP="00E54BA8">
      <w:r w:rsidRPr="00BD723E">
        <w:t>За время наблюдения у пациента были выявлены следующие проблемы:</w:t>
      </w:r>
    </w:p>
    <w:p w:rsidR="00EB114B" w:rsidRPr="00BD723E" w:rsidRDefault="00EB114B" w:rsidP="00E54BA8">
      <w:r w:rsidRPr="00BD723E">
        <w:t>Приоритетные_____________________________________________________________</w:t>
      </w:r>
    </w:p>
    <w:p w:rsidR="00EB114B" w:rsidRPr="00BD723E" w:rsidRDefault="00EB114B" w:rsidP="00E54BA8">
      <w:r w:rsidRPr="00BD723E">
        <w:t>Сопутсвующие____________________________________________________________</w:t>
      </w:r>
    </w:p>
    <w:p w:rsidR="00EB114B" w:rsidRPr="00BD723E" w:rsidRDefault="00EB114B" w:rsidP="00E54BA8">
      <w:r w:rsidRPr="00BD723E">
        <w:t>Потенциальные____________________________________________________________</w:t>
      </w:r>
    </w:p>
    <w:p w:rsidR="00EB114B" w:rsidRPr="00BD723E" w:rsidRDefault="00EB114B" w:rsidP="00E54BA8">
      <w:r w:rsidRPr="00BD723E">
        <w:t>Из них решены следующие:</w:t>
      </w:r>
    </w:p>
    <w:p w:rsidR="00EB114B" w:rsidRPr="00BD723E" w:rsidRDefault="00EB114B" w:rsidP="00E54BA8">
      <w:r w:rsidRPr="00BD723E">
        <w:t>_________________________________________________________________________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</w:t>
      </w:r>
    </w:p>
    <w:p w:rsidR="00EB114B" w:rsidRPr="00BD723E" w:rsidRDefault="00EB114B" w:rsidP="00E54BA8">
      <w:r w:rsidRPr="00BD723E">
        <w:t>Остались нерешенными:</w:t>
      </w:r>
    </w:p>
    <w:p w:rsidR="00EB114B" w:rsidRPr="00BD723E" w:rsidRDefault="00EB114B" w:rsidP="00E54BA8">
      <w:r w:rsidRPr="00BD723E">
        <w:t>_________________________________________________________________________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</w:t>
      </w:r>
    </w:p>
    <w:p w:rsidR="00EB114B" w:rsidRPr="00BD723E" w:rsidRDefault="00EB114B" w:rsidP="00E54BA8">
      <w:r w:rsidRPr="00BD723E">
        <w:t>Выполнены следующие манипуляции по уходу:</w:t>
      </w:r>
    </w:p>
    <w:p w:rsidR="00EB114B" w:rsidRPr="00BD723E" w:rsidRDefault="00EB114B" w:rsidP="00E54BA8">
      <w:r w:rsidRPr="00BD723E">
        <w:t>_________________________________________________________________________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</w:t>
      </w:r>
    </w:p>
    <w:p w:rsidR="00EB114B" w:rsidRPr="00BD723E" w:rsidRDefault="00EB114B" w:rsidP="00E54BA8">
      <w:r w:rsidRPr="00BD723E">
        <w:t>За время наблюдения и ухода состояние пациента_______________________________</w:t>
      </w:r>
    </w:p>
    <w:p w:rsidR="00EB114B" w:rsidRPr="00BD723E" w:rsidRDefault="00EB114B" w:rsidP="00E54BA8">
      <w:r w:rsidRPr="00BD723E">
        <w:t>Улучшение (или ухудшение) необходимо пояснить:</w:t>
      </w:r>
    </w:p>
    <w:p w:rsidR="00EB114B" w:rsidRPr="00BD723E" w:rsidRDefault="00EB114B" w:rsidP="00E54BA8">
      <w:r w:rsidRPr="00BD723E">
        <w:t>_________________________________________________________________________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</w:t>
      </w:r>
    </w:p>
    <w:p w:rsidR="00EB114B" w:rsidRPr="00BD723E" w:rsidRDefault="00EB114B" w:rsidP="00E54BA8">
      <w:r w:rsidRPr="00BD723E">
        <w:t>Рекомендации пациенту и его родственникам по профилактике обострения</w:t>
      </w:r>
    </w:p>
    <w:p w:rsidR="00EB114B" w:rsidRPr="00BD723E" w:rsidRDefault="00EB114B" w:rsidP="00E54BA8">
      <w:r w:rsidRPr="00BD723E">
        <w:t>заболевания:</w:t>
      </w:r>
    </w:p>
    <w:p w:rsidR="00EB114B" w:rsidRPr="00BD723E" w:rsidRDefault="00EB114B" w:rsidP="00E54BA8">
      <w:r w:rsidRPr="00BD723E">
        <w:t>_________________________________________________________________________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</w:t>
      </w:r>
    </w:p>
    <w:p w:rsidR="00EB114B" w:rsidRPr="00BD723E" w:rsidRDefault="00EB114B" w:rsidP="00E54BA8">
      <w:r w:rsidRPr="00BD723E">
        <w:t>Отзыв методического руководителя:</w:t>
      </w:r>
    </w:p>
    <w:p w:rsidR="00EB114B" w:rsidRPr="00BD723E" w:rsidRDefault="00EB114B" w:rsidP="00E54BA8">
      <w:r w:rsidRPr="00BD723E">
        <w:t>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________________________________________________________________________</w:t>
      </w:r>
    </w:p>
    <w:p w:rsidR="00EB114B" w:rsidRPr="00BD723E" w:rsidRDefault="00EB114B" w:rsidP="00E54BA8">
      <w:r w:rsidRPr="00BD723E">
        <w:t>________________________________________________________________________</w:t>
      </w:r>
    </w:p>
    <w:p w:rsidR="00EB114B" w:rsidRDefault="00EB114B" w:rsidP="00E54BA8">
      <w:r w:rsidRPr="00BD723E">
        <w:t>оценка ___________________дата________________подпись _______________________</w:t>
      </w:r>
    </w:p>
    <w:p w:rsidR="00EB114B" w:rsidRPr="005E5539" w:rsidRDefault="00EB114B" w:rsidP="00E54BA8">
      <w:pPr>
        <w:jc w:val="center"/>
      </w:pPr>
    </w:p>
    <w:sectPr w:rsidR="00EB114B" w:rsidRPr="005E5539" w:rsidSect="000F2907">
      <w:foot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14B" w:rsidRDefault="00EB114B" w:rsidP="00E5135A">
      <w:r>
        <w:separator/>
      </w:r>
    </w:p>
  </w:endnote>
  <w:endnote w:type="continuationSeparator" w:id="0">
    <w:p w:rsidR="00EB114B" w:rsidRDefault="00EB114B" w:rsidP="00E51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§­§°§®§Ц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4B" w:rsidRDefault="00EB114B">
    <w:pPr>
      <w:pStyle w:val="Footer"/>
      <w:jc w:val="center"/>
    </w:pPr>
    <w:fldSimple w:instr=" PAGE   \* MERGEFORMAT ">
      <w:r>
        <w:rPr>
          <w:noProof/>
        </w:rPr>
        <w:t>29</w:t>
      </w:r>
    </w:fldSimple>
  </w:p>
  <w:p w:rsidR="00EB114B" w:rsidRDefault="00EB11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14B" w:rsidRDefault="00EB114B" w:rsidP="00E5135A">
      <w:r>
        <w:separator/>
      </w:r>
    </w:p>
  </w:footnote>
  <w:footnote w:type="continuationSeparator" w:id="0">
    <w:p w:rsidR="00EB114B" w:rsidRDefault="00EB114B" w:rsidP="00E51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66F9"/>
    <w:multiLevelType w:val="hybridMultilevel"/>
    <w:tmpl w:val="72BCF43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764A6"/>
    <w:multiLevelType w:val="hybridMultilevel"/>
    <w:tmpl w:val="E1B69042"/>
    <w:lvl w:ilvl="0" w:tplc="FFFFFFFF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890735"/>
    <w:multiLevelType w:val="hybridMultilevel"/>
    <w:tmpl w:val="345E4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7336A"/>
    <w:multiLevelType w:val="hybridMultilevel"/>
    <w:tmpl w:val="6832A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6E1175"/>
    <w:multiLevelType w:val="multilevel"/>
    <w:tmpl w:val="D45C63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5">
    <w:nsid w:val="18773145"/>
    <w:multiLevelType w:val="hybridMultilevel"/>
    <w:tmpl w:val="9E28D9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55DB2"/>
    <w:multiLevelType w:val="multilevel"/>
    <w:tmpl w:val="965E269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F72097A"/>
    <w:multiLevelType w:val="hybridMultilevel"/>
    <w:tmpl w:val="474225CE"/>
    <w:lvl w:ilvl="0" w:tplc="E2706A9C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8">
    <w:nsid w:val="26E90105"/>
    <w:multiLevelType w:val="hybridMultilevel"/>
    <w:tmpl w:val="97A4E4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9469D0"/>
    <w:multiLevelType w:val="hybridMultilevel"/>
    <w:tmpl w:val="A3EAB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20DA4"/>
    <w:multiLevelType w:val="hybridMultilevel"/>
    <w:tmpl w:val="E520C3F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9351E"/>
    <w:multiLevelType w:val="hybridMultilevel"/>
    <w:tmpl w:val="CEB0E9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50B27"/>
    <w:multiLevelType w:val="hybridMultilevel"/>
    <w:tmpl w:val="323EC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00A7044"/>
    <w:multiLevelType w:val="hybridMultilevel"/>
    <w:tmpl w:val="5206FF66"/>
    <w:lvl w:ilvl="0" w:tplc="04190009">
      <w:start w:val="1"/>
      <w:numFmt w:val="bullet"/>
      <w:lvlText w:val=""/>
      <w:lvlJc w:val="left"/>
      <w:pPr>
        <w:ind w:left="19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9" w:hanging="360"/>
      </w:pPr>
      <w:rPr>
        <w:rFonts w:ascii="Wingdings" w:hAnsi="Wingdings" w:hint="default"/>
      </w:rPr>
    </w:lvl>
  </w:abstractNum>
  <w:abstractNum w:abstractNumId="14">
    <w:nsid w:val="463B055F"/>
    <w:multiLevelType w:val="multilevel"/>
    <w:tmpl w:val="4E5697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5">
    <w:nsid w:val="47832747"/>
    <w:multiLevelType w:val="multilevel"/>
    <w:tmpl w:val="25FA3E9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4EE57C8D"/>
    <w:multiLevelType w:val="hybridMultilevel"/>
    <w:tmpl w:val="5BFC2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226E9A"/>
    <w:multiLevelType w:val="hybridMultilevel"/>
    <w:tmpl w:val="D11815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81BAD"/>
    <w:multiLevelType w:val="hybridMultilevel"/>
    <w:tmpl w:val="C8249BA2"/>
    <w:lvl w:ilvl="0" w:tplc="04190009">
      <w:start w:val="1"/>
      <w:numFmt w:val="bullet"/>
      <w:lvlText w:val="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>
    <w:nsid w:val="57ED7719"/>
    <w:multiLevelType w:val="multilevel"/>
    <w:tmpl w:val="D1F411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3462F33"/>
    <w:multiLevelType w:val="hybridMultilevel"/>
    <w:tmpl w:val="8B5E1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500E6"/>
    <w:multiLevelType w:val="hybridMultilevel"/>
    <w:tmpl w:val="50D45E8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E900DF"/>
    <w:multiLevelType w:val="hybridMultilevel"/>
    <w:tmpl w:val="4C3E3B32"/>
    <w:lvl w:ilvl="0" w:tplc="94342B3E">
      <w:start w:val="1"/>
      <w:numFmt w:val="bullet"/>
      <w:lvlText w:val="­"/>
      <w:lvlJc w:val="left"/>
      <w:pPr>
        <w:ind w:left="43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4">
    <w:nsid w:val="6D176210"/>
    <w:multiLevelType w:val="hybridMultilevel"/>
    <w:tmpl w:val="A9C8D51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A47559"/>
    <w:multiLevelType w:val="hybridMultilevel"/>
    <w:tmpl w:val="5A88695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DC419E"/>
    <w:multiLevelType w:val="hybridMultilevel"/>
    <w:tmpl w:val="0FBC2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6"/>
  </w:num>
  <w:num w:numId="6">
    <w:abstractNumId w:val="22"/>
  </w:num>
  <w:num w:numId="7">
    <w:abstractNumId w:val="5"/>
  </w:num>
  <w:num w:numId="8">
    <w:abstractNumId w:val="25"/>
  </w:num>
  <w:num w:numId="9">
    <w:abstractNumId w:val="17"/>
  </w:num>
  <w:num w:numId="10">
    <w:abstractNumId w:val="1"/>
  </w:num>
  <w:num w:numId="11">
    <w:abstractNumId w:val="24"/>
  </w:num>
  <w:num w:numId="12">
    <w:abstractNumId w:val="0"/>
  </w:num>
  <w:num w:numId="13">
    <w:abstractNumId w:val="10"/>
  </w:num>
  <w:num w:numId="14">
    <w:abstractNumId w:val="23"/>
  </w:num>
  <w:num w:numId="15">
    <w:abstractNumId w:val="7"/>
  </w:num>
  <w:num w:numId="16">
    <w:abstractNumId w:val="4"/>
  </w:num>
  <w:num w:numId="17">
    <w:abstractNumId w:val="19"/>
  </w:num>
  <w:num w:numId="18">
    <w:abstractNumId w:val="6"/>
  </w:num>
  <w:num w:numId="19">
    <w:abstractNumId w:val="14"/>
  </w:num>
  <w:num w:numId="20">
    <w:abstractNumId w:val="9"/>
  </w:num>
  <w:num w:numId="21">
    <w:abstractNumId w:val="2"/>
  </w:num>
  <w:num w:numId="22">
    <w:abstractNumId w:val="21"/>
  </w:num>
  <w:num w:numId="23">
    <w:abstractNumId w:val="11"/>
  </w:num>
  <w:num w:numId="24">
    <w:abstractNumId w:val="15"/>
  </w:num>
  <w:num w:numId="25">
    <w:abstractNumId w:val="3"/>
  </w:num>
  <w:num w:numId="26">
    <w:abstractNumId w:val="12"/>
  </w:num>
  <w:num w:numId="27">
    <w:abstractNumId w:val="1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CA0"/>
    <w:rsid w:val="0001721F"/>
    <w:rsid w:val="000405E5"/>
    <w:rsid w:val="000445E6"/>
    <w:rsid w:val="000646E3"/>
    <w:rsid w:val="00081BB8"/>
    <w:rsid w:val="000C2132"/>
    <w:rsid w:val="000C33AD"/>
    <w:rsid w:val="000F005A"/>
    <w:rsid w:val="000F2907"/>
    <w:rsid w:val="00104663"/>
    <w:rsid w:val="00104D9E"/>
    <w:rsid w:val="0010531F"/>
    <w:rsid w:val="00115BE4"/>
    <w:rsid w:val="00121CA3"/>
    <w:rsid w:val="001423D8"/>
    <w:rsid w:val="00173330"/>
    <w:rsid w:val="00173E87"/>
    <w:rsid w:val="00175169"/>
    <w:rsid w:val="00196B1A"/>
    <w:rsid w:val="001A5E0E"/>
    <w:rsid w:val="001B1B26"/>
    <w:rsid w:val="001B57E6"/>
    <w:rsid w:val="001C1AC3"/>
    <w:rsid w:val="001D1452"/>
    <w:rsid w:val="001E0203"/>
    <w:rsid w:val="001E0CC8"/>
    <w:rsid w:val="002009A9"/>
    <w:rsid w:val="0020292D"/>
    <w:rsid w:val="00204A22"/>
    <w:rsid w:val="00220919"/>
    <w:rsid w:val="00227A00"/>
    <w:rsid w:val="00245B42"/>
    <w:rsid w:val="002755CF"/>
    <w:rsid w:val="002A1964"/>
    <w:rsid w:val="002B5659"/>
    <w:rsid w:val="002B5A60"/>
    <w:rsid w:val="002D7912"/>
    <w:rsid w:val="002D7D22"/>
    <w:rsid w:val="002E2881"/>
    <w:rsid w:val="002E6F49"/>
    <w:rsid w:val="002F3480"/>
    <w:rsid w:val="003035B6"/>
    <w:rsid w:val="003169AD"/>
    <w:rsid w:val="00317F0C"/>
    <w:rsid w:val="00344D37"/>
    <w:rsid w:val="00381C28"/>
    <w:rsid w:val="003A50B8"/>
    <w:rsid w:val="003A7ADD"/>
    <w:rsid w:val="003C6C9E"/>
    <w:rsid w:val="003D141E"/>
    <w:rsid w:val="003E4267"/>
    <w:rsid w:val="003E502A"/>
    <w:rsid w:val="003E62EC"/>
    <w:rsid w:val="003F043A"/>
    <w:rsid w:val="003F1A81"/>
    <w:rsid w:val="004042F3"/>
    <w:rsid w:val="00414FEA"/>
    <w:rsid w:val="00423DFD"/>
    <w:rsid w:val="00426523"/>
    <w:rsid w:val="00431014"/>
    <w:rsid w:val="00443FCD"/>
    <w:rsid w:val="0044433F"/>
    <w:rsid w:val="0045553B"/>
    <w:rsid w:val="00456CFC"/>
    <w:rsid w:val="004645DF"/>
    <w:rsid w:val="0046646F"/>
    <w:rsid w:val="00466EE5"/>
    <w:rsid w:val="00477D04"/>
    <w:rsid w:val="00481023"/>
    <w:rsid w:val="00485B61"/>
    <w:rsid w:val="0049081D"/>
    <w:rsid w:val="00491E97"/>
    <w:rsid w:val="004B0F82"/>
    <w:rsid w:val="004B1161"/>
    <w:rsid w:val="004B7E70"/>
    <w:rsid w:val="004C601A"/>
    <w:rsid w:val="004D04FD"/>
    <w:rsid w:val="004D056E"/>
    <w:rsid w:val="004F4857"/>
    <w:rsid w:val="004F71E4"/>
    <w:rsid w:val="00500201"/>
    <w:rsid w:val="0050118A"/>
    <w:rsid w:val="00502408"/>
    <w:rsid w:val="005144F8"/>
    <w:rsid w:val="005155DE"/>
    <w:rsid w:val="005317AF"/>
    <w:rsid w:val="00536EB1"/>
    <w:rsid w:val="00543D01"/>
    <w:rsid w:val="00576816"/>
    <w:rsid w:val="00577D2C"/>
    <w:rsid w:val="005864D0"/>
    <w:rsid w:val="005A5322"/>
    <w:rsid w:val="005B41E8"/>
    <w:rsid w:val="005D4903"/>
    <w:rsid w:val="005D72F2"/>
    <w:rsid w:val="005E5539"/>
    <w:rsid w:val="005E7783"/>
    <w:rsid w:val="0061358C"/>
    <w:rsid w:val="00615C01"/>
    <w:rsid w:val="006431B0"/>
    <w:rsid w:val="00643D1B"/>
    <w:rsid w:val="00657BAD"/>
    <w:rsid w:val="00660710"/>
    <w:rsid w:val="00671D16"/>
    <w:rsid w:val="006919FD"/>
    <w:rsid w:val="00693630"/>
    <w:rsid w:val="006B086B"/>
    <w:rsid w:val="006B38D0"/>
    <w:rsid w:val="006B7DE1"/>
    <w:rsid w:val="006C0008"/>
    <w:rsid w:val="006C38C0"/>
    <w:rsid w:val="006C4603"/>
    <w:rsid w:val="006D25D8"/>
    <w:rsid w:val="006D5F08"/>
    <w:rsid w:val="00704A91"/>
    <w:rsid w:val="0072720F"/>
    <w:rsid w:val="00727355"/>
    <w:rsid w:val="007303E1"/>
    <w:rsid w:val="00737D02"/>
    <w:rsid w:val="00741650"/>
    <w:rsid w:val="00762F1A"/>
    <w:rsid w:val="00765A77"/>
    <w:rsid w:val="00766EC3"/>
    <w:rsid w:val="00776D79"/>
    <w:rsid w:val="007B1F5C"/>
    <w:rsid w:val="007B3C2D"/>
    <w:rsid w:val="007C0AD6"/>
    <w:rsid w:val="007C6E1C"/>
    <w:rsid w:val="007D02F7"/>
    <w:rsid w:val="007E68C6"/>
    <w:rsid w:val="007F289C"/>
    <w:rsid w:val="00803712"/>
    <w:rsid w:val="00807C15"/>
    <w:rsid w:val="0081700C"/>
    <w:rsid w:val="00823B0B"/>
    <w:rsid w:val="008432CE"/>
    <w:rsid w:val="0086398F"/>
    <w:rsid w:val="00871BC8"/>
    <w:rsid w:val="00875747"/>
    <w:rsid w:val="00880A44"/>
    <w:rsid w:val="008831E8"/>
    <w:rsid w:val="00883210"/>
    <w:rsid w:val="00890368"/>
    <w:rsid w:val="0089366E"/>
    <w:rsid w:val="0089481D"/>
    <w:rsid w:val="008B0BD0"/>
    <w:rsid w:val="008B42C2"/>
    <w:rsid w:val="008B7FA3"/>
    <w:rsid w:val="008D145C"/>
    <w:rsid w:val="008E76FA"/>
    <w:rsid w:val="00906CA0"/>
    <w:rsid w:val="009344C7"/>
    <w:rsid w:val="00945A14"/>
    <w:rsid w:val="0096018C"/>
    <w:rsid w:val="00984134"/>
    <w:rsid w:val="009908EE"/>
    <w:rsid w:val="00991D33"/>
    <w:rsid w:val="00993764"/>
    <w:rsid w:val="009A5286"/>
    <w:rsid w:val="009A6D2E"/>
    <w:rsid w:val="009B0EB9"/>
    <w:rsid w:val="009B5FCE"/>
    <w:rsid w:val="009C0781"/>
    <w:rsid w:val="009C5D05"/>
    <w:rsid w:val="009E0C3D"/>
    <w:rsid w:val="009F03B0"/>
    <w:rsid w:val="00A12D87"/>
    <w:rsid w:val="00A31C62"/>
    <w:rsid w:val="00A36FF5"/>
    <w:rsid w:val="00A629AD"/>
    <w:rsid w:val="00A83C6E"/>
    <w:rsid w:val="00A93083"/>
    <w:rsid w:val="00A979B2"/>
    <w:rsid w:val="00AB4E85"/>
    <w:rsid w:val="00AE1EBB"/>
    <w:rsid w:val="00AE6E0A"/>
    <w:rsid w:val="00B15DF3"/>
    <w:rsid w:val="00B215BD"/>
    <w:rsid w:val="00B23E9B"/>
    <w:rsid w:val="00B24B08"/>
    <w:rsid w:val="00B275E0"/>
    <w:rsid w:val="00B330BC"/>
    <w:rsid w:val="00B52803"/>
    <w:rsid w:val="00B857E6"/>
    <w:rsid w:val="00B93255"/>
    <w:rsid w:val="00B93591"/>
    <w:rsid w:val="00BA4A61"/>
    <w:rsid w:val="00BC4132"/>
    <w:rsid w:val="00BD723E"/>
    <w:rsid w:val="00BE335B"/>
    <w:rsid w:val="00BF1CD0"/>
    <w:rsid w:val="00C1292C"/>
    <w:rsid w:val="00C24847"/>
    <w:rsid w:val="00C33EC2"/>
    <w:rsid w:val="00C54647"/>
    <w:rsid w:val="00C55468"/>
    <w:rsid w:val="00C901AE"/>
    <w:rsid w:val="00C9441F"/>
    <w:rsid w:val="00CA165A"/>
    <w:rsid w:val="00CA382E"/>
    <w:rsid w:val="00CB2DCF"/>
    <w:rsid w:val="00CD28B7"/>
    <w:rsid w:val="00CE4DAD"/>
    <w:rsid w:val="00CF3E60"/>
    <w:rsid w:val="00D10893"/>
    <w:rsid w:val="00D14DE9"/>
    <w:rsid w:val="00D24E40"/>
    <w:rsid w:val="00D314E2"/>
    <w:rsid w:val="00D347E1"/>
    <w:rsid w:val="00DA0E23"/>
    <w:rsid w:val="00DA4C76"/>
    <w:rsid w:val="00DB4617"/>
    <w:rsid w:val="00DB765A"/>
    <w:rsid w:val="00DC2F7F"/>
    <w:rsid w:val="00DC748A"/>
    <w:rsid w:val="00DE19C9"/>
    <w:rsid w:val="00DE3E63"/>
    <w:rsid w:val="00E12D6D"/>
    <w:rsid w:val="00E16DA1"/>
    <w:rsid w:val="00E179EE"/>
    <w:rsid w:val="00E2343E"/>
    <w:rsid w:val="00E31C8D"/>
    <w:rsid w:val="00E32F67"/>
    <w:rsid w:val="00E3771C"/>
    <w:rsid w:val="00E43B2F"/>
    <w:rsid w:val="00E5135A"/>
    <w:rsid w:val="00E54BA8"/>
    <w:rsid w:val="00E57B41"/>
    <w:rsid w:val="00E6374C"/>
    <w:rsid w:val="00E6504A"/>
    <w:rsid w:val="00E723E8"/>
    <w:rsid w:val="00E74F02"/>
    <w:rsid w:val="00E7768C"/>
    <w:rsid w:val="00E821A7"/>
    <w:rsid w:val="00EA2271"/>
    <w:rsid w:val="00EB114B"/>
    <w:rsid w:val="00EC61AB"/>
    <w:rsid w:val="00EF022A"/>
    <w:rsid w:val="00F0458C"/>
    <w:rsid w:val="00F10E44"/>
    <w:rsid w:val="00F224A1"/>
    <w:rsid w:val="00F34A93"/>
    <w:rsid w:val="00F47BA0"/>
    <w:rsid w:val="00F678B2"/>
    <w:rsid w:val="00F7163F"/>
    <w:rsid w:val="00F777AB"/>
    <w:rsid w:val="00F857DA"/>
    <w:rsid w:val="00F906AF"/>
    <w:rsid w:val="00FA32D6"/>
    <w:rsid w:val="00FB5356"/>
    <w:rsid w:val="00FC5BF2"/>
    <w:rsid w:val="00FD51CD"/>
    <w:rsid w:val="00FD7650"/>
    <w:rsid w:val="00FE1B8E"/>
    <w:rsid w:val="00FE76E3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63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4BA8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54BA8"/>
    <w:pPr>
      <w:keepNext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4BA8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4BA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54B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4BA8"/>
    <w:pPr>
      <w:spacing w:before="240" w:after="60" w:line="276" w:lineRule="auto"/>
      <w:outlineLvl w:val="7"/>
    </w:pPr>
    <w:rPr>
      <w:rFonts w:eastAsia="Calibri"/>
      <w:i/>
      <w:iCs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54BA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54BA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54BA8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54BA8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54BA8"/>
    <w:rPr>
      <w:rFonts w:ascii="Calibri" w:hAnsi="Calibri" w:cs="Times New Roman"/>
      <w:b/>
      <w:bCs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E54BA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Strong">
    <w:name w:val="Strong"/>
    <w:basedOn w:val="DefaultParagraphFont"/>
    <w:uiPriority w:val="99"/>
    <w:qFormat/>
    <w:rsid w:val="00F7163F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7163F"/>
    <w:rPr>
      <w:rFonts w:cs="Times New Roman"/>
      <w:i/>
      <w:iCs/>
    </w:rPr>
  </w:style>
  <w:style w:type="paragraph" w:styleId="ListParagraph">
    <w:name w:val="List Paragraph"/>
    <w:basedOn w:val="Normal"/>
    <w:link w:val="ListParagraphChar"/>
    <w:uiPriority w:val="99"/>
    <w:qFormat/>
    <w:rsid w:val="00D14DE9"/>
    <w:pPr>
      <w:ind w:left="720"/>
      <w:contextualSpacing/>
    </w:pPr>
  </w:style>
  <w:style w:type="paragraph" w:styleId="NoSpacing">
    <w:name w:val="No Spacing"/>
    <w:uiPriority w:val="99"/>
    <w:qFormat/>
    <w:rsid w:val="00D14DE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227A0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115B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5135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5135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E5135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5135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803712"/>
    <w:pPr>
      <w:widowControl w:val="0"/>
      <w:autoSpaceDE w:val="0"/>
      <w:autoSpaceDN w:val="0"/>
      <w:adjustRightInd w:val="0"/>
      <w:spacing w:line="218" w:lineRule="exact"/>
      <w:ind w:hanging="233"/>
      <w:jc w:val="both"/>
    </w:pPr>
  </w:style>
  <w:style w:type="paragraph" w:customStyle="1" w:styleId="Style5">
    <w:name w:val="Style5"/>
    <w:basedOn w:val="Normal"/>
    <w:uiPriority w:val="99"/>
    <w:rsid w:val="0086398F"/>
    <w:pPr>
      <w:widowControl w:val="0"/>
      <w:autoSpaceDE w:val="0"/>
      <w:autoSpaceDN w:val="0"/>
      <w:adjustRightInd w:val="0"/>
      <w:spacing w:line="276" w:lineRule="exact"/>
      <w:ind w:firstLine="701"/>
    </w:pPr>
    <w:rPr>
      <w:rFonts w:eastAsia="Calibri"/>
    </w:rPr>
  </w:style>
  <w:style w:type="paragraph" w:customStyle="1" w:styleId="Style8">
    <w:name w:val="Style8"/>
    <w:basedOn w:val="Normal"/>
    <w:uiPriority w:val="99"/>
    <w:rsid w:val="0086398F"/>
    <w:pPr>
      <w:widowControl w:val="0"/>
      <w:autoSpaceDE w:val="0"/>
      <w:autoSpaceDN w:val="0"/>
      <w:adjustRightInd w:val="0"/>
      <w:spacing w:line="266" w:lineRule="exact"/>
      <w:jc w:val="both"/>
    </w:pPr>
    <w:rPr>
      <w:rFonts w:eastAsia="Calibri"/>
    </w:rPr>
  </w:style>
  <w:style w:type="paragraph" w:customStyle="1" w:styleId="ConsPlusNormal">
    <w:name w:val="ConsPlusNormal"/>
    <w:uiPriority w:val="99"/>
    <w:rsid w:val="00945A1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C901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66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646F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D1089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E54BA8"/>
    <w:pPr>
      <w:spacing w:before="100" w:beforeAutospacing="1" w:after="100" w:afterAutospacing="1"/>
    </w:pPr>
  </w:style>
  <w:style w:type="character" w:customStyle="1" w:styleId="FontStyle42">
    <w:name w:val="Font Style42"/>
    <w:uiPriority w:val="99"/>
    <w:rsid w:val="00E54BA8"/>
    <w:rPr>
      <w:rFonts w:ascii="Times New Roman" w:hAnsi="Times New Roman"/>
      <w:b/>
      <w:sz w:val="26"/>
    </w:rPr>
  </w:style>
  <w:style w:type="paragraph" w:customStyle="1" w:styleId="10">
    <w:name w:val="Без интервала1"/>
    <w:uiPriority w:val="99"/>
    <w:rsid w:val="00E54BA8"/>
    <w:rPr>
      <w:rFonts w:eastAsia="Times New Roman"/>
    </w:rPr>
  </w:style>
  <w:style w:type="paragraph" w:customStyle="1" w:styleId="Style6">
    <w:name w:val="Style6"/>
    <w:basedOn w:val="Normal"/>
    <w:uiPriority w:val="99"/>
    <w:rsid w:val="00E54BA8"/>
    <w:pPr>
      <w:widowControl w:val="0"/>
      <w:autoSpaceDE w:val="0"/>
      <w:autoSpaceDN w:val="0"/>
      <w:adjustRightInd w:val="0"/>
      <w:spacing w:line="226" w:lineRule="exact"/>
    </w:pPr>
  </w:style>
  <w:style w:type="paragraph" w:styleId="List">
    <w:name w:val="List"/>
    <w:basedOn w:val="Normal"/>
    <w:uiPriority w:val="99"/>
    <w:rsid w:val="00E54BA8"/>
    <w:pPr>
      <w:spacing w:after="200" w:line="276" w:lineRule="auto"/>
      <w:ind w:left="283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E54BA8"/>
    <w:rPr>
      <w:rFonts w:ascii="Times New Roman" w:hAnsi="Times New Roman"/>
      <w:sz w:val="24"/>
      <w:lang w:eastAsia="ru-RU"/>
    </w:rPr>
  </w:style>
  <w:style w:type="paragraph" w:customStyle="1" w:styleId="Style15">
    <w:name w:val="Style15"/>
    <w:basedOn w:val="Normal"/>
    <w:uiPriority w:val="99"/>
    <w:rsid w:val="00E54BA8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2">
    <w:name w:val="Style2"/>
    <w:basedOn w:val="Normal"/>
    <w:uiPriority w:val="99"/>
    <w:rsid w:val="00E54BA8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rsid w:val="00E54BA8"/>
    <w:pPr>
      <w:spacing w:after="120" w:line="276" w:lineRule="auto"/>
    </w:pPr>
    <w:rPr>
      <w:rFonts w:ascii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54BA8"/>
    <w:rPr>
      <w:rFonts w:ascii="Calibri" w:hAnsi="Calibri" w:cs="Times New Roman"/>
      <w:sz w:val="20"/>
      <w:szCs w:val="20"/>
      <w:lang w:eastAsia="ru-RU"/>
    </w:rPr>
  </w:style>
  <w:style w:type="character" w:customStyle="1" w:styleId="FontStyle11">
    <w:name w:val="Font Style11"/>
    <w:uiPriority w:val="99"/>
    <w:rsid w:val="00E54BA8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E54BA8"/>
    <w:rPr>
      <w:rFonts w:ascii="Times New Roman" w:hAnsi="Times New Roman"/>
      <w:spacing w:val="10"/>
      <w:sz w:val="14"/>
    </w:rPr>
  </w:style>
  <w:style w:type="character" w:customStyle="1" w:styleId="FontStyle14">
    <w:name w:val="Font Style14"/>
    <w:uiPriority w:val="99"/>
    <w:rsid w:val="00E54BA8"/>
    <w:rPr>
      <w:rFonts w:ascii="Times New Roman" w:hAnsi="Times New Roman"/>
      <w:sz w:val="18"/>
    </w:rPr>
  </w:style>
  <w:style w:type="paragraph" w:customStyle="1" w:styleId="Style1">
    <w:name w:val="Style1"/>
    <w:basedOn w:val="Normal"/>
    <w:uiPriority w:val="99"/>
    <w:rsid w:val="00E54BA8"/>
    <w:pPr>
      <w:widowControl w:val="0"/>
      <w:autoSpaceDE w:val="0"/>
      <w:autoSpaceDN w:val="0"/>
      <w:adjustRightInd w:val="0"/>
      <w:spacing w:line="210" w:lineRule="exact"/>
      <w:ind w:hanging="247"/>
    </w:pPr>
  </w:style>
  <w:style w:type="paragraph" w:customStyle="1" w:styleId="FR1">
    <w:name w:val="FR1"/>
    <w:uiPriority w:val="99"/>
    <w:rsid w:val="00E54BA8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PageNumber">
    <w:name w:val="page number"/>
    <w:basedOn w:val="DefaultParagraphFont"/>
    <w:uiPriority w:val="99"/>
    <w:rsid w:val="00E54BA8"/>
    <w:rPr>
      <w:rFonts w:cs="Times New Roman"/>
    </w:rPr>
  </w:style>
  <w:style w:type="paragraph" w:customStyle="1" w:styleId="21">
    <w:name w:val="Основной текст с отступом 21"/>
    <w:basedOn w:val="Normal"/>
    <w:uiPriority w:val="99"/>
    <w:rsid w:val="00E54BA8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paragraph" w:customStyle="1" w:styleId="NoSpacing1">
    <w:name w:val="No Spacing1"/>
    <w:uiPriority w:val="99"/>
    <w:rsid w:val="00E54BA8"/>
    <w:rPr>
      <w:rFonts w:eastAsia="Times New Roman"/>
    </w:rPr>
  </w:style>
  <w:style w:type="paragraph" w:styleId="HTMLPreformatted">
    <w:name w:val="HTML Preformatted"/>
    <w:basedOn w:val="Normal"/>
    <w:link w:val="HTMLPreformattedChar"/>
    <w:uiPriority w:val="99"/>
    <w:rsid w:val="00E54B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E54BA8"/>
    <w:rPr>
      <w:rFonts w:ascii="Courier New" w:hAnsi="Courier New" w:cs="Times New Roman"/>
      <w:sz w:val="20"/>
      <w:szCs w:val="20"/>
      <w:lang w:eastAsia="ru-RU"/>
    </w:rPr>
  </w:style>
  <w:style w:type="character" w:customStyle="1" w:styleId="FontStyle16">
    <w:name w:val="Font Style16"/>
    <w:uiPriority w:val="99"/>
    <w:rsid w:val="00E54BA8"/>
    <w:rPr>
      <w:rFonts w:ascii="Arial Narrow" w:hAnsi="Arial Narrow"/>
      <w:sz w:val="18"/>
    </w:rPr>
  </w:style>
  <w:style w:type="paragraph" w:customStyle="1" w:styleId="210">
    <w:name w:val="Основной текст 21"/>
    <w:basedOn w:val="Normal"/>
    <w:uiPriority w:val="99"/>
    <w:rsid w:val="00E54BA8"/>
    <w:pPr>
      <w:ind w:firstLine="567"/>
      <w:jc w:val="both"/>
    </w:pPr>
    <w:rPr>
      <w:sz w:val="28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E54BA8"/>
    <w:pPr>
      <w:jc w:val="both"/>
    </w:pPr>
    <w:rPr>
      <w:rFonts w:ascii="Cambria" w:eastAsia="Calibri" w:hAnsi="Cambria"/>
      <w:i/>
      <w:iCs/>
      <w:sz w:val="22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E54BA8"/>
    <w:rPr>
      <w:rFonts w:ascii="Cambria" w:eastAsia="Times New Roman" w:hAnsi="Cambria" w:cs="Times New Roman"/>
      <w:i/>
      <w:iCs/>
      <w:lang w:val="en-US"/>
    </w:rPr>
  </w:style>
  <w:style w:type="paragraph" w:customStyle="1" w:styleId="a">
    <w:name w:val="."/>
    <w:uiPriority w:val="99"/>
    <w:rsid w:val="00E54BA8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ConsPlusNonformat">
    <w:name w:val="ConsPlusNonformat"/>
    <w:uiPriority w:val="99"/>
    <w:rsid w:val="00E54BA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41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29</Pages>
  <Words>6906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User</cp:lastModifiedBy>
  <cp:revision>10</cp:revision>
  <dcterms:created xsi:type="dcterms:W3CDTF">2018-03-24T18:14:00Z</dcterms:created>
  <dcterms:modified xsi:type="dcterms:W3CDTF">2020-03-26T09:54:00Z</dcterms:modified>
</cp:coreProperties>
</file>